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XSpec="center" w:tblpY="8371"/>
        <w:tblW w:w="111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23"/>
        <w:gridCol w:w="6397"/>
        <w:gridCol w:w="1984"/>
        <w:gridCol w:w="1941"/>
      </w:tblGrid>
      <w:tr w:rsidR="00AE6931" w:rsidRPr="003A2BF7" w14:paraId="5A6B6F09" w14:textId="77777777" w:rsidTr="00363527">
        <w:trPr>
          <w:trHeight w:val="520"/>
        </w:trPr>
        <w:tc>
          <w:tcPr>
            <w:tcW w:w="823" w:type="dxa"/>
            <w:shd w:val="clear" w:color="auto" w:fill="DAAB00"/>
            <w:vAlign w:val="center"/>
          </w:tcPr>
          <w:p w14:paraId="3ADF12F4" w14:textId="4C8C6308" w:rsidR="00AE6931" w:rsidRPr="003A2BF7" w:rsidRDefault="00AE6931" w:rsidP="00AE6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วัน</w:t>
            </w:r>
          </w:p>
        </w:tc>
        <w:tc>
          <w:tcPr>
            <w:tcW w:w="6397" w:type="dxa"/>
            <w:shd w:val="clear" w:color="auto" w:fill="DAAB00"/>
            <w:vAlign w:val="center"/>
          </w:tcPr>
          <w:p w14:paraId="1AE6EA84" w14:textId="10763D2D" w:rsidR="00AE6931" w:rsidRPr="003A2BF7" w:rsidRDefault="00AE6931" w:rsidP="00AE6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โปรแกรมการเดินทาง</w:t>
            </w:r>
          </w:p>
        </w:tc>
        <w:tc>
          <w:tcPr>
            <w:tcW w:w="1984" w:type="dxa"/>
            <w:shd w:val="clear" w:color="auto" w:fill="DAAB00"/>
            <w:vAlign w:val="center"/>
          </w:tcPr>
          <w:p w14:paraId="27BF958F" w14:textId="30BA1F31" w:rsidR="00AE6931" w:rsidRPr="003A2BF7" w:rsidRDefault="00AE6931" w:rsidP="00AE6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อาหาร</w:t>
            </w:r>
          </w:p>
        </w:tc>
        <w:tc>
          <w:tcPr>
            <w:tcW w:w="1941" w:type="dxa"/>
            <w:shd w:val="clear" w:color="auto" w:fill="DAAB00"/>
            <w:vAlign w:val="center"/>
          </w:tcPr>
          <w:p w14:paraId="7BD94CFD" w14:textId="77777777" w:rsidR="00AE6931" w:rsidRPr="003A2BF7" w:rsidRDefault="00AE6931" w:rsidP="00AE6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</w:pPr>
            <w:r w:rsidRPr="003A2BF7">
              <w:rPr>
                <w:rFonts w:ascii="Prompt" w:eastAsia="Prompt" w:hAnsi="Prompt" w:cs="Prompt"/>
                <w:b/>
                <w:bCs/>
                <w:color w:val="FFFFFF" w:themeColor="background1"/>
                <w:sz w:val="28"/>
              </w:rPr>
              <w:t>โรงแรม/ที่พัก</w:t>
            </w:r>
          </w:p>
        </w:tc>
      </w:tr>
      <w:tr w:rsidR="00AE6931" w:rsidRPr="0072044B" w14:paraId="79B2C209" w14:textId="77777777" w:rsidTr="00363527">
        <w:trPr>
          <w:trHeight w:val="550"/>
        </w:trPr>
        <w:tc>
          <w:tcPr>
            <w:tcW w:w="823" w:type="dxa"/>
            <w:shd w:val="clear" w:color="auto" w:fill="FFF9E1"/>
            <w:vAlign w:val="center"/>
          </w:tcPr>
          <w:p w14:paraId="668F801D" w14:textId="77777777" w:rsidR="00AE6931" w:rsidRPr="00363527" w:rsidRDefault="00AE6931" w:rsidP="00AE6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AAB00"/>
                <w:sz w:val="32"/>
                <w:szCs w:val="32"/>
              </w:rPr>
            </w:pPr>
            <w:r w:rsidRPr="00363527">
              <w:rPr>
                <w:rFonts w:ascii="Prompt" w:eastAsia="Prompt" w:hAnsi="Prompt" w:cs="Prompt"/>
                <w:b/>
                <w:bCs/>
                <w:color w:val="DAAB00"/>
                <w:sz w:val="32"/>
                <w:szCs w:val="32"/>
              </w:rPr>
              <w:t>1</w:t>
            </w:r>
          </w:p>
        </w:tc>
        <w:tc>
          <w:tcPr>
            <w:tcW w:w="6397" w:type="dxa"/>
            <w:shd w:val="clear" w:color="auto" w:fill="FFF9E1"/>
            <w:vAlign w:val="center"/>
          </w:tcPr>
          <w:p w14:paraId="2A32BC31" w14:textId="77777777" w:rsidR="00AE6931" w:rsidRPr="00107D5B" w:rsidRDefault="00AE6931" w:rsidP="00AE6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74F6A" w:themeColor="accent4" w:themeShade="80"/>
                <w:szCs w:val="22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>ท่าอากาศยานนานาชาติ</w:t>
            </w:r>
            <w:r w:rsidRPr="008F51F7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>ดอนเมือง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 xml:space="preserve"> 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 xml:space="preserve">| 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>ท่าอากาศยานนานาชาติ</w:t>
            </w:r>
            <w:r w:rsidRPr="008F51F7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>นาริตะ</w:t>
            </w:r>
            <w:r w:rsidRPr="00107D5B">
              <w:rPr>
                <w:rFonts w:ascii="Prompt" w:eastAsia="Sarabun" w:hAnsi="Prompt" w:cs="Prompt"/>
                <w:b/>
                <w:bCs/>
                <w:color w:val="074F6A" w:themeColor="accent4" w:themeShade="80"/>
                <w:szCs w:val="22"/>
                <w:cs/>
              </w:rPr>
              <w:br/>
            </w:r>
            <w:r w:rsidRPr="008F51F7">
              <w:rPr>
                <w:rFonts w:ascii="Prompt" w:eastAsia="Sarabun" w:hAnsi="Prompt" w:cs="Prompt"/>
                <w:b/>
                <w:bCs/>
                <w:color w:val="0070C0"/>
                <w:szCs w:val="22"/>
              </w:rPr>
              <w:t>XJ602 (02:30-10:55)</w:t>
            </w:r>
          </w:p>
        </w:tc>
        <w:tc>
          <w:tcPr>
            <w:tcW w:w="1984" w:type="dxa"/>
            <w:shd w:val="clear" w:color="auto" w:fill="FFF9E1"/>
            <w:vAlign w:val="center"/>
          </w:tcPr>
          <w:p w14:paraId="776A6D9A" w14:textId="77777777" w:rsidR="00AE6931" w:rsidRPr="008F51F7" w:rsidRDefault="00AE6931" w:rsidP="00AE6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-</w:t>
            </w:r>
          </w:p>
        </w:tc>
        <w:tc>
          <w:tcPr>
            <w:tcW w:w="1941" w:type="dxa"/>
            <w:shd w:val="clear" w:color="auto" w:fill="FFF9E1"/>
            <w:vAlign w:val="center"/>
          </w:tcPr>
          <w:p w14:paraId="48FBA9ED" w14:textId="77777777" w:rsidR="00AE6931" w:rsidRPr="008F51F7" w:rsidRDefault="00AE6931" w:rsidP="00AE69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-</w:t>
            </w:r>
          </w:p>
        </w:tc>
      </w:tr>
      <w:tr w:rsidR="00C520C0" w:rsidRPr="0072044B" w14:paraId="2A47C815" w14:textId="77777777" w:rsidTr="009F229A">
        <w:trPr>
          <w:trHeight w:val="1205"/>
        </w:trPr>
        <w:tc>
          <w:tcPr>
            <w:tcW w:w="823" w:type="dxa"/>
            <w:shd w:val="clear" w:color="auto" w:fill="DAE9F7"/>
            <w:vAlign w:val="center"/>
          </w:tcPr>
          <w:p w14:paraId="59CAC469" w14:textId="77777777" w:rsidR="00C520C0" w:rsidRPr="0036352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AAB00"/>
                <w:sz w:val="32"/>
                <w:szCs w:val="32"/>
              </w:rPr>
            </w:pPr>
            <w:r w:rsidRPr="00363527">
              <w:rPr>
                <w:rFonts w:ascii="Prompt" w:eastAsia="Prompt" w:hAnsi="Prompt" w:cs="Prompt"/>
                <w:b/>
                <w:bCs/>
                <w:color w:val="DAAB00"/>
                <w:sz w:val="32"/>
                <w:szCs w:val="32"/>
              </w:rPr>
              <w:t>2</w:t>
            </w:r>
          </w:p>
        </w:tc>
        <w:tc>
          <w:tcPr>
            <w:tcW w:w="6397" w:type="dxa"/>
            <w:shd w:val="clear" w:color="auto" w:fill="DAE9F7"/>
            <w:vAlign w:val="center"/>
          </w:tcPr>
          <w:p w14:paraId="52DDD4C6" w14:textId="0BA8D704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</w:pPr>
            <w:r w:rsidRPr="00D72A68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 xml:space="preserve">กรุงโตเกียว 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>|</w:t>
            </w:r>
            <w:r w:rsidRPr="00D72A68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 xml:space="preserve"> วัดอาซากุสะ 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>|</w:t>
            </w:r>
            <w:r w:rsidRPr="00D72A68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 xml:space="preserve"> ถนน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>นากะมิเสะ</w:t>
            </w:r>
            <w:r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br/>
            </w:r>
            <w:r w:rsidRPr="00D72A68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>โตเกียวสกายทรี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>แม่น้ำสุมิดะ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 xml:space="preserve"> | </w:t>
            </w:r>
            <w:r w:rsidRPr="00363527">
              <w:rPr>
                <w:rFonts w:ascii="Prompt" w:eastAsia="Sarabun" w:hAnsi="Prompt" w:cs="Prompt" w:hint="cs"/>
                <w:b/>
                <w:bCs/>
                <w:color w:val="DAAB00"/>
                <w:szCs w:val="22"/>
                <w:cs/>
              </w:rPr>
              <w:t>เทศกาล</w:t>
            </w:r>
            <w:r w:rsidRPr="00363527">
              <w:rPr>
                <w:rFonts w:ascii="Prompt" w:eastAsia="Sarabun" w:hAnsi="Prompt" w:cs="Prompt"/>
                <w:b/>
                <w:bCs/>
                <w:color w:val="DAAB00"/>
                <w:szCs w:val="22"/>
                <w:cs/>
              </w:rPr>
              <w:t>งานประดับไฟ</w:t>
            </w:r>
            <w:r w:rsidRPr="00363527">
              <w:rPr>
                <w:rFonts w:ascii="Prompt" w:eastAsia="Sarabun" w:hAnsi="Prompt" w:cs="Prompt" w:hint="cs"/>
                <w:b/>
                <w:bCs/>
                <w:color w:val="DAAB00"/>
                <w:szCs w:val="22"/>
                <w:cs/>
              </w:rPr>
              <w:t>ซากะมิโกะ</w:t>
            </w:r>
            <w:r w:rsidRPr="00363527">
              <w:rPr>
                <w:rFonts w:ascii="Prompt" w:eastAsia="Sarabun" w:hAnsi="Prompt" w:cs="Prompt" w:hint="cs"/>
                <w:b/>
                <w:bCs/>
                <w:color w:val="DAAB00"/>
                <w:sz w:val="18"/>
                <w:szCs w:val="18"/>
                <w:cs/>
              </w:rPr>
              <w:t xml:space="preserve">  </w:t>
            </w:r>
          </w:p>
        </w:tc>
        <w:tc>
          <w:tcPr>
            <w:tcW w:w="1984" w:type="dxa"/>
            <w:shd w:val="clear" w:color="auto" w:fill="DAE9F7"/>
            <w:vAlign w:val="center"/>
          </w:tcPr>
          <w:p w14:paraId="6A722E34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B : -</w:t>
            </w:r>
          </w:p>
          <w:p w14:paraId="396377BA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 xml:space="preserve">L : 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อาหารชุดเบนโตะ</w:t>
            </w:r>
          </w:p>
          <w:p w14:paraId="5FF02AB8" w14:textId="37F4F78F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 xml:space="preserve">D : 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ขาปูยักษ์</w:t>
            </w:r>
          </w:p>
        </w:tc>
        <w:tc>
          <w:tcPr>
            <w:tcW w:w="1941" w:type="dxa"/>
            <w:shd w:val="clear" w:color="auto" w:fill="DAE9F7"/>
            <w:vAlign w:val="center"/>
          </w:tcPr>
          <w:p w14:paraId="1C7E57BA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KAWAGUCHIKO HOTEL</w:t>
            </w:r>
          </w:p>
          <w:p w14:paraId="35F8322B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หรือเทียบเท่า</w:t>
            </w:r>
          </w:p>
          <w:p w14:paraId="73309818" w14:textId="0DA96CEC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(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สามดาว)</w:t>
            </w:r>
          </w:p>
        </w:tc>
      </w:tr>
      <w:tr w:rsidR="00C520C0" w:rsidRPr="0072044B" w14:paraId="4CADCC59" w14:textId="77777777" w:rsidTr="00363527">
        <w:trPr>
          <w:trHeight w:val="1052"/>
        </w:trPr>
        <w:tc>
          <w:tcPr>
            <w:tcW w:w="823" w:type="dxa"/>
            <w:shd w:val="clear" w:color="auto" w:fill="FFF9E1"/>
            <w:vAlign w:val="center"/>
          </w:tcPr>
          <w:p w14:paraId="1ED38EBE" w14:textId="77777777" w:rsidR="00C520C0" w:rsidRPr="0036352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AAB00"/>
                <w:sz w:val="32"/>
                <w:szCs w:val="32"/>
              </w:rPr>
            </w:pPr>
            <w:r w:rsidRPr="00363527">
              <w:rPr>
                <w:rFonts w:ascii="Prompt" w:eastAsia="Prompt" w:hAnsi="Prompt" w:cs="Prompt"/>
                <w:b/>
                <w:bCs/>
                <w:color w:val="DAAB00"/>
                <w:sz w:val="32"/>
                <w:szCs w:val="32"/>
              </w:rPr>
              <w:t>3</w:t>
            </w:r>
          </w:p>
        </w:tc>
        <w:tc>
          <w:tcPr>
            <w:tcW w:w="6397" w:type="dxa"/>
            <w:shd w:val="clear" w:color="auto" w:fill="FFF9E1"/>
            <w:vAlign w:val="center"/>
          </w:tcPr>
          <w:p w14:paraId="3517E2F2" w14:textId="566CB5A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</w:pPr>
            <w:r w:rsidRPr="00D72A68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>ลานสกี ฟูจิเท็น</w:t>
            </w:r>
            <w:r w:rsidR="00AB2647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 xml:space="preserve"> </w:t>
            </w:r>
            <w:r w:rsidR="00AB2647"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>|</w:t>
            </w:r>
            <w:r w:rsidRPr="00D72A68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 xml:space="preserve"> จุดชมวิวชั้น 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>5</w:t>
            </w:r>
            <w:r w:rsidRPr="00D72A68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 xml:space="preserve"> ภูเขาไฟฟูจิ                                                 หรือ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>สวนดอกไม้โออิชิ พาร์ค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 w:val="18"/>
                <w:szCs w:val="18"/>
              </w:rPr>
              <w:t xml:space="preserve"> </w:t>
            </w:r>
            <w:r w:rsidRPr="00D72A68">
              <w:rPr>
                <w:rFonts w:ascii="Prompt" w:eastAsia="Sarabun" w:hAnsi="Prompt" w:cs="Prompt"/>
                <w:color w:val="002060"/>
                <w:sz w:val="20"/>
                <w:szCs w:val="20"/>
              </w:rPr>
              <w:t>(</w:t>
            </w:r>
            <w:r w:rsidRPr="00D72A68">
              <w:rPr>
                <w:rFonts w:ascii="Prompt" w:eastAsia="Sarabun" w:hAnsi="Prompt" w:cs="Prompt" w:hint="cs"/>
                <w:color w:val="002060"/>
                <w:sz w:val="20"/>
                <w:szCs w:val="20"/>
                <w:cs/>
              </w:rPr>
              <w:t>ขึ้นอยู่กับสภาพอากาศ</w:t>
            </w:r>
            <w:r w:rsidRPr="00D72A68">
              <w:rPr>
                <w:rFonts w:ascii="Prompt" w:eastAsia="Sarabun" w:hAnsi="Prompt" w:cs="Prompt"/>
                <w:color w:val="002060"/>
                <w:sz w:val="20"/>
                <w:szCs w:val="20"/>
              </w:rPr>
              <w:t>)</w:t>
            </w:r>
            <w:r w:rsidRPr="00D72A68">
              <w:rPr>
                <w:rFonts w:ascii="Prompt" w:eastAsia="Sarabun" w:hAnsi="Prompt" w:cs="Prompt" w:hint="cs"/>
                <w:color w:val="002060"/>
                <w:sz w:val="20"/>
                <w:szCs w:val="20"/>
                <w:cs/>
              </w:rPr>
              <w:t xml:space="preserve">                                        </w:t>
            </w:r>
            <w:r w:rsidRPr="00D72A68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>หมู่บ้านน้ำใส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>โอชิโนะ ฮักไก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 xml:space="preserve"> | </w:t>
            </w:r>
            <w:r w:rsidRPr="00D72A68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>ทะ</w:t>
            </w:r>
            <w:r w:rsidRPr="009F229A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>เลสาบคาวา</w:t>
            </w:r>
            <w:r w:rsidRPr="00D72A68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>กุจิโกะ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br/>
              <w:t xml:space="preserve">DUTY FREE | </w:t>
            </w:r>
            <w:r w:rsidRPr="00D72A68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>ช้อปปิ้งย่านชิ</w:t>
            </w:r>
            <w:r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>นจูกุ</w:t>
            </w:r>
          </w:p>
        </w:tc>
        <w:tc>
          <w:tcPr>
            <w:tcW w:w="1984" w:type="dxa"/>
            <w:shd w:val="clear" w:color="auto" w:fill="FFF9E1"/>
            <w:vAlign w:val="center"/>
          </w:tcPr>
          <w:p w14:paraId="0148BCFE" w14:textId="77777777" w:rsidR="00C520C0" w:rsidRPr="008F51F7" w:rsidRDefault="00C520C0" w:rsidP="00C520C0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 xml:space="preserve">B : 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โรงแรม</w:t>
            </w:r>
          </w:p>
          <w:p w14:paraId="5E86FFCA" w14:textId="7FD194CC" w:rsidR="00C520C0" w:rsidRPr="008F51F7" w:rsidRDefault="00C520C0" w:rsidP="00C520C0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 xml:space="preserve">L : </w:t>
            </w:r>
            <w:r w:rsidR="009B7E41">
              <w:rPr>
                <w:rFonts w:ascii="Prompt" w:eastAsia="Sarabun" w:hAnsi="Prompt" w:cs="Prompt" w:hint="cs"/>
                <w:b/>
                <w:bCs/>
                <w:color w:val="002060"/>
                <w:sz w:val="20"/>
                <w:szCs w:val="20"/>
                <w:cs/>
              </w:rPr>
              <w:t>ปิ้งย่าง</w:t>
            </w:r>
            <w:r w:rsidR="009B7E41" w:rsidRPr="009B7E41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ยากินิกุ</w:t>
            </w:r>
          </w:p>
          <w:p w14:paraId="532BB00C" w14:textId="7C0FC5F7" w:rsidR="00C520C0" w:rsidRPr="008F51F7" w:rsidRDefault="00C520C0" w:rsidP="00C520C0">
            <w:pP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 xml:space="preserve">D : 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อิสระ</w:t>
            </w:r>
          </w:p>
        </w:tc>
        <w:tc>
          <w:tcPr>
            <w:tcW w:w="1941" w:type="dxa"/>
            <w:shd w:val="clear" w:color="auto" w:fill="FFF9E1"/>
            <w:vAlign w:val="center"/>
          </w:tcPr>
          <w:p w14:paraId="71979B72" w14:textId="77777777" w:rsidR="00C520C0" w:rsidRPr="008F51F7" w:rsidRDefault="00C520C0" w:rsidP="00C520C0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NARITA HOTEL</w:t>
            </w:r>
          </w:p>
          <w:p w14:paraId="603361FE" w14:textId="77777777" w:rsidR="00C520C0" w:rsidRPr="008F51F7" w:rsidRDefault="00C520C0" w:rsidP="00C520C0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หรือเทียบเท่า</w:t>
            </w:r>
          </w:p>
          <w:p w14:paraId="6A5EAA07" w14:textId="2E433799" w:rsidR="00C520C0" w:rsidRPr="008F51F7" w:rsidRDefault="00C520C0" w:rsidP="00C520C0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(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สามดาว)</w:t>
            </w:r>
          </w:p>
        </w:tc>
      </w:tr>
      <w:tr w:rsidR="00C520C0" w:rsidRPr="0072044B" w14:paraId="3FB742EC" w14:textId="77777777" w:rsidTr="00E53D6F">
        <w:trPr>
          <w:trHeight w:val="1189"/>
        </w:trPr>
        <w:tc>
          <w:tcPr>
            <w:tcW w:w="823" w:type="dxa"/>
            <w:shd w:val="clear" w:color="auto" w:fill="DAE9F7" w:themeFill="text2" w:themeFillTint="1A"/>
            <w:vAlign w:val="center"/>
          </w:tcPr>
          <w:p w14:paraId="42854B32" w14:textId="77777777" w:rsidR="00C520C0" w:rsidRPr="0036352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AAB00"/>
                <w:sz w:val="32"/>
                <w:szCs w:val="32"/>
              </w:rPr>
            </w:pPr>
            <w:r w:rsidRPr="00363527">
              <w:rPr>
                <w:rFonts w:ascii="Prompt" w:eastAsia="Prompt" w:hAnsi="Prompt" w:cs="Prompt"/>
                <w:b/>
                <w:bCs/>
                <w:color w:val="DAAB00"/>
                <w:sz w:val="32"/>
                <w:szCs w:val="32"/>
              </w:rPr>
              <w:t>4</w:t>
            </w:r>
          </w:p>
        </w:tc>
        <w:tc>
          <w:tcPr>
            <w:tcW w:w="6397" w:type="dxa"/>
            <w:shd w:val="clear" w:color="auto" w:fill="DAE9F7" w:themeFill="text2" w:themeFillTint="1A"/>
            <w:vAlign w:val="center"/>
          </w:tcPr>
          <w:p w14:paraId="10FA76D8" w14:textId="610FFDAD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</w:pPr>
            <w:r w:rsidRPr="00AE6931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>เที่ยว</w:t>
            </w:r>
            <w:r w:rsidR="00EA635B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>สวนสนุก</w:t>
            </w:r>
            <w:r w:rsidRPr="00AE6931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>โตเกียวดิสนีย์แลนด์</w:t>
            </w:r>
            <w:r w:rsidR="00EA635B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>เต็มวัน</w:t>
            </w:r>
            <w:r w:rsidR="0034131C">
              <w:rPr>
                <w:rFonts w:ascii="Prompt" w:eastAsia="Sarabun" w:hAnsi="Prompt" w:cs="Prompt" w:hint="cs"/>
                <w:b/>
                <w:bCs/>
                <w:color w:val="002060"/>
                <w:szCs w:val="22"/>
                <w:cs/>
              </w:rPr>
              <w:t xml:space="preserve"> </w:t>
            </w:r>
            <w:r w:rsidR="0034131C" w:rsidRPr="0034131C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>ชมการแสดงดอกไม้ไฟ</w:t>
            </w:r>
            <w:r w:rsidR="00A91979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br/>
            </w:r>
            <w:r w:rsidRPr="00AE6931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>(มีรถบริการ รับ-ส่ง)</w:t>
            </w:r>
            <w:r w:rsidR="00EA635B" w:rsidRPr="00EA635B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> </w:t>
            </w:r>
            <w:r w:rsidR="00EA635B" w:rsidRPr="00363527">
              <w:rPr>
                <w:rFonts w:ascii="Prompt" w:eastAsia="Sarabun" w:hAnsi="Prompt" w:cs="Prompt"/>
                <w:b/>
                <w:bCs/>
                <w:color w:val="DAAB00"/>
                <w:szCs w:val="22"/>
              </w:rPr>
              <w:t>*</w:t>
            </w:r>
            <w:r w:rsidR="00EA635B" w:rsidRPr="00363527">
              <w:rPr>
                <w:rFonts w:ascii="Prompt" w:eastAsia="Sarabun" w:hAnsi="Prompt" w:cs="Prompt"/>
                <w:b/>
                <w:bCs/>
                <w:color w:val="DAAB00"/>
                <w:szCs w:val="22"/>
                <w:cs/>
              </w:rPr>
              <w:t>รวมบัตรเข้าสวนสนุก</w:t>
            </w:r>
            <w:r w:rsidR="00EA635B" w:rsidRPr="00363527">
              <w:rPr>
                <w:rFonts w:ascii="Prompt" w:eastAsia="Sarabun" w:hAnsi="Prompt" w:cs="Prompt" w:hint="cs"/>
                <w:b/>
                <w:bCs/>
                <w:color w:val="DAAB00"/>
                <w:szCs w:val="22"/>
                <w:cs/>
              </w:rPr>
              <w:t>*</w:t>
            </w:r>
          </w:p>
        </w:tc>
        <w:tc>
          <w:tcPr>
            <w:tcW w:w="1984" w:type="dxa"/>
            <w:shd w:val="clear" w:color="auto" w:fill="DAE9F7" w:themeFill="text2" w:themeFillTint="1A"/>
            <w:vAlign w:val="center"/>
          </w:tcPr>
          <w:p w14:paraId="4094AB97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 xml:space="preserve">B : 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โรงแรม</w:t>
            </w:r>
          </w:p>
          <w:p w14:paraId="228793C7" w14:textId="3B41F673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 xml:space="preserve">L : </w:t>
            </w:r>
            <w:r w:rsidR="00BD7691"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อิสระ</w:t>
            </w:r>
          </w:p>
          <w:p w14:paraId="1B6A641C" w14:textId="463CFD8D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 xml:space="preserve">D : 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อิสระ</w:t>
            </w:r>
          </w:p>
        </w:tc>
        <w:tc>
          <w:tcPr>
            <w:tcW w:w="1941" w:type="dxa"/>
            <w:shd w:val="clear" w:color="auto" w:fill="DAE9F7" w:themeFill="text2" w:themeFillTint="1A"/>
            <w:vAlign w:val="center"/>
          </w:tcPr>
          <w:p w14:paraId="740F8C0E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NARITA HOTEL</w:t>
            </w:r>
          </w:p>
          <w:p w14:paraId="137CF0DF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หรือเทียบเท่า</w:t>
            </w:r>
          </w:p>
          <w:p w14:paraId="43982B05" w14:textId="3B31512F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(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สามดาว)</w:t>
            </w:r>
          </w:p>
        </w:tc>
      </w:tr>
      <w:tr w:rsidR="00C520C0" w:rsidRPr="0072044B" w14:paraId="103D8C05" w14:textId="77777777" w:rsidTr="00363527">
        <w:trPr>
          <w:trHeight w:val="1171"/>
        </w:trPr>
        <w:tc>
          <w:tcPr>
            <w:tcW w:w="823" w:type="dxa"/>
            <w:shd w:val="clear" w:color="auto" w:fill="FFF9E1"/>
            <w:vAlign w:val="center"/>
          </w:tcPr>
          <w:p w14:paraId="748F24FC" w14:textId="77777777" w:rsidR="00C520C0" w:rsidRPr="0036352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AAB00"/>
                <w:sz w:val="32"/>
                <w:szCs w:val="32"/>
              </w:rPr>
            </w:pPr>
            <w:r w:rsidRPr="00363527">
              <w:rPr>
                <w:rFonts w:ascii="Prompt" w:eastAsia="Prompt" w:hAnsi="Prompt" w:cs="Prompt"/>
                <w:b/>
                <w:bCs/>
                <w:color w:val="DAAB00"/>
                <w:sz w:val="32"/>
                <w:szCs w:val="32"/>
              </w:rPr>
              <w:t>5</w:t>
            </w:r>
          </w:p>
        </w:tc>
        <w:tc>
          <w:tcPr>
            <w:tcW w:w="6397" w:type="dxa"/>
            <w:shd w:val="clear" w:color="auto" w:fill="FFF9E1"/>
            <w:vAlign w:val="center"/>
          </w:tcPr>
          <w:p w14:paraId="61A1F9EA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</w:pP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>CAFÉ NARITA</w:t>
            </w:r>
            <w:r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 xml:space="preserve"> | 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 xml:space="preserve">สตรอว์เบอร์รี่ฟาร์ม </w:t>
            </w:r>
            <w:r w:rsidRPr="00D72A68">
              <w:rPr>
                <w:rFonts w:ascii="Prompt" w:eastAsia="Sarabun" w:hAnsi="Prompt" w:cs="Prompt"/>
                <w:color w:val="002060"/>
                <w:sz w:val="20"/>
                <w:szCs w:val="20"/>
                <w:cs/>
              </w:rPr>
              <w:t>(ไม่รวมค่าเก็บสตรอว์เบอร์รี่)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 xml:space="preserve">                                           หมู่บ้านโบราณซาวาระ </w:t>
            </w:r>
            <w:r w:rsidRPr="00D72A68">
              <w:rPr>
                <w:rFonts w:ascii="Prompt" w:eastAsia="Sarabun" w:hAnsi="Prompt" w:cs="Prompt"/>
                <w:color w:val="002060"/>
                <w:sz w:val="20"/>
                <w:szCs w:val="20"/>
                <w:cs/>
              </w:rPr>
              <w:t>(ไม่รวมชุดกิโมโน)</w:t>
            </w:r>
            <w:r>
              <w:rPr>
                <w:rFonts w:ascii="Prompt" w:eastAsia="Sarabun" w:hAnsi="Prompt" w:cs="Prompt"/>
                <w:color w:val="002060"/>
                <w:sz w:val="20"/>
                <w:szCs w:val="20"/>
              </w:rPr>
              <w:t xml:space="preserve"> </w:t>
            </w:r>
            <w:r w:rsidRPr="00D72A68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>|</w:t>
            </w:r>
            <w:r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 xml:space="preserve"> 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  <w:t>AEON MALL Narita</w:t>
            </w:r>
          </w:p>
          <w:p w14:paraId="0F5382D0" w14:textId="1DFD7C52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rPr>
                <w:rFonts w:ascii="Prompt" w:eastAsia="Sarabun" w:hAnsi="Prompt" w:cs="Prompt"/>
                <w:b/>
                <w:bCs/>
                <w:color w:val="002060"/>
                <w:szCs w:val="22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 xml:space="preserve">ท่าอากาศยานนานาชาตินาริตะ </w:t>
            </w:r>
            <w:r w:rsidRPr="008F51F7">
              <w:rPr>
                <w:rFonts w:ascii="Prompt" w:eastAsia="Sarabun" w:hAnsi="Prompt" w:cs="Prompt"/>
                <w:b/>
                <w:bCs/>
                <w:color w:val="0070C0"/>
                <w:szCs w:val="22"/>
              </w:rPr>
              <w:t>XJ607 (20:55-01:35+1)</w:t>
            </w:r>
          </w:p>
        </w:tc>
        <w:tc>
          <w:tcPr>
            <w:tcW w:w="1984" w:type="dxa"/>
            <w:shd w:val="clear" w:color="auto" w:fill="FFF9E1"/>
            <w:vAlign w:val="center"/>
          </w:tcPr>
          <w:p w14:paraId="38A75A15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 xml:space="preserve">B : 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โรงแรม</w:t>
            </w:r>
          </w:p>
          <w:p w14:paraId="0737B36B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 xml:space="preserve">L : </w:t>
            </w: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  <w:cs/>
              </w:rPr>
              <w:t>อิสระ</w:t>
            </w:r>
          </w:p>
          <w:p w14:paraId="76BB8637" w14:textId="7EEAD6E6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D : -</w:t>
            </w:r>
          </w:p>
        </w:tc>
        <w:tc>
          <w:tcPr>
            <w:tcW w:w="1941" w:type="dxa"/>
            <w:shd w:val="clear" w:color="auto" w:fill="FFF9E1"/>
            <w:vAlign w:val="center"/>
          </w:tcPr>
          <w:p w14:paraId="12433D41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-</w:t>
            </w:r>
          </w:p>
          <w:p w14:paraId="3CFEA645" w14:textId="77777777" w:rsidR="00C520C0" w:rsidRPr="008F51F7" w:rsidRDefault="00C520C0" w:rsidP="00C520C0">
            <w:pP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C520C0" w:rsidRPr="0072044B" w14:paraId="716937C2" w14:textId="77777777" w:rsidTr="00E53D6F">
        <w:trPr>
          <w:trHeight w:val="808"/>
        </w:trPr>
        <w:tc>
          <w:tcPr>
            <w:tcW w:w="823" w:type="dxa"/>
            <w:shd w:val="clear" w:color="auto" w:fill="DAE9F7" w:themeFill="text2" w:themeFillTint="1A"/>
            <w:vAlign w:val="center"/>
          </w:tcPr>
          <w:p w14:paraId="24316553" w14:textId="77777777" w:rsidR="00C520C0" w:rsidRPr="0036352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DAAB00"/>
                <w:sz w:val="32"/>
                <w:szCs w:val="32"/>
              </w:rPr>
            </w:pPr>
            <w:r w:rsidRPr="00363527">
              <w:rPr>
                <w:rFonts w:ascii="Prompt" w:eastAsia="Prompt" w:hAnsi="Prompt" w:cs="Prompt" w:hint="cs"/>
                <w:b/>
                <w:bCs/>
                <w:color w:val="DAAB00"/>
                <w:sz w:val="32"/>
                <w:szCs w:val="32"/>
                <w:cs/>
              </w:rPr>
              <w:t>6</w:t>
            </w:r>
          </w:p>
        </w:tc>
        <w:tc>
          <w:tcPr>
            <w:tcW w:w="6397" w:type="dxa"/>
            <w:shd w:val="clear" w:color="auto" w:fill="DAE9F7" w:themeFill="text2" w:themeFillTint="1A"/>
            <w:vAlign w:val="center"/>
          </w:tcPr>
          <w:p w14:paraId="1608DBE6" w14:textId="77777777" w:rsidR="00C520C0" w:rsidRPr="008F51F7" w:rsidRDefault="00C520C0" w:rsidP="00C520C0">
            <w:pPr>
              <w:spacing w:after="0" w:line="320" w:lineRule="exact"/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Cs w:val="22"/>
                <w:cs/>
              </w:rPr>
              <w:t xml:space="preserve">ท่าอากาศยานนานาชาติดอนเมือง  </w:t>
            </w:r>
          </w:p>
        </w:tc>
        <w:tc>
          <w:tcPr>
            <w:tcW w:w="1984" w:type="dxa"/>
            <w:shd w:val="clear" w:color="auto" w:fill="DAE9F7" w:themeFill="text2" w:themeFillTint="1A"/>
            <w:vAlign w:val="center"/>
          </w:tcPr>
          <w:p w14:paraId="6CE8C99D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-</w:t>
            </w:r>
          </w:p>
          <w:p w14:paraId="398B7BAE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both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941" w:type="dxa"/>
            <w:shd w:val="clear" w:color="auto" w:fill="DAE9F7" w:themeFill="text2" w:themeFillTint="1A"/>
            <w:vAlign w:val="center"/>
          </w:tcPr>
          <w:p w14:paraId="37148E90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  <w:r w:rsidRPr="008F51F7"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  <w:t>-</w:t>
            </w:r>
          </w:p>
          <w:p w14:paraId="2AAE07AD" w14:textId="77777777" w:rsidR="00C520C0" w:rsidRPr="008F51F7" w:rsidRDefault="00C520C0" w:rsidP="00C520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20" w:lineRule="exact"/>
              <w:jc w:val="center"/>
              <w:rPr>
                <w:rFonts w:ascii="Prompt" w:eastAsia="Sarabun" w:hAnsi="Prompt" w:cs="Prompt"/>
                <w:b/>
                <w:bCs/>
                <w:color w:val="002060"/>
                <w:sz w:val="20"/>
                <w:szCs w:val="20"/>
              </w:rPr>
            </w:pPr>
          </w:p>
        </w:tc>
      </w:tr>
    </w:tbl>
    <w:p w14:paraId="6C8D0B5B" w14:textId="045797F7" w:rsidR="00AE6931" w:rsidRPr="00203FBD" w:rsidRDefault="00363527" w:rsidP="00AE6931">
      <w:pPr>
        <w:spacing w:after="200" w:line="240" w:lineRule="auto"/>
        <w:jc w:val="center"/>
        <w:rPr>
          <w:rStyle w:val="af"/>
          <w:rFonts w:ascii="Prompt" w:hAnsi="Prompt" w:cs="Prompt"/>
          <w:color w:val="E97132" w:themeColor="accent2"/>
        </w:rPr>
      </w:pPr>
      <w:bookmarkStart w:id="0" w:name="_Hlk183447097"/>
      <w:r w:rsidRPr="008F51F7">
        <w:rPr>
          <w:noProof/>
          <w:color w:val="0070C0"/>
        </w:rPr>
        <w:drawing>
          <wp:anchor distT="11540" distB="79214" distL="165093" distR="169590" simplePos="0" relativeHeight="251659264" behindDoc="0" locked="0" layoutInCell="1" allowOverlap="1" wp14:anchorId="1DFA0F9B" wp14:editId="32B79C5D">
            <wp:simplePos x="0" y="0"/>
            <wp:positionH relativeFrom="margin">
              <wp:align>center</wp:align>
            </wp:positionH>
            <wp:positionV relativeFrom="page">
              <wp:posOffset>781050</wp:posOffset>
            </wp:positionV>
            <wp:extent cx="6875145" cy="3096895"/>
            <wp:effectExtent l="57150" t="19050" r="59055" b="103505"/>
            <wp:wrapTopAndBottom/>
            <wp:docPr id="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77" cy="309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931" w:rsidRPr="00363527">
        <w:rPr>
          <w:rStyle w:val="af"/>
          <w:rFonts w:ascii="Prompt" w:hAnsi="Prompt" w:cs="Prompt" w:hint="cs"/>
          <w:color w:val="4C94D8" w:themeColor="text2" w:themeTint="80"/>
          <w:sz w:val="32"/>
          <w:szCs w:val="32"/>
          <w:cs/>
        </w:rPr>
        <w:t xml:space="preserve">พาทุกท่านมุ่งหน้าสู่ญี่ปุ่น ตะลุยหิมะขาวโพลน เล่นสกีแบบจัดเต็ม </w:t>
      </w:r>
      <w:r w:rsidR="00AE6931" w:rsidRPr="00363527">
        <w:rPr>
          <w:rStyle w:val="af"/>
          <w:rFonts w:ascii="Prompt" w:hAnsi="Prompt" w:cs="Prompt"/>
          <w:color w:val="4C94D8" w:themeColor="text2" w:themeTint="80"/>
          <w:sz w:val="32"/>
          <w:szCs w:val="32"/>
          <w:cs/>
        </w:rPr>
        <w:br/>
      </w:r>
      <w:r w:rsidR="00AE6931" w:rsidRPr="00363527">
        <w:rPr>
          <w:rStyle w:val="af"/>
          <w:rFonts w:ascii="Prompt" w:hAnsi="Prompt" w:cs="Prompt" w:hint="cs"/>
          <w:color w:val="4C94D8" w:themeColor="text2" w:themeTint="80"/>
          <w:sz w:val="32"/>
          <w:szCs w:val="32"/>
          <w:cs/>
        </w:rPr>
        <w:t>ชมวิวภูเขา</w:t>
      </w:r>
      <w:r w:rsidR="00445760" w:rsidRPr="00363527">
        <w:rPr>
          <w:rStyle w:val="af"/>
          <w:rFonts w:ascii="Prompt" w:hAnsi="Prompt" w:cs="Prompt" w:hint="cs"/>
          <w:color w:val="4C94D8" w:themeColor="text2" w:themeTint="80"/>
          <w:sz w:val="32"/>
          <w:szCs w:val="32"/>
          <w:cs/>
        </w:rPr>
        <w:t>ไฟ</w:t>
      </w:r>
      <w:r w:rsidR="00AE6931" w:rsidRPr="00363527">
        <w:rPr>
          <w:rStyle w:val="af"/>
          <w:rFonts w:ascii="Prompt" w:hAnsi="Prompt" w:cs="Prompt" w:hint="cs"/>
          <w:color w:val="4C94D8" w:themeColor="text2" w:themeTint="80"/>
          <w:sz w:val="32"/>
          <w:szCs w:val="32"/>
          <w:cs/>
        </w:rPr>
        <w:t>ฟูจิ</w:t>
      </w:r>
      <w:r w:rsidR="00445760" w:rsidRPr="00363527">
        <w:rPr>
          <w:rStyle w:val="af"/>
          <w:rFonts w:ascii="Prompt" w:hAnsi="Prompt" w:cs="Prompt" w:hint="cs"/>
          <w:color w:val="4C94D8" w:themeColor="text2" w:themeTint="80"/>
          <w:sz w:val="32"/>
          <w:szCs w:val="32"/>
          <w:cs/>
        </w:rPr>
        <w:t>และ</w:t>
      </w:r>
      <w:r w:rsidR="00445760" w:rsidRPr="00363527">
        <w:rPr>
          <w:rStyle w:val="af"/>
          <w:rFonts w:ascii="Prompt" w:hAnsi="Prompt" w:cs="Prompt"/>
          <w:color w:val="4C94D8" w:themeColor="text2" w:themeTint="80"/>
          <w:sz w:val="32"/>
          <w:szCs w:val="32"/>
          <w:cs/>
        </w:rPr>
        <w:t>เทศกาลงานประดับไฟ</w:t>
      </w:r>
      <w:r w:rsidR="00445760" w:rsidRPr="009B4294">
        <w:rPr>
          <w:rStyle w:val="af"/>
          <w:rFonts w:ascii="Prompt" w:hAnsi="Prompt" w:cs="Prompt"/>
          <w:color w:val="4C94D8"/>
          <w:sz w:val="32"/>
          <w:szCs w:val="32"/>
          <w:cs/>
        </w:rPr>
        <w:t>ซากะมิโกะ</w:t>
      </w:r>
      <w:r w:rsidR="00445760" w:rsidRPr="00363527">
        <w:rPr>
          <w:rStyle w:val="af"/>
          <w:rFonts w:ascii="Prompt" w:hAnsi="Prompt" w:cs="Prompt" w:hint="cs"/>
          <w:color w:val="4C94D8" w:themeColor="text2" w:themeTint="80"/>
          <w:sz w:val="32"/>
          <w:szCs w:val="32"/>
          <w:cs/>
        </w:rPr>
        <w:t xml:space="preserve"> </w:t>
      </w:r>
      <w:r w:rsidRPr="00363527">
        <w:rPr>
          <w:rStyle w:val="af"/>
          <w:rFonts w:ascii="Prompt" w:hAnsi="Prompt" w:cs="Prompt"/>
          <w:color w:val="4C94D8" w:themeColor="text2" w:themeTint="80"/>
          <w:sz w:val="32"/>
          <w:szCs w:val="32"/>
          <w:cs/>
        </w:rPr>
        <w:br/>
      </w:r>
      <w:r w:rsidRPr="00363527">
        <w:rPr>
          <w:rStyle w:val="af"/>
          <w:rFonts w:ascii="Prompt" w:hAnsi="Prompt" w:cs="Prompt" w:hint="cs"/>
          <w:color w:val="4C94D8" w:themeColor="text2" w:themeTint="80"/>
          <w:sz w:val="32"/>
          <w:szCs w:val="32"/>
          <w:cs/>
        </w:rPr>
        <w:t>เที่ยวเต็มวันโตเกียวดิสนีย</w:t>
      </w:r>
      <w:r>
        <w:rPr>
          <w:rStyle w:val="af"/>
          <w:rFonts w:ascii="Prompt" w:hAnsi="Prompt" w:cs="Prompt" w:hint="cs"/>
          <w:color w:val="4C94D8" w:themeColor="text2" w:themeTint="80"/>
          <w:sz w:val="32"/>
          <w:szCs w:val="32"/>
          <w:cs/>
        </w:rPr>
        <w:t>์</w:t>
      </w:r>
      <w:r w:rsidRPr="00363527">
        <w:rPr>
          <w:rStyle w:val="af"/>
          <w:rFonts w:ascii="Prompt" w:hAnsi="Prompt" w:cs="Prompt" w:hint="cs"/>
          <w:color w:val="4C94D8" w:themeColor="text2" w:themeTint="80"/>
          <w:sz w:val="32"/>
          <w:szCs w:val="32"/>
          <w:cs/>
        </w:rPr>
        <w:t>แลนด์</w:t>
      </w:r>
      <w:r w:rsidR="00AE6931" w:rsidRPr="00363527">
        <w:rPr>
          <w:rStyle w:val="af"/>
          <w:rFonts w:ascii="Prompt" w:hAnsi="Prompt" w:cs="Prompt"/>
          <w:color w:val="4C94D8" w:themeColor="text2" w:themeTint="80"/>
          <w:sz w:val="32"/>
          <w:szCs w:val="32"/>
        </w:rPr>
        <w:t>!!</w:t>
      </w:r>
      <w:r w:rsidR="009333AE">
        <w:rPr>
          <w:rStyle w:val="af"/>
          <w:rFonts w:ascii="Prompt" w:hAnsi="Prompt" w:cs="Prompt" w:hint="cs"/>
          <w:color w:val="4C94D8" w:themeColor="text2" w:themeTint="80"/>
          <w:sz w:val="32"/>
          <w:szCs w:val="32"/>
          <w:cs/>
        </w:rPr>
        <w:t xml:space="preserve"> </w:t>
      </w:r>
      <w:r w:rsidR="009333AE" w:rsidRPr="009333AE">
        <w:rPr>
          <w:rStyle w:val="af"/>
          <w:rFonts w:ascii="Prompt" w:hAnsi="Prompt" w:cs="Prompt"/>
          <w:color w:val="4C94D8" w:themeColor="text2" w:themeTint="80"/>
          <w:sz w:val="32"/>
          <w:szCs w:val="32"/>
          <w:cs/>
        </w:rPr>
        <w:t>ชมโชว์การแสดง “</w:t>
      </w:r>
      <w:r w:rsidR="009333AE" w:rsidRPr="009333AE">
        <w:rPr>
          <w:rStyle w:val="af"/>
          <w:rFonts w:ascii="Prompt" w:hAnsi="Prompt" w:cs="Prompt"/>
          <w:color w:val="4C94D8" w:themeColor="text2" w:themeTint="80"/>
          <w:sz w:val="32"/>
          <w:szCs w:val="32"/>
        </w:rPr>
        <w:t>Colors in the Sky"</w:t>
      </w:r>
      <w:r w:rsidR="00AE6931" w:rsidRPr="00363527">
        <w:rPr>
          <w:rFonts w:cs="Tahoma"/>
          <w:color w:val="0070C0"/>
          <w:sz w:val="28"/>
        </w:rPr>
        <w:br/>
      </w:r>
      <w:r w:rsidR="00AE6931" w:rsidRPr="00104AD3">
        <w:rPr>
          <w:rStyle w:val="af"/>
          <w:rFonts w:ascii="Prompt" w:hAnsi="Prompt" w:cs="Prompt"/>
          <w:color w:val="808080"/>
          <w:sz w:val="20"/>
          <w:szCs w:val="20"/>
          <w:cs/>
        </w:rPr>
        <w:t>เดินทางโดยสายการบิน :</w:t>
      </w:r>
      <w:r w:rsidR="00AE6931" w:rsidRPr="00104AD3">
        <w:rPr>
          <w:rStyle w:val="af"/>
          <w:rFonts w:ascii="Prompt" w:hAnsi="Prompt" w:cs="Prompt"/>
          <w:color w:val="808080"/>
          <w:sz w:val="20"/>
          <w:szCs w:val="20"/>
        </w:rPr>
        <w:t> </w:t>
      </w:r>
      <w:r w:rsidR="00AE6931" w:rsidRPr="008F51F7">
        <w:rPr>
          <w:rStyle w:val="af"/>
          <w:rFonts w:ascii="Prompt" w:hAnsi="Prompt" w:cs="Prompt"/>
          <w:color w:val="C00000"/>
        </w:rPr>
        <w:t>AIR ASIA X</w:t>
      </w:r>
      <w:bookmarkEnd w:id="0"/>
    </w:p>
    <w:p w14:paraId="79F981E4" w14:textId="77777777" w:rsidR="00AE6931" w:rsidRPr="009B4294" w:rsidRDefault="00AE6931" w:rsidP="00AE6931">
      <w:pPr>
        <w:spacing w:after="200" w:line="240" w:lineRule="auto"/>
        <w:jc w:val="center"/>
        <w:rPr>
          <w:rFonts w:ascii="Prompt" w:hAnsi="Prompt" w:cs="Prompt"/>
          <w:b/>
          <w:bCs/>
          <w:color w:val="4C94D8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24392BE9" wp14:editId="4D9DC6DE">
                <wp:simplePos x="0" y="0"/>
                <wp:positionH relativeFrom="margin">
                  <wp:align>center</wp:align>
                </wp:positionH>
                <wp:positionV relativeFrom="paragraph">
                  <wp:posOffset>415290</wp:posOffset>
                </wp:positionV>
                <wp:extent cx="6076950" cy="558800"/>
                <wp:effectExtent l="38100" t="57150" r="381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58800"/>
                        </a:xfrm>
                        <a:prstGeom prst="rect">
                          <a:avLst/>
                        </a:prstGeom>
                        <a:solidFill>
                          <a:srgbClr val="DAAB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233FEBD1" w14:textId="5FE1E2FD" w:rsidR="00D93394" w:rsidRPr="00D93394" w:rsidRDefault="00D93394" w:rsidP="009B4294">
                            <w:pPr>
                              <w:shd w:val="clear" w:color="auto" w:fill="DAAB00"/>
                              <w:jc w:val="center"/>
                              <w:textDirection w:val="btLr"/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4"/>
                                <w:szCs w:val="22"/>
                              </w:rPr>
                            </w:pPr>
                            <w:r w:rsidRPr="00D93394">
                              <w:rPr>
                                <w:rFonts w:ascii="Prompt" w:eastAsia="Prompt" w:hAnsi="Prompt" w:cs="Prompt"/>
                                <w:b/>
                                <w:color w:val="FFFFFF"/>
                                <w:sz w:val="44"/>
                                <w:szCs w:val="22"/>
                              </w:rPr>
                              <w:t>JAPAN DISNEY STARS LIGHT UP TOKYO</w:t>
                            </w:r>
                          </w:p>
                          <w:p w14:paraId="6D0C22E2" w14:textId="1A35F68B" w:rsidR="00AE6931" w:rsidRPr="001A46BE" w:rsidRDefault="00AE6931" w:rsidP="009B4294">
                            <w:pPr>
                              <w:shd w:val="clear" w:color="auto" w:fill="DAAB00"/>
                              <w:jc w:val="center"/>
                              <w:textDirection w:val="btLr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92BE9" id="Rectangle 68" o:spid="_x0000_s1026" style="position:absolute;left:0;text-align:left;margin-left:0;margin-top:32.7pt;width:478.5pt;height:44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" fillcolor="#daab00" stroked="f">
                <v:textbox inset="2.53958mm,1.2694mm,2.53958mm,1.2694mm">
                  <w:txbxContent>
                    <w:p w14:paraId="233FEBD1" w14:textId="5FE1E2FD" w:rsidR="00D93394" w:rsidRPr="00D93394" w:rsidRDefault="00D93394" w:rsidP="009B4294">
                      <w:pPr>
                        <w:shd w:val="clear" w:color="auto" w:fill="DAAB00"/>
                        <w:jc w:val="center"/>
                        <w:textDirection w:val="btLr"/>
                        <w:rPr>
                          <w:rFonts w:ascii="Prompt" w:eastAsia="Prompt" w:hAnsi="Prompt" w:cs="Prompt"/>
                          <w:b/>
                          <w:color w:val="FFFFFF"/>
                          <w:sz w:val="44"/>
                          <w:szCs w:val="22"/>
                        </w:rPr>
                      </w:pPr>
                      <w:r w:rsidRPr="00D93394">
                        <w:rPr>
                          <w:rFonts w:ascii="Prompt" w:eastAsia="Prompt" w:hAnsi="Prompt" w:cs="Prompt"/>
                          <w:b/>
                          <w:color w:val="FFFFFF"/>
                          <w:sz w:val="44"/>
                          <w:szCs w:val="22"/>
                        </w:rPr>
                        <w:t>JAPAN DISNEY STARS LIGHT UP TOKYO</w:t>
                      </w:r>
                    </w:p>
                    <w:p w14:paraId="6D0C22E2" w14:textId="1A35F68B" w:rsidR="00AE6931" w:rsidRPr="001A46BE" w:rsidRDefault="00AE6931" w:rsidP="009B4294">
                      <w:pPr>
                        <w:shd w:val="clear" w:color="auto" w:fill="DAAB00"/>
                        <w:jc w:val="center"/>
                        <w:textDirection w:val="btLr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bookmarkStart w:id="1" w:name="_Hlk183447352"/>
      <w:r w:rsidRPr="009B4294">
        <w:rPr>
          <w:rFonts w:ascii="Prompt" w:hAnsi="Prompt" w:cs="Prompt"/>
          <w:b/>
          <w:bCs/>
          <w:color w:val="4C94D8"/>
          <w:sz w:val="36"/>
          <w:szCs w:val="36"/>
          <w:cs/>
        </w:rPr>
        <w:t>โปรแกรมท่องเท</w:t>
      </w:r>
      <w:r w:rsidRPr="009B4294">
        <w:rPr>
          <w:rFonts w:ascii="Prompt" w:hAnsi="Prompt" w:cs="Prompt" w:hint="cs"/>
          <w:b/>
          <w:bCs/>
          <w:color w:val="4C94D8"/>
          <w:sz w:val="36"/>
          <w:szCs w:val="36"/>
          <w:cs/>
        </w:rPr>
        <w:t>ี่</w:t>
      </w:r>
      <w:r w:rsidRPr="009B4294">
        <w:rPr>
          <w:rFonts w:ascii="Prompt" w:hAnsi="Prompt" w:cs="Prompt"/>
          <w:b/>
          <w:bCs/>
          <w:color w:val="4C94D8"/>
          <w:sz w:val="36"/>
          <w:szCs w:val="36"/>
          <w:cs/>
        </w:rPr>
        <w:t>ยว</w:t>
      </w:r>
      <w:r w:rsidRPr="009B4294">
        <w:rPr>
          <w:rFonts w:ascii="Prompt" w:hAnsi="Prompt" w:cs="Prompt" w:hint="cs"/>
          <w:b/>
          <w:bCs/>
          <w:color w:val="4C94D8"/>
          <w:sz w:val="36"/>
          <w:szCs w:val="36"/>
          <w:cs/>
        </w:rPr>
        <w:t>ญี่ปุ่น</w:t>
      </w:r>
      <w:r w:rsidRPr="009B4294">
        <w:rPr>
          <w:rFonts w:ascii="Prompt" w:hAnsi="Prompt" w:cs="Prompt"/>
          <w:b/>
          <w:bCs/>
          <w:color w:val="4C94D8"/>
          <w:sz w:val="36"/>
          <w:szCs w:val="36"/>
          <w:cs/>
        </w:rPr>
        <w:t xml:space="preserve"> </w:t>
      </w:r>
      <w:r w:rsidRPr="009B4294">
        <w:rPr>
          <w:rFonts w:ascii="Prompt" w:hAnsi="Prompt" w:cs="Prompt" w:hint="cs"/>
          <w:b/>
          <w:bCs/>
          <w:color w:val="4C94D8"/>
          <w:sz w:val="36"/>
          <w:szCs w:val="36"/>
          <w:cs/>
        </w:rPr>
        <w:t>6</w:t>
      </w:r>
      <w:r w:rsidRPr="009B4294">
        <w:rPr>
          <w:rFonts w:ascii="Prompt" w:hAnsi="Prompt" w:cs="Prompt"/>
          <w:b/>
          <w:bCs/>
          <w:color w:val="4C94D8"/>
          <w:sz w:val="36"/>
          <w:szCs w:val="36"/>
          <w:cs/>
        </w:rPr>
        <w:t xml:space="preserve"> วัน </w:t>
      </w:r>
      <w:r w:rsidRPr="009B4294">
        <w:rPr>
          <w:rFonts w:ascii="Prompt" w:hAnsi="Prompt" w:cs="Prompt" w:hint="cs"/>
          <w:b/>
          <w:bCs/>
          <w:color w:val="4C94D8"/>
          <w:sz w:val="36"/>
          <w:szCs w:val="36"/>
          <w:cs/>
        </w:rPr>
        <w:t>3</w:t>
      </w:r>
      <w:r w:rsidRPr="009B4294">
        <w:rPr>
          <w:rFonts w:ascii="Prompt" w:hAnsi="Prompt" w:cs="Prompt"/>
          <w:b/>
          <w:bCs/>
          <w:color w:val="4C94D8"/>
          <w:sz w:val="36"/>
          <w:szCs w:val="36"/>
          <w:cs/>
        </w:rPr>
        <w:t xml:space="preserve"> คืน</w:t>
      </w:r>
      <w:bookmarkStart w:id="2" w:name="_Hlk176185741"/>
    </w:p>
    <w:p w14:paraId="73F8EDF4" w14:textId="77777777" w:rsidR="00AE6931" w:rsidRPr="0070370D" w:rsidRDefault="00AE6931" w:rsidP="00363527">
      <w:pPr>
        <w:spacing w:after="200" w:line="240" w:lineRule="auto"/>
        <w:rPr>
          <w:rFonts w:ascii="Prompt" w:hAnsi="Prompt" w:cs="Prompt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787BF07" wp14:editId="0033184D">
            <wp:simplePos x="0" y="0"/>
            <wp:positionH relativeFrom="margin">
              <wp:posOffset>-209550</wp:posOffset>
            </wp:positionH>
            <wp:positionV relativeFrom="margin">
              <wp:posOffset>1262380</wp:posOffset>
            </wp:positionV>
            <wp:extent cx="796925" cy="796925"/>
            <wp:effectExtent l="0" t="0" r="0" b="317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D99A9" w14:textId="629C98D5" w:rsidR="00AE6931" w:rsidRPr="00363527" w:rsidRDefault="005A0030" w:rsidP="00AE6931">
      <w:pPr>
        <w:spacing w:after="200" w:line="240" w:lineRule="auto"/>
        <w:ind w:left="720" w:firstLine="450"/>
        <w:rPr>
          <w:rFonts w:ascii="Prompt" w:hAnsi="Prompt" w:cs="Prompt"/>
          <w:b/>
          <w:bCs/>
          <w:color w:val="DAAB00"/>
          <w:sz w:val="32"/>
          <w:szCs w:val="32"/>
        </w:rPr>
      </w:pPr>
      <w:r w:rsidRPr="009C3A7F">
        <w:rPr>
          <w:noProof/>
          <w:color w:val="BF4E14" w:themeColor="accent2" w:themeShade="BF"/>
          <w:sz w:val="24"/>
          <w:szCs w:val="32"/>
        </w:rPr>
        <w:drawing>
          <wp:anchor distT="0" distB="0" distL="114300" distR="114300" simplePos="0" relativeHeight="251684864" behindDoc="0" locked="0" layoutInCell="1" allowOverlap="1" wp14:anchorId="633FD6A0" wp14:editId="1F905C56">
            <wp:simplePos x="0" y="0"/>
            <wp:positionH relativeFrom="margin">
              <wp:align>center</wp:align>
            </wp:positionH>
            <wp:positionV relativeFrom="paragraph">
              <wp:posOffset>557530</wp:posOffset>
            </wp:positionV>
            <wp:extent cx="6675120" cy="2227146"/>
            <wp:effectExtent l="0" t="0" r="0" b="0"/>
            <wp:wrapTopAndBottom/>
            <wp:docPr id="410685064" name="Picture 28" descr="รูปภาพประกอบด้วย อาคาร, ท้องฟ้า, บอร์ด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85064" name="Picture 28" descr="รูปภาพประกอบด้วย อาคาร, ท้องฟ้า, บอร์ด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22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931" w:rsidRPr="00363527">
        <w:rPr>
          <w:rFonts w:ascii="Prompt" w:hAnsi="Prompt" w:cs="Prompt"/>
          <w:b/>
          <w:bCs/>
          <w:color w:val="DAAB00"/>
          <w:sz w:val="32"/>
          <w:szCs w:val="32"/>
          <w:cs/>
        </w:rPr>
        <w:t>ท่าอากาศยาน</w:t>
      </w:r>
      <w:r w:rsidR="00AE6931" w:rsidRPr="009B4294">
        <w:rPr>
          <w:rFonts w:ascii="Prompt" w:hAnsi="Prompt" w:cs="Prompt"/>
          <w:b/>
          <w:bCs/>
          <w:color w:val="DAAB00"/>
          <w:sz w:val="32"/>
          <w:szCs w:val="32"/>
          <w:cs/>
        </w:rPr>
        <w:t>นาน</w:t>
      </w:r>
      <w:r w:rsidR="00AE6931" w:rsidRPr="00363527">
        <w:rPr>
          <w:rFonts w:ascii="Prompt" w:hAnsi="Prompt" w:cs="Prompt"/>
          <w:b/>
          <w:bCs/>
          <w:color w:val="DAAB00"/>
          <w:sz w:val="32"/>
          <w:szCs w:val="32"/>
          <w:cs/>
        </w:rPr>
        <w:t xml:space="preserve">าชาติดอนเมือง </w:t>
      </w:r>
      <w:r w:rsidR="00AE6931" w:rsidRPr="00363527">
        <w:rPr>
          <w:rFonts w:ascii="Prompt" w:hAnsi="Prompt" w:cs="Prompt"/>
          <w:b/>
          <w:bCs/>
          <w:color w:val="DAAB00"/>
          <w:sz w:val="32"/>
          <w:szCs w:val="32"/>
        </w:rPr>
        <w:t xml:space="preserve">| </w:t>
      </w:r>
      <w:r w:rsidR="00AE6931" w:rsidRPr="00363527">
        <w:rPr>
          <w:rFonts w:ascii="Prompt" w:hAnsi="Prompt" w:cs="Prompt"/>
          <w:b/>
          <w:bCs/>
          <w:color w:val="DAAB00"/>
          <w:sz w:val="32"/>
          <w:szCs w:val="32"/>
          <w:cs/>
        </w:rPr>
        <w:t>ท่าอากาศยานนานาชาตินาริตะ</w:t>
      </w:r>
    </w:p>
    <w:p w14:paraId="7D8CB125" w14:textId="448CA4D7" w:rsidR="00AE6931" w:rsidRPr="00572C37" w:rsidRDefault="00AE6931" w:rsidP="00AE6931">
      <w:pPr>
        <w:spacing w:line="240" w:lineRule="auto"/>
        <w:ind w:left="-270" w:right="-244"/>
        <w:jc w:val="thaiDistribute"/>
        <w:rPr>
          <w:rFonts w:ascii="Prompt" w:hAnsi="Prompt" w:cs="Prompt"/>
          <w:b/>
          <w:bCs/>
          <w:color w:val="4472C4"/>
          <w:sz w:val="40"/>
          <w:szCs w:val="40"/>
        </w:rPr>
      </w:pPr>
      <w:r>
        <w:rPr>
          <w:noProof/>
          <w:sz w:val="28"/>
          <w:cs/>
        </w:rPr>
        <w:drawing>
          <wp:anchor distT="0" distB="0" distL="114300" distR="114300" simplePos="0" relativeHeight="251680768" behindDoc="0" locked="0" layoutInCell="1" allowOverlap="1" wp14:anchorId="26F3230D" wp14:editId="6C4B4B30">
            <wp:simplePos x="0" y="0"/>
            <wp:positionH relativeFrom="margin">
              <wp:align>center</wp:align>
            </wp:positionH>
            <wp:positionV relativeFrom="paragraph">
              <wp:posOffset>3540125</wp:posOffset>
            </wp:positionV>
            <wp:extent cx="6624320" cy="2124075"/>
            <wp:effectExtent l="0" t="0" r="5080" b="9525"/>
            <wp:wrapTopAndBottom/>
            <wp:docPr id="2130431928" name="รูปภาพ 5" descr="รูปภาพประกอบด้วย ข้อความ, ภาพหน้าจอ, มัลติมีเดี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31928" name="รูปภาพ 5" descr="รูปภาพประกอบด้วย ข้อความ, ภาพหน้าจอ, มัลติมีเดี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7883">
        <w:rPr>
          <w:rFonts w:ascii="TH Sarabun New" w:hAnsi="TH Sarabun New" w:cs="TH Sarabun New"/>
          <w:sz w:val="32"/>
          <w:szCs w:val="32"/>
          <w:cs/>
        </w:rPr>
        <w:t>คณะเดินทางพร้อมกันที่จุดหมาย สนามบิน</w:t>
      </w:r>
      <w:r w:rsidRPr="008E7883">
        <w:rPr>
          <w:rFonts w:ascii="TH Sarabun New" w:hAnsi="TH Sarabun New" w:cs="TH Sarabun New" w:hint="cs"/>
          <w:sz w:val="32"/>
          <w:szCs w:val="32"/>
          <w:cs/>
        </w:rPr>
        <w:t>ดอนเมือง</w:t>
      </w:r>
      <w:r w:rsidRPr="008E7883">
        <w:rPr>
          <w:rFonts w:ascii="TH Sarabun New" w:hAnsi="TH Sarabun New" w:cs="TH Sarabun New"/>
          <w:sz w:val="32"/>
          <w:szCs w:val="32"/>
          <w:cs/>
        </w:rPr>
        <w:t xml:space="preserve"> อาคารผู้โดยสารระหว่างประเทศ เคาน์เตอร์สายการบิน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8E7883">
        <w:rPr>
          <w:rFonts w:ascii="TH Sarabun New" w:hAnsi="TH Sarabun New" w:cs="TH Sarabun New"/>
          <w:sz w:val="32"/>
          <w:szCs w:val="32"/>
          <w:cs/>
        </w:rPr>
        <w:t xml:space="preserve">แอร์เอเชียเอ็กซ์ </w:t>
      </w:r>
      <w:bookmarkStart w:id="3" w:name="_Hlk119169653"/>
      <w:r w:rsidRPr="008E7883">
        <w:rPr>
          <w:rFonts w:ascii="Prompt" w:hAnsi="Prompt" w:cs="Prompt"/>
          <w:b/>
          <w:bCs/>
          <w:color w:val="C00000"/>
          <w:szCs w:val="22"/>
        </w:rPr>
        <w:t>THAI AIR ASIA X (XJ)</w:t>
      </w:r>
      <w:r w:rsidRPr="00202906">
        <w:rPr>
          <w:rFonts w:ascii="Prompt" w:hAnsi="Prompt" w:cs="Prompt" w:hint="cs"/>
          <w:b/>
          <w:bCs/>
          <w:color w:val="4472C4"/>
          <w:szCs w:val="22"/>
          <w:cs/>
        </w:rPr>
        <w:t xml:space="preserve"> </w:t>
      </w:r>
      <w:bookmarkEnd w:id="3"/>
      <w:r w:rsidRPr="008E7883">
        <w:rPr>
          <w:rFonts w:ascii="TH Sarabun New" w:hAnsi="TH Sarabun New" w:cs="TH Sarabun New"/>
          <w:sz w:val="24"/>
          <w:szCs w:val="24"/>
        </w:rPr>
        <w:t xml:space="preserve"> </w:t>
      </w:r>
      <w:r w:rsidRPr="008E7883">
        <w:rPr>
          <w:rFonts w:ascii="TH Sarabun New" w:hAnsi="TH Sarabun New" w:cs="TH Sarabun New"/>
          <w:sz w:val="32"/>
          <w:szCs w:val="32"/>
          <w:cs/>
        </w:rPr>
        <w:t>โดยมีเจ้าหน้าที่จากบริษัทฯ คอยให้การต้อนรับ และอำนวยความสะดวกในเรื่องของ</w:t>
      </w:r>
      <w:bookmarkStart w:id="4" w:name="_Hlk183447380"/>
      <w:bookmarkEnd w:id="1"/>
      <w:r w:rsidRPr="008E7883">
        <w:rPr>
          <w:rFonts w:ascii="TH Sarabun New" w:hAnsi="TH Sarabun New" w:cs="TH Sarabun New"/>
          <w:sz w:val="32"/>
          <w:szCs w:val="32"/>
          <w:cs/>
        </w:rPr>
        <w:t xml:space="preserve">เอกสาร ตลอดจนสัมภาระของท่าน </w:t>
      </w:r>
      <w:r w:rsidRPr="008E7883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8E7883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เอกสารสำคัญตามมาตรการการเดินทางเข้าประเทศญี่ปุ่น ณ วันเดินทาง </w:t>
      </w:r>
      <w:r w:rsidRPr="008E7883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8E7883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8E7883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</w:t>
      </w:r>
      <w:r w:rsidRPr="008E7883">
        <w:rPr>
          <w:rFonts w:ascii="TH Sarabun New" w:hAnsi="TH Sarabun New" w:cs="TH Sarabun New" w:hint="cs"/>
          <w:sz w:val="32"/>
          <w:szCs w:val="32"/>
          <w:cs/>
        </w:rPr>
        <w:t>น</w:t>
      </w:r>
      <w:r w:rsidRPr="008E7883">
        <w:rPr>
          <w:rFonts w:ascii="TH Sarabun New" w:hAnsi="TH Sarabun New" w:cs="TH Sarabun New"/>
          <w:sz w:val="32"/>
          <w:szCs w:val="32"/>
          <w:cs/>
        </w:rPr>
        <w:t>ออกเดินทางสู่ประเทศ</w:t>
      </w:r>
      <w:r w:rsidRPr="008E7883">
        <w:rPr>
          <w:rFonts w:ascii="TH Sarabun New" w:hAnsi="TH Sarabun New" w:cs="TH Sarabun New" w:hint="cs"/>
          <w:sz w:val="32"/>
          <w:szCs w:val="32"/>
          <w:cs/>
        </w:rPr>
        <w:t>ญี่ปุ่น</w:t>
      </w:r>
      <w:bookmarkEnd w:id="2"/>
      <w:bookmarkEnd w:id="4"/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1974E6F5" w14:textId="2CAFC536" w:rsidR="00AE6931" w:rsidRDefault="00AE6931" w:rsidP="00AE6931">
      <w:pPr>
        <w:pStyle w:val="WE-F"/>
        <w:spacing w:line="240" w:lineRule="auto"/>
        <w:rPr>
          <w:cs/>
        </w:rPr>
      </w:pPr>
      <w:r>
        <w:rPr>
          <w:rFonts w:ascii="Prompt" w:hAnsi="Prompt" w:cs="Prompt"/>
          <w:b/>
          <w:bCs/>
          <w:color w:val="C00000"/>
          <w:sz w:val="40"/>
          <w:szCs w:val="40"/>
        </w:rPr>
        <w:br/>
      </w:r>
    </w:p>
    <w:p w14:paraId="07263620" w14:textId="241637C9" w:rsidR="00EC78A3" w:rsidRDefault="00EC78A3" w:rsidP="00EC78A3">
      <w:pPr>
        <w:tabs>
          <w:tab w:val="left" w:pos="3090"/>
        </w:tabs>
        <w:spacing w:after="200" w:line="240" w:lineRule="auto"/>
        <w:rPr>
          <w:rFonts w:ascii="Prompt" w:hAnsi="Prompt" w:cs="Prompt"/>
          <w:sz w:val="32"/>
          <w:szCs w:val="32"/>
        </w:rPr>
      </w:pPr>
    </w:p>
    <w:p w14:paraId="16FB292D" w14:textId="2217D3D4" w:rsidR="00445760" w:rsidRPr="00445760" w:rsidRDefault="00AE6931" w:rsidP="00445760">
      <w:pPr>
        <w:spacing w:after="200" w:line="240" w:lineRule="auto"/>
        <w:ind w:left="1138"/>
        <w:rPr>
          <w:rFonts w:ascii="Prompt" w:hAnsi="Prompt" w:cs="Prompt"/>
          <w:b/>
          <w:bCs/>
          <w:color w:val="4C94D8" w:themeColor="text2" w:themeTint="80"/>
          <w:sz w:val="32"/>
          <w:szCs w:val="32"/>
        </w:rPr>
      </w:pPr>
      <w:r w:rsidRPr="00EC78A3">
        <w:rPr>
          <w:rFonts w:ascii="Prompt" w:hAnsi="Prompt" w:cs="Prompt"/>
          <w:sz w:val="32"/>
          <w:szCs w:val="32"/>
          <w:cs/>
        </w:rPr>
        <w:br w:type="page"/>
      </w:r>
      <w:r w:rsidRPr="00667245">
        <w:rPr>
          <w:noProof/>
          <w:color w:val="4C94D8" w:themeColor="text2" w:themeTint="80"/>
        </w:rPr>
        <w:lastRenderedPageBreak/>
        <w:drawing>
          <wp:anchor distT="0" distB="0" distL="114300" distR="114300" simplePos="0" relativeHeight="251660288" behindDoc="0" locked="0" layoutInCell="1" allowOverlap="1" wp14:anchorId="51CD7C69" wp14:editId="362CB5E8">
            <wp:simplePos x="0" y="0"/>
            <wp:positionH relativeFrom="column">
              <wp:posOffset>-238125</wp:posOffset>
            </wp:positionH>
            <wp:positionV relativeFrom="paragraph">
              <wp:posOffset>33655</wp:posOffset>
            </wp:positionV>
            <wp:extent cx="828675" cy="828675"/>
            <wp:effectExtent l="0" t="0" r="0" b="9525"/>
            <wp:wrapNone/>
            <wp:docPr id="3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  <w:cs/>
        </w:rPr>
        <w:t xml:space="preserve">กรุงโตเกียว </w:t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</w:rPr>
        <w:t xml:space="preserve">l </w:t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  <w:cs/>
        </w:rPr>
        <w:t xml:space="preserve">วัดอาซากุสะ </w:t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</w:rPr>
        <w:t xml:space="preserve">l </w:t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  <w:cs/>
        </w:rPr>
        <w:t xml:space="preserve">ถนนนากะมิเสะ </w:t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</w:rPr>
        <w:t xml:space="preserve">l TOKYO SKY TREE </w:t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  <w:cs/>
        </w:rPr>
        <w:t xml:space="preserve">แม่น้ำสุมิดะ </w:t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</w:rPr>
        <w:t xml:space="preserve">l </w:t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  <w:cs/>
        </w:rPr>
        <w:t xml:space="preserve">เมืองยามานาชิ </w:t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</w:rPr>
        <w:t xml:space="preserve">l SAGAMIKO </w:t>
      </w:r>
      <w:r w:rsidR="00BF1B4F" w:rsidRPr="00DB18FA">
        <w:rPr>
          <w:rFonts w:ascii="Prompt" w:hAnsi="Prompt" w:cs="Prompt"/>
          <w:b/>
          <w:bCs/>
          <w:color w:val="DAAB00"/>
          <w:sz w:val="32"/>
          <w:szCs w:val="32"/>
        </w:rPr>
        <w:t>I</w:t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</w:rPr>
        <w:t xml:space="preserve">LLUMILION </w:t>
      </w:r>
      <w:r w:rsidR="00445760" w:rsidRPr="00DB18FA">
        <w:rPr>
          <w:noProof/>
          <w:color w:val="DAAB00"/>
          <w:sz w:val="28"/>
        </w:rPr>
        <w:drawing>
          <wp:anchor distT="0" distB="0" distL="114300" distR="114300" simplePos="0" relativeHeight="251721728" behindDoc="0" locked="0" layoutInCell="1" allowOverlap="1" wp14:anchorId="339FA167" wp14:editId="53B086B5">
            <wp:simplePos x="0" y="0"/>
            <wp:positionH relativeFrom="margin">
              <wp:posOffset>19685</wp:posOffset>
            </wp:positionH>
            <wp:positionV relativeFrom="paragraph">
              <wp:posOffset>1005205</wp:posOffset>
            </wp:positionV>
            <wp:extent cx="6243320" cy="2019300"/>
            <wp:effectExtent l="0" t="0" r="5080" b="0"/>
            <wp:wrapTopAndBottom/>
            <wp:docPr id="5841939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193922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  <w:cs/>
        </w:rPr>
        <w:t xml:space="preserve">งานประดับไฟที่ใหญ่ที่สุดซากะมิโกะ </w:t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</w:rPr>
        <w:t xml:space="preserve">l </w:t>
      </w:r>
      <w:r w:rsidR="00445760" w:rsidRPr="00DB18FA">
        <w:rPr>
          <w:rFonts w:ascii="Prompt" w:hAnsi="Prompt" w:cs="Prompt"/>
          <w:b/>
          <w:bCs/>
          <w:color w:val="DAAB00"/>
          <w:sz w:val="32"/>
          <w:szCs w:val="32"/>
          <w:cs/>
        </w:rPr>
        <w:t>แช่ออนเซ็น+ขาปูยักษ์</w:t>
      </w:r>
    </w:p>
    <w:p w14:paraId="3C676104" w14:textId="77777777" w:rsidR="00445760" w:rsidRPr="00D72A68" w:rsidRDefault="00445760" w:rsidP="00445760">
      <w:pPr>
        <w:spacing w:after="200" w:line="240" w:lineRule="auto"/>
        <w:rPr>
          <w:rFonts w:ascii="Prompt" w:hAnsi="Prompt" w:cs="Prompt"/>
          <w:b/>
          <w:bCs/>
          <w:color w:val="0070C0"/>
          <w:sz w:val="32"/>
          <w:szCs w:val="32"/>
          <w:cs/>
        </w:rPr>
      </w:pPr>
      <w:r>
        <w:rPr>
          <w:rFonts w:hint="cs"/>
          <w:noProof/>
          <w:sz w:val="28"/>
          <w:cs/>
        </w:rPr>
        <w:drawing>
          <wp:anchor distT="0" distB="0" distL="114300" distR="114300" simplePos="0" relativeHeight="251725824" behindDoc="0" locked="0" layoutInCell="1" allowOverlap="1" wp14:anchorId="297C771B" wp14:editId="1F246E84">
            <wp:simplePos x="0" y="0"/>
            <wp:positionH relativeFrom="margin">
              <wp:posOffset>19685</wp:posOffset>
            </wp:positionH>
            <wp:positionV relativeFrom="paragraph">
              <wp:posOffset>5061585</wp:posOffset>
            </wp:positionV>
            <wp:extent cx="6241415" cy="2018665"/>
            <wp:effectExtent l="0" t="0" r="6985" b="635"/>
            <wp:wrapTopAndBottom/>
            <wp:docPr id="84694909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49091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rompt" w:hAnsi="Prompt" w:cs="Prompt"/>
          <w:sz w:val="32"/>
          <w:szCs w:val="32"/>
        </w:rPr>
        <w:br/>
      </w:r>
      <w:r w:rsidRPr="00DB18FA">
        <w:rPr>
          <w:rFonts w:ascii="Prompt" w:hAnsi="Prompt" w:cs="Prompt"/>
          <w:b/>
          <w:bCs/>
          <w:color w:val="DAAB00"/>
          <w:sz w:val="28"/>
          <w:cs/>
        </w:rPr>
        <w:t xml:space="preserve">กรุงโตเกียววัดอาซากุสะ </w:t>
      </w:r>
      <w:r w:rsidRPr="00F01E58">
        <w:rPr>
          <w:rFonts w:ascii="TH Sarabun New" w:hAnsi="TH Sarabun New" w:cs="TH Sarabun New"/>
          <w:sz w:val="32"/>
          <w:szCs w:val="32"/>
          <w:cs/>
        </w:rPr>
        <w:t>วัดอาซากุสะ หรือ</w:t>
      </w:r>
      <w:r>
        <w:rPr>
          <w:rFonts w:ascii="TH Sarabun New" w:hAnsi="TH Sarabun New" w:cs="TH Sarabun New" w:hint="cs"/>
          <w:sz w:val="32"/>
          <w:szCs w:val="32"/>
          <w:cs/>
        </w:rPr>
        <w:t>วัด</w:t>
      </w:r>
      <w:r w:rsidRPr="00F01E58">
        <w:rPr>
          <w:rFonts w:ascii="TH Sarabun New" w:hAnsi="TH Sarabun New" w:cs="TH Sarabun New"/>
          <w:sz w:val="32"/>
          <w:szCs w:val="32"/>
          <w:cs/>
        </w:rPr>
        <w:t xml:space="preserve">เซ็นโซจิ เป็นวัดพุทธที่เก่าแก่และมีชื่อเสียงที่สุดในโตเกียว ตั้งอยู่ในย่านอาซากุสะ ภายในวัดมีอาคารหลักที่ประดิษฐานรูปปั้นเจ้าแม่กวนอิม รวมถึงเจดีย์ห้าชั้นและสวนสวย วัดเซ็นโซจิยังเป็นสถานที่จัดงานเทศกาลใหญ่ในโตเกียว เช่น ซันจะ มัตสึริ ไม่ว่าจะมาเยือนในช่วงไหน เมื่อเดินผ่านประตูคามินาริมงที่มีโคมแดงขนาดใหญ่ จะเจอกับ </w:t>
      </w:r>
      <w:r w:rsidRPr="00DB18FA">
        <w:rPr>
          <w:rFonts w:ascii="Prompt" w:hAnsi="Prompt" w:cs="Prompt"/>
          <w:b/>
          <w:bCs/>
          <w:color w:val="DAAB00"/>
          <w:sz w:val="28"/>
          <w:cs/>
        </w:rPr>
        <w:t>ถนนช้อปปิ้งนากามิเสะ (</w:t>
      </w:r>
      <w:r w:rsidRPr="00DB18FA">
        <w:rPr>
          <w:rFonts w:ascii="Prompt" w:hAnsi="Prompt" w:cs="Prompt"/>
          <w:b/>
          <w:bCs/>
          <w:color w:val="DAAB00"/>
          <w:sz w:val="28"/>
        </w:rPr>
        <w:t>NAKAMISE SHOPPING)</w:t>
      </w:r>
      <w:r w:rsidRPr="00445760">
        <w:rPr>
          <w:rFonts w:ascii="TH Sarabun New" w:hAnsi="TH Sarabun New" w:cs="TH Sarabun New"/>
          <w:color w:val="4C94D8" w:themeColor="text2" w:themeTint="80"/>
          <w:sz w:val="32"/>
          <w:szCs w:val="32"/>
        </w:rPr>
        <w:t xml:space="preserve"> </w:t>
      </w:r>
      <w:r w:rsidRPr="00F01E58">
        <w:rPr>
          <w:rFonts w:ascii="TH Sarabun New" w:hAnsi="TH Sarabun New" w:cs="TH Sarabun New"/>
          <w:sz w:val="32"/>
          <w:szCs w:val="32"/>
          <w:cs/>
        </w:rPr>
        <w:t xml:space="preserve">ถนนช้อปปิ้งที่มีประวัติยาวนานในย่านอาซากุสะที่มีความยาวประมาณ 250 เมตรและเต็มไปด้วยร้านค้าขายของฝาก ขนมหวาน และสินค้าพื้นเมืองญี่ปุ่น ที่นี่เราสามารถพบกับสินค้าหลากหลายชนิด เช่น ขนมนิงเงียวยากิ เซ็มเบ้ และมันจู นอกจากการช้อปปิ้ง หากมีเวลาขอพาทุกท่านไปยังจุดชมวิวริม </w:t>
      </w:r>
      <w:r w:rsidRPr="00DB18FA">
        <w:rPr>
          <w:rFonts w:ascii="Prompt" w:hAnsi="Prompt" w:cs="Prompt"/>
          <w:b/>
          <w:bCs/>
          <w:color w:val="DAAB00"/>
          <w:sz w:val="28"/>
          <w:cs/>
        </w:rPr>
        <w:t>แม่น้ำสุมิดะ (</w:t>
      </w:r>
      <w:r w:rsidRPr="00DB18FA">
        <w:rPr>
          <w:rFonts w:ascii="Prompt" w:hAnsi="Prompt" w:cs="Prompt"/>
          <w:b/>
          <w:bCs/>
          <w:color w:val="DAAB00"/>
          <w:sz w:val="28"/>
        </w:rPr>
        <w:t>SUMIDA RIVER)</w:t>
      </w:r>
      <w:r w:rsidRPr="00445760">
        <w:rPr>
          <w:rFonts w:ascii="TH Sarabun New" w:hAnsi="TH Sarabun New" w:cs="TH Sarabun New"/>
          <w:color w:val="4C94D8" w:themeColor="text2" w:themeTint="80"/>
          <w:sz w:val="32"/>
          <w:szCs w:val="32"/>
        </w:rPr>
        <w:t xml:space="preserve"> </w:t>
      </w:r>
      <w:r w:rsidRPr="00F01E58">
        <w:rPr>
          <w:rFonts w:ascii="TH Sarabun New" w:hAnsi="TH Sarabun New" w:cs="TH Sarabun New"/>
          <w:sz w:val="32"/>
          <w:szCs w:val="32"/>
          <w:cs/>
        </w:rPr>
        <w:t>อีกหนึ่งแลนด์มาร์ควิวสวยที่ไม่ควรพลาดเมื่อมาเยือนกรุงโตเกียวที่จะชวนให้เราเห็นวิวของ</w:t>
      </w:r>
      <w:r w:rsidRPr="00DB18FA">
        <w:rPr>
          <w:rFonts w:ascii="Prompt" w:hAnsi="Prompt" w:cs="Prompt"/>
          <w:b/>
          <w:bCs/>
          <w:color w:val="DAAB00"/>
          <w:sz w:val="28"/>
          <w:cs/>
        </w:rPr>
        <w:t xml:space="preserve">โตเกียวสกายทรี </w:t>
      </w:r>
      <w:r w:rsidRPr="00DB18FA">
        <w:rPr>
          <w:rFonts w:ascii="Prompt" w:hAnsi="Prompt" w:cs="Prompt"/>
          <w:b/>
          <w:bCs/>
          <w:color w:val="DAAB00"/>
          <w:sz w:val="28"/>
        </w:rPr>
        <w:t>TOKYO SKY TREE</w:t>
      </w:r>
      <w:r w:rsidRPr="00F01E58">
        <w:rPr>
          <w:rFonts w:ascii="TH Sarabun New" w:hAnsi="TH Sarabun New" w:cs="TH Sarabun New"/>
          <w:sz w:val="32"/>
          <w:szCs w:val="32"/>
          <w:cs/>
        </w:rPr>
        <w:t>พร้อมวิวทิวทัศน์ที่สวยงาม คุณสามารถเดินเล่นริมแม่น้ำและชมความงามของหอคอยที่ยืนตระหง่านตัดกับท้องฟ้าสีครามสะท้อนลงบนผิวน้ำของแม่น้ำสุมิดะในเวลากลางวันเป็นภาพที่งดงามและโรแมนติกสุดๆ</w:t>
      </w:r>
    </w:p>
    <w:p w14:paraId="65019CBC" w14:textId="77777777" w:rsidR="00445760" w:rsidRPr="00445760" w:rsidRDefault="00445760" w:rsidP="00445760">
      <w:pPr>
        <w:spacing w:after="120" w:line="360" w:lineRule="exact"/>
        <w:ind w:left="1138"/>
        <w:rPr>
          <w:rFonts w:ascii="Prompt" w:hAnsi="Prompt" w:cs="Prompt"/>
          <w:b/>
          <w:bCs/>
          <w:color w:val="4C94D8" w:themeColor="text2" w:themeTint="80"/>
          <w:sz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F600E8F" wp14:editId="131B5360">
            <wp:simplePos x="0" y="0"/>
            <wp:positionH relativeFrom="margin">
              <wp:posOffset>0</wp:posOffset>
            </wp:positionH>
            <wp:positionV relativeFrom="paragraph">
              <wp:posOffset>2035175</wp:posOffset>
            </wp:positionV>
            <wp:extent cx="431800" cy="431800"/>
            <wp:effectExtent l="0" t="0" r="6350" b="6350"/>
            <wp:wrapNone/>
            <wp:docPr id="165587932" name="image1.png" descr="A fork and knife with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fork and knife with a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760">
        <w:rPr>
          <w:rFonts w:ascii="Prompt" w:hAnsi="Prompt" w:cs="Prompt"/>
          <w:b/>
          <w:bCs/>
          <w:color w:val="4C94D8" w:themeColor="text2" w:themeTint="80"/>
          <w:sz w:val="24"/>
        </w:rPr>
        <w:br/>
      </w:r>
      <w:r w:rsidRPr="00DB18FA">
        <w:rPr>
          <w:rFonts w:ascii="Prompt" w:hAnsi="Prompt" w:cs="Prompt" w:hint="cs"/>
          <w:b/>
          <w:bCs/>
          <w:color w:val="DAAB00"/>
          <w:sz w:val="28"/>
          <w:cs/>
        </w:rPr>
        <w:t xml:space="preserve">กลางวัน </w:t>
      </w:r>
      <w:r w:rsidRPr="00DB18FA">
        <w:rPr>
          <w:rFonts w:ascii="Prompt" w:hAnsi="Prompt" w:cs="Prompt"/>
          <w:b/>
          <w:bCs/>
          <w:color w:val="DAAB00"/>
          <w:sz w:val="28"/>
        </w:rPr>
        <w:t xml:space="preserve">: </w:t>
      </w:r>
      <w:r w:rsidRPr="00DB18FA">
        <w:rPr>
          <w:rFonts w:ascii="Prompt" w:hAnsi="Prompt" w:cs="Prompt" w:hint="cs"/>
          <w:b/>
          <w:bCs/>
          <w:color w:val="DAAB00"/>
          <w:sz w:val="28"/>
          <w:cs/>
        </w:rPr>
        <w:t>ชุดอาหารญี่ปุ่นเบนโตะ</w:t>
      </w:r>
      <w:r w:rsidRPr="00445760">
        <w:rPr>
          <w:rFonts w:ascii="Prompt" w:hAnsi="Prompt" w:cs="Prompt" w:hint="cs"/>
          <w:b/>
          <w:bCs/>
          <w:color w:val="4C94D8" w:themeColor="text2" w:themeTint="80"/>
          <w:sz w:val="24"/>
          <w:cs/>
        </w:rPr>
        <w:t xml:space="preserve">   </w:t>
      </w:r>
    </w:p>
    <w:p w14:paraId="09E6C0AD" w14:textId="484502C7" w:rsidR="00445760" w:rsidRPr="00F01E58" w:rsidRDefault="00DB18FA" w:rsidP="00445760">
      <w:pPr>
        <w:spacing w:after="120" w:line="360" w:lineRule="exact"/>
        <w:jc w:val="thaiDistribute"/>
        <w:rPr>
          <w:rFonts w:ascii="Prompt" w:hAnsi="Prompt" w:cs="Prompt"/>
          <w:b/>
          <w:bCs/>
          <w:color w:val="0070C0"/>
          <w:sz w:val="28"/>
        </w:rPr>
      </w:pPr>
      <w:r>
        <w:rPr>
          <w:rFonts w:hint="cs"/>
          <w:noProof/>
          <w:sz w:val="28"/>
          <w:cs/>
        </w:rPr>
        <w:lastRenderedPageBreak/>
        <w:drawing>
          <wp:anchor distT="0" distB="0" distL="114300" distR="114300" simplePos="0" relativeHeight="251727872" behindDoc="0" locked="0" layoutInCell="1" allowOverlap="1" wp14:anchorId="1A5A5209" wp14:editId="3078A37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42685" cy="2018665"/>
            <wp:effectExtent l="0" t="0" r="5715" b="635"/>
            <wp:wrapTopAndBottom/>
            <wp:docPr id="7544781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478175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16" cy="201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sz w:val="32"/>
          <w:szCs w:val="32"/>
          <w:cs/>
        </w:rPr>
        <w:drawing>
          <wp:anchor distT="0" distB="0" distL="114300" distR="114300" simplePos="0" relativeHeight="251723776" behindDoc="0" locked="0" layoutInCell="1" allowOverlap="1" wp14:anchorId="120A545D" wp14:editId="3D097FCD">
            <wp:simplePos x="0" y="0"/>
            <wp:positionH relativeFrom="margin">
              <wp:posOffset>19685</wp:posOffset>
            </wp:positionH>
            <wp:positionV relativeFrom="paragraph">
              <wp:posOffset>3672205</wp:posOffset>
            </wp:positionV>
            <wp:extent cx="6240780" cy="1887220"/>
            <wp:effectExtent l="0" t="0" r="7620" b="0"/>
            <wp:wrapTopAndBottom/>
            <wp:docPr id="14014642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6425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760">
        <w:rPr>
          <w:rFonts w:ascii="Prompt" w:hAnsi="Prompt" w:cs="Prompt"/>
          <w:b/>
          <w:bCs/>
          <w:color w:val="0070C0"/>
          <w:sz w:val="28"/>
          <w:cs/>
        </w:rPr>
        <w:br/>
      </w:r>
      <w:r w:rsidR="00445760" w:rsidRPr="00DB18FA">
        <w:rPr>
          <w:rFonts w:ascii="Prompt" w:hAnsi="Prompt" w:cs="Prompt"/>
          <w:b/>
          <w:bCs/>
          <w:color w:val="DAAB00"/>
          <w:sz w:val="28"/>
          <w:cs/>
        </w:rPr>
        <w:t xml:space="preserve">ซากามิโกะ </w:t>
      </w:r>
      <w:r w:rsidR="00445760" w:rsidRPr="00F01E58">
        <w:rPr>
          <w:rFonts w:ascii="TH Sarabun New" w:hAnsi="TH Sarabun New" w:cs="TH Sarabun New"/>
          <w:sz w:val="32"/>
          <w:szCs w:val="32"/>
          <w:cs/>
        </w:rPr>
        <w:t>หรือ</w:t>
      </w:r>
      <w:r w:rsidR="00445760" w:rsidRPr="00F01E58">
        <w:rPr>
          <w:rFonts w:ascii="Prompt" w:hAnsi="Prompt" w:cs="Prompt"/>
          <w:b/>
          <w:bCs/>
          <w:color w:val="0070C0"/>
          <w:sz w:val="28"/>
          <w:cs/>
        </w:rPr>
        <w:t xml:space="preserve"> </w:t>
      </w:r>
      <w:r w:rsidR="00445760" w:rsidRPr="00DB18FA">
        <w:rPr>
          <w:rFonts w:ascii="Prompt" w:hAnsi="Prompt" w:cs="Prompt"/>
          <w:b/>
          <w:bCs/>
          <w:color w:val="DAAB00"/>
          <w:sz w:val="28"/>
          <w:cs/>
        </w:rPr>
        <w:t>งานประดับไฟฤดูหนาวที่ยิ่งใหญ่ของญี่ปุ่น</w:t>
      </w:r>
      <w:r w:rsidR="00445760" w:rsidRPr="00445760">
        <w:rPr>
          <w:rFonts w:ascii="Prompt" w:hAnsi="Prompt" w:cs="Prompt"/>
          <w:b/>
          <w:bCs/>
          <w:color w:val="4C94D8" w:themeColor="text2" w:themeTint="80"/>
          <w:sz w:val="28"/>
          <w:cs/>
        </w:rPr>
        <w:t xml:space="preserve"> </w:t>
      </w:r>
      <w:r w:rsidR="00445760" w:rsidRPr="00F01E58">
        <w:rPr>
          <w:rFonts w:ascii="TH Sarabun New" w:hAnsi="TH Sarabun New" w:cs="TH Sarabun New"/>
          <w:sz w:val="32"/>
          <w:szCs w:val="32"/>
          <w:cs/>
        </w:rPr>
        <w:t xml:space="preserve">ที่จะพาเราตื่นตาตื่นใจไปกับสวนที่ประดับไฟ </w:t>
      </w:r>
      <w:r w:rsidR="00445760" w:rsidRPr="00F01E58">
        <w:rPr>
          <w:rFonts w:ascii="TH Sarabun New" w:hAnsi="TH Sarabun New" w:cs="TH Sarabun New"/>
          <w:sz w:val="32"/>
          <w:szCs w:val="32"/>
        </w:rPr>
        <w:t xml:space="preserve">LED </w:t>
      </w:r>
      <w:r w:rsidR="00445760" w:rsidRPr="00F01E58">
        <w:rPr>
          <w:rFonts w:ascii="TH Sarabun New" w:hAnsi="TH Sarabun New" w:cs="TH Sarabun New"/>
          <w:sz w:val="32"/>
          <w:szCs w:val="32"/>
          <w:cs/>
        </w:rPr>
        <w:t>กว่าหกล้านดวง เปลี่ยนสวนสนุกให้กลายเป็นดินแดนมหัศจรรย์ที่เต็มไปด้วยแสงสีให้เราได้สัมผัสกับบรรยากาศโรแมนติกและเต็มไปด้วยความสนุกสนาน ผ่านโซนต่าง ๆ ที่ตกแต่งด้วยธีมหลากหลาย เช่น อุโมงค์ไฟ ป่าเรืองแสง และปราสาทเทพนิยาย ไฮไลท์ของงานคือ "</w:t>
      </w:r>
      <w:r w:rsidR="00445760" w:rsidRPr="00F01E58">
        <w:rPr>
          <w:rFonts w:ascii="TH Sarabun New" w:hAnsi="TH Sarabun New" w:cs="TH Sarabun New"/>
          <w:sz w:val="32"/>
          <w:szCs w:val="32"/>
        </w:rPr>
        <w:t xml:space="preserve">Rainbow Lift" </w:t>
      </w:r>
      <w:r w:rsidR="00445760" w:rsidRPr="00F01E58">
        <w:rPr>
          <w:rFonts w:ascii="TH Sarabun New" w:hAnsi="TH Sarabun New" w:cs="TH Sarabun New"/>
          <w:sz w:val="32"/>
          <w:szCs w:val="32"/>
          <w:cs/>
        </w:rPr>
        <w:t>ซึ่งเป็นกระเช้าลอยฟ้าพร้อมพาชมวิวทิวทัศน์ของสวนที่ประดับไฟอย่างงดงามในมุมกว้างนอกจากนี้ ยังมีกิจกรรมสนุก ๆ เช่น สวนสนุกขนาดย่อม และร้านอาหารที่ให้บริการ ทำให้คุณสามารถเพลิดเพลินดื่มด่ำกับความงดงามและบรรยากาศฤดูหนาวในญี่ปุ่นที่แสนพิเศษ</w:t>
      </w:r>
    </w:p>
    <w:p w14:paraId="747A614B" w14:textId="77777777" w:rsidR="00445760" w:rsidRPr="009F6D7C" w:rsidRDefault="00445760" w:rsidP="00445760">
      <w:pPr>
        <w:spacing w:after="120" w:line="360" w:lineRule="exact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057CD04" wp14:editId="2360FB81">
            <wp:simplePos x="0" y="0"/>
            <wp:positionH relativeFrom="margin">
              <wp:posOffset>19050</wp:posOffset>
            </wp:positionH>
            <wp:positionV relativeFrom="paragraph">
              <wp:posOffset>2613025</wp:posOffset>
            </wp:positionV>
            <wp:extent cx="431800" cy="431800"/>
            <wp:effectExtent l="0" t="0" r="6350" b="6350"/>
            <wp:wrapNone/>
            <wp:docPr id="33" name="image1.png" descr="A fork and knife with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fork and knife with a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จากนั้นนำพาทุกท่านเข้าสู่โรงแรม </w:t>
      </w:r>
      <w:r w:rsidRPr="00DB18FA">
        <w:rPr>
          <w:rFonts w:ascii="Prompt" w:hAnsi="Prompt" w:cs="Prompt"/>
          <w:b/>
          <w:bCs/>
          <w:color w:val="DAAB00"/>
          <w:sz w:val="28"/>
          <w:cs/>
        </w:rPr>
        <w:t>อิสระให้ท่านพักผ่อน</w:t>
      </w:r>
      <w:r w:rsidRPr="00445760">
        <w:rPr>
          <w:rFonts w:ascii="TH Sarabun New" w:hAnsi="TH Sarabun New" w:cs="TH Sarabun New"/>
          <w:color w:val="4C94D8" w:themeColor="text2" w:themeTint="80"/>
          <w:sz w:val="32"/>
          <w:szCs w:val="32"/>
          <w:cs/>
        </w:rPr>
        <w:t xml:space="preserve"> </w:t>
      </w:r>
      <w:r w:rsidRPr="00AC324A">
        <w:rPr>
          <w:rFonts w:ascii="TH Sarabun New" w:hAnsi="TH Sarabun New" w:cs="TH Sarabun New"/>
          <w:sz w:val="32"/>
          <w:szCs w:val="32"/>
          <w:cs/>
        </w:rPr>
        <w:t>เพื่อผ่อนคลายกล้ามเนื้อ ความเหนื่อยล้า จากการเดินทางมาตลอดทั้งวัน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ด้วยบรรยากาศโรงแรมโซนภูเขาไฟฟูจิ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15F38025" w14:textId="77777777" w:rsidR="00445760" w:rsidRPr="00DB18FA" w:rsidRDefault="00445760" w:rsidP="00445760">
      <w:pPr>
        <w:spacing w:line="360" w:lineRule="exact"/>
        <w:ind w:left="1170"/>
        <w:jc w:val="thaiDistribute"/>
        <w:rPr>
          <w:rFonts w:ascii="Prompt" w:hAnsi="Prompt" w:cs="Prompt"/>
          <w:b/>
          <w:bCs/>
          <w:color w:val="DAAB00"/>
          <w:sz w:val="28"/>
        </w:rPr>
      </w:pPr>
      <w:r w:rsidRPr="00DB18FA">
        <w:rPr>
          <w:rFonts w:ascii="Prompt" w:hAnsi="Prompt" w:cs="Prompt" w:hint="cs"/>
          <w:b/>
          <w:bCs/>
          <w:color w:val="DAAB00"/>
          <w:sz w:val="28"/>
          <w:cs/>
        </w:rPr>
        <w:t>เย็น</w:t>
      </w:r>
      <w:r w:rsidRPr="00DB18FA">
        <w:rPr>
          <w:rFonts w:ascii="Prompt" w:hAnsi="Prompt" w:cs="Prompt"/>
          <w:b/>
          <w:bCs/>
          <w:color w:val="DAAB00"/>
          <w:sz w:val="28"/>
        </w:rPr>
        <w:t xml:space="preserve"> :</w:t>
      </w:r>
      <w:r w:rsidRPr="00DB18FA">
        <w:rPr>
          <w:rFonts w:ascii="Prompt" w:hAnsi="Prompt" w:cs="Prompt" w:hint="cs"/>
          <w:b/>
          <w:bCs/>
          <w:color w:val="DAAB00"/>
          <w:sz w:val="28"/>
          <w:cs/>
        </w:rPr>
        <w:t xml:space="preserve"> </w:t>
      </w:r>
      <w:r w:rsidRPr="00DB18FA">
        <w:rPr>
          <w:rFonts w:ascii="Prompt" w:hAnsi="Prompt" w:cs="Prompt"/>
          <w:b/>
          <w:bCs/>
          <w:color w:val="DAAB00"/>
          <w:sz w:val="28"/>
          <w:cs/>
        </w:rPr>
        <w:t>เมนูสุดพิเศษ! บุฟเฟ่ต์ขาปูยักษ์</w:t>
      </w:r>
    </w:p>
    <w:p w14:paraId="3987D5B2" w14:textId="0F37AFE8" w:rsidR="00445760" w:rsidRPr="00DB18FA" w:rsidRDefault="00445760" w:rsidP="00445760">
      <w:pPr>
        <w:spacing w:after="0" w:line="360" w:lineRule="exact"/>
        <w:ind w:left="1138"/>
        <w:rPr>
          <w:rFonts w:ascii="Prompt" w:hAnsi="Prompt" w:cs="Prompt"/>
          <w:b/>
          <w:bCs/>
          <w:color w:val="DAAB00"/>
          <w:sz w:val="28"/>
        </w:rPr>
      </w:pPr>
      <w:r w:rsidRPr="00DB18FA">
        <w:rPr>
          <w:rFonts w:ascii="Prompt" w:hAnsi="Prompt" w:cs="Prompt"/>
          <w:b/>
          <w:bCs/>
          <w:noProof/>
          <w:color w:val="DAAB00"/>
          <w:sz w:val="28"/>
        </w:rPr>
        <w:drawing>
          <wp:anchor distT="0" distB="0" distL="114300" distR="114300" simplePos="0" relativeHeight="251716608" behindDoc="0" locked="0" layoutInCell="1" allowOverlap="1" wp14:anchorId="5A9D50AA" wp14:editId="602C6A90">
            <wp:simplePos x="0" y="0"/>
            <wp:positionH relativeFrom="margin">
              <wp:posOffset>0</wp:posOffset>
            </wp:positionH>
            <wp:positionV relativeFrom="paragraph">
              <wp:posOffset>17780</wp:posOffset>
            </wp:positionV>
            <wp:extent cx="499730" cy="457200"/>
            <wp:effectExtent l="0" t="0" r="0" b="0"/>
            <wp:wrapNone/>
            <wp:docPr id="32" name="image3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8FA">
        <w:rPr>
          <w:rFonts w:ascii="Prompt" w:hAnsi="Prompt" w:cs="Prompt"/>
          <w:b/>
          <w:bCs/>
          <w:color w:val="DAAB00"/>
          <w:sz w:val="28"/>
        </w:rPr>
        <w:t xml:space="preserve">KAWAGUCHIKO HOTEL  </w:t>
      </w:r>
    </w:p>
    <w:p w14:paraId="2B1DE7BB" w14:textId="77777777" w:rsidR="00445760" w:rsidRDefault="00445760" w:rsidP="00445760">
      <w:pPr>
        <w:spacing w:after="0" w:line="360" w:lineRule="exact"/>
        <w:ind w:left="1138"/>
        <w:rPr>
          <w:rFonts w:ascii="TH Sarabun New" w:hAnsi="TH Sarabun New" w:cs="TH Sarabun New"/>
          <w:sz w:val="34"/>
          <w:szCs w:val="34"/>
        </w:rPr>
      </w:pPr>
      <w:r w:rsidRPr="006B15A1">
        <w:rPr>
          <w:rFonts w:ascii="TH Sarabun New" w:hAnsi="TH Sarabun New" w:cs="TH Sarabun New"/>
          <w:sz w:val="34"/>
          <w:szCs w:val="34"/>
          <w:cs/>
        </w:rPr>
        <w:t>ระดับ 3 ดาว หรือเทียบเท่ามาตรฐานของญี่ปุ่น</w:t>
      </w:r>
    </w:p>
    <w:p w14:paraId="354FB126" w14:textId="77777777" w:rsidR="00445760" w:rsidRDefault="00445760" w:rsidP="00445760">
      <w:pPr>
        <w:spacing w:after="0" w:line="360" w:lineRule="exact"/>
        <w:ind w:left="1138"/>
        <w:rPr>
          <w:rFonts w:ascii="TH Sarabun New" w:hAnsi="TH Sarabun New" w:cs="TH Sarabun New"/>
          <w:sz w:val="34"/>
          <w:szCs w:val="34"/>
        </w:rPr>
      </w:pPr>
    </w:p>
    <w:p w14:paraId="4D4BCBD5" w14:textId="77777777" w:rsidR="00445760" w:rsidRDefault="00445760" w:rsidP="00445760">
      <w:pPr>
        <w:spacing w:after="0" w:line="360" w:lineRule="exact"/>
        <w:ind w:left="1138"/>
        <w:rPr>
          <w:rFonts w:ascii="TH Sarabun New" w:hAnsi="TH Sarabun New" w:cs="TH Sarabun New"/>
          <w:sz w:val="34"/>
          <w:szCs w:val="34"/>
        </w:rPr>
      </w:pPr>
    </w:p>
    <w:p w14:paraId="6FD779BA" w14:textId="77777777" w:rsidR="00445760" w:rsidRDefault="00445760" w:rsidP="00445760">
      <w:pPr>
        <w:spacing w:after="0" w:line="360" w:lineRule="exact"/>
        <w:ind w:left="1138"/>
        <w:rPr>
          <w:rFonts w:ascii="TH Sarabun New" w:hAnsi="TH Sarabun New" w:cs="TH Sarabun New"/>
          <w:sz w:val="34"/>
          <w:szCs w:val="34"/>
        </w:rPr>
      </w:pPr>
    </w:p>
    <w:p w14:paraId="3865BC1F" w14:textId="77777777" w:rsidR="00445760" w:rsidRDefault="00445760" w:rsidP="00445760">
      <w:pPr>
        <w:spacing w:after="0" w:line="360" w:lineRule="exact"/>
        <w:ind w:left="1138"/>
        <w:rPr>
          <w:rFonts w:ascii="TH Sarabun New" w:hAnsi="TH Sarabun New" w:cs="TH Sarabun New"/>
          <w:sz w:val="34"/>
          <w:szCs w:val="34"/>
        </w:rPr>
      </w:pPr>
    </w:p>
    <w:p w14:paraId="31EECC4D" w14:textId="77777777" w:rsidR="00445760" w:rsidRDefault="00445760" w:rsidP="00445760">
      <w:pPr>
        <w:spacing w:after="0" w:line="360" w:lineRule="exact"/>
        <w:ind w:left="1138"/>
        <w:rPr>
          <w:rFonts w:ascii="TH Sarabun New" w:hAnsi="TH Sarabun New" w:cs="TH Sarabun New"/>
          <w:sz w:val="34"/>
          <w:szCs w:val="34"/>
        </w:rPr>
      </w:pPr>
    </w:p>
    <w:p w14:paraId="3120740D" w14:textId="77777777" w:rsidR="00445760" w:rsidRDefault="00445760" w:rsidP="00445760">
      <w:pPr>
        <w:spacing w:after="0" w:line="360" w:lineRule="exact"/>
        <w:rPr>
          <w:rFonts w:ascii="TH Sarabun New" w:hAnsi="TH Sarabun New" w:cs="TH Sarabun New"/>
          <w:sz w:val="34"/>
          <w:szCs w:val="34"/>
        </w:rPr>
      </w:pPr>
    </w:p>
    <w:p w14:paraId="4510D48A" w14:textId="77777777" w:rsidR="00445760" w:rsidRDefault="00445760" w:rsidP="00445760">
      <w:pPr>
        <w:pStyle w:val="WE-F"/>
        <w:ind w:left="0"/>
        <w:rPr>
          <w:rFonts w:ascii="Prompt" w:hAnsi="Prompt" w:cs="Prompt"/>
          <w:b/>
          <w:bCs/>
          <w:color w:val="0070C0"/>
        </w:rPr>
      </w:pPr>
    </w:p>
    <w:p w14:paraId="31B6865A" w14:textId="0766E1B0" w:rsidR="00445760" w:rsidRPr="00445760" w:rsidRDefault="00445760" w:rsidP="00445760">
      <w:pPr>
        <w:pStyle w:val="WE-F"/>
        <w:ind w:left="1170"/>
        <w:rPr>
          <w:rFonts w:ascii="Prompt" w:hAnsi="Prompt" w:cs="Prompt"/>
          <w:b/>
          <w:bCs/>
          <w:color w:val="4C94D8" w:themeColor="text2" w:themeTint="80"/>
        </w:rPr>
      </w:pPr>
      <w:r w:rsidRPr="00B927CD">
        <w:rPr>
          <w:noProof/>
          <w:color w:val="0070C0"/>
        </w:rPr>
        <w:lastRenderedPageBreak/>
        <w:drawing>
          <wp:anchor distT="0" distB="0" distL="114300" distR="114300" simplePos="0" relativeHeight="251714560" behindDoc="0" locked="0" layoutInCell="1" allowOverlap="1" wp14:anchorId="23010A3B" wp14:editId="0923CA03">
            <wp:simplePos x="0" y="0"/>
            <wp:positionH relativeFrom="column">
              <wp:posOffset>-238125</wp:posOffset>
            </wp:positionH>
            <wp:positionV relativeFrom="paragraph">
              <wp:posOffset>52705</wp:posOffset>
            </wp:positionV>
            <wp:extent cx="790575" cy="790575"/>
            <wp:effectExtent l="0" t="0" r="0" b="9525"/>
            <wp:wrapNone/>
            <wp:docPr id="3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8FA">
        <w:rPr>
          <w:rFonts w:ascii="Prompt" w:hAnsi="Prompt" w:cs="Prompt"/>
          <w:b/>
          <w:bCs/>
          <w:color w:val="DAAB00"/>
          <w:cs/>
        </w:rPr>
        <w:t>สั</w:t>
      </w:r>
      <w:bookmarkStart w:id="5" w:name="_Hlk211612710"/>
      <w:r w:rsidRPr="00DB18FA">
        <w:rPr>
          <w:rFonts w:ascii="Prompt" w:hAnsi="Prompt" w:cs="Prompt"/>
          <w:b/>
          <w:bCs/>
          <w:color w:val="DAAB00"/>
          <w:cs/>
        </w:rPr>
        <w:t xml:space="preserve">มผัสหิมะ ณ ลานสกี ฟูจิเท็น สโนว รีสอร์ท </w:t>
      </w:r>
      <w:r w:rsidR="00AB2647">
        <w:rPr>
          <w:rFonts w:ascii="Prompt" w:hAnsi="Prompt" w:cs="Prompt"/>
          <w:b/>
          <w:bCs/>
          <w:color w:val="DAAB00"/>
        </w:rPr>
        <w:t xml:space="preserve">| </w:t>
      </w:r>
      <w:r w:rsidRPr="00DB18FA">
        <w:rPr>
          <w:rFonts w:ascii="Prompt" w:hAnsi="Prompt" w:cs="Prompt"/>
          <w:b/>
          <w:bCs/>
          <w:color w:val="DAAB00"/>
          <w:cs/>
        </w:rPr>
        <w:t>จุดชมวิวชั</w:t>
      </w:r>
      <w:r w:rsidR="00AB2647">
        <w:rPr>
          <w:rFonts w:ascii="Prompt" w:hAnsi="Prompt" w:cs="Prompt" w:hint="cs"/>
          <w:b/>
          <w:bCs/>
          <w:color w:val="DAAB00"/>
          <w:cs/>
        </w:rPr>
        <w:t>้</w:t>
      </w:r>
      <w:r w:rsidRPr="00DB18FA">
        <w:rPr>
          <w:rFonts w:ascii="Prompt" w:hAnsi="Prompt" w:cs="Prompt"/>
          <w:b/>
          <w:bCs/>
          <w:color w:val="DAAB00"/>
          <w:cs/>
        </w:rPr>
        <w:t>น 5</w:t>
      </w:r>
      <w:r w:rsidR="00AB2647">
        <w:rPr>
          <w:rFonts w:ascii="Prompt" w:hAnsi="Prompt" w:cs="Prompt"/>
          <w:b/>
          <w:bCs/>
          <w:color w:val="DAAB00"/>
        </w:rPr>
        <w:t xml:space="preserve"> </w:t>
      </w:r>
      <w:r w:rsidRPr="00DB18FA">
        <w:rPr>
          <w:rFonts w:ascii="Prompt" w:hAnsi="Prompt" w:cs="Prompt"/>
          <w:b/>
          <w:bCs/>
          <w:color w:val="DAAB00"/>
          <w:cs/>
        </w:rPr>
        <w:t>ภูเขาไฟฟูจิ หรือ</w:t>
      </w:r>
      <w:r w:rsidRPr="00DB18FA">
        <w:rPr>
          <w:rFonts w:ascii="Prompt" w:hAnsi="Prompt" w:cs="Prompt"/>
          <w:b/>
          <w:bCs/>
          <w:color w:val="DAAB00"/>
        </w:rPr>
        <w:t xml:space="preserve"> Oishi Park </w:t>
      </w:r>
      <w:r w:rsidRPr="00DB18FA">
        <w:rPr>
          <w:rFonts w:ascii="Prompt" w:hAnsi="Prompt" w:cs="Prompt"/>
          <w:b/>
          <w:bCs/>
          <w:color w:val="DAAB00"/>
          <w:cs/>
        </w:rPr>
        <w:t>สวนดอกไม้วิวฟูจิ</w:t>
      </w:r>
      <w:r w:rsidRPr="00DB18FA">
        <w:rPr>
          <w:rFonts w:ascii="Prompt" w:hAnsi="Prompt" w:cs="Prompt"/>
          <w:b/>
          <w:bCs/>
          <w:color w:val="DAAB00"/>
          <w:sz w:val="28"/>
        </w:rPr>
        <w:t xml:space="preserve"> </w:t>
      </w:r>
      <w:bookmarkStart w:id="6" w:name="_Hlk211612488"/>
      <w:r w:rsidRPr="00A839FA">
        <w:rPr>
          <w:rFonts w:ascii="Prompt" w:hAnsi="Prompt" w:cs="Prompt"/>
          <w:b/>
          <w:bCs/>
          <w:color w:val="808080" w:themeColor="background1" w:themeShade="80"/>
          <w:sz w:val="20"/>
          <w:szCs w:val="20"/>
          <w:cs/>
        </w:rPr>
        <w:t>(ขึ้นอยู่กับสภาพอากาศ)</w:t>
      </w:r>
      <w:r w:rsidRPr="00D2436E">
        <w:rPr>
          <w:rFonts w:ascii="Prompt" w:hAnsi="Prompt" w:cs="Prompt"/>
          <w:b/>
          <w:bCs/>
          <w:color w:val="0A2F41" w:themeColor="accent1" w:themeShade="80"/>
          <w:cs/>
        </w:rPr>
        <w:t xml:space="preserve"> </w:t>
      </w:r>
      <w:bookmarkEnd w:id="6"/>
      <w:r w:rsidRPr="00DB18FA">
        <w:rPr>
          <w:rFonts w:ascii="Prompt" w:hAnsi="Prompt" w:cs="Prompt"/>
          <w:b/>
          <w:bCs/>
          <w:color w:val="DAAB00"/>
        </w:rPr>
        <w:t xml:space="preserve">OSHINO HAKKAI </w:t>
      </w:r>
      <w:r w:rsidRPr="00DB18FA">
        <w:rPr>
          <w:rFonts w:ascii="Prompt" w:hAnsi="Prompt" w:cs="Prompt"/>
          <w:b/>
          <w:bCs/>
          <w:color w:val="DAAB00"/>
          <w:cs/>
        </w:rPr>
        <w:t xml:space="preserve">หมู่บ้านน้ำใส </w:t>
      </w:r>
      <w:r w:rsidRPr="00DB18FA">
        <w:rPr>
          <w:rFonts w:ascii="Prompt" w:hAnsi="Prompt" w:cs="Prompt"/>
          <w:b/>
          <w:bCs/>
          <w:color w:val="DAAB00"/>
        </w:rPr>
        <w:t>l LAKE KAWAGUCHIKO DUTY FREE</w:t>
      </w:r>
      <w:r w:rsidRPr="00DB18FA">
        <w:rPr>
          <w:rFonts w:ascii="Prompt" w:hAnsi="Prompt" w:cs="Prompt"/>
          <w:b/>
          <w:bCs/>
          <w:color w:val="DAAB00"/>
          <w:cs/>
        </w:rPr>
        <w:t xml:space="preserve"> </w:t>
      </w:r>
      <w:r w:rsidRPr="00DB18FA">
        <w:rPr>
          <w:rFonts w:ascii="Prompt" w:hAnsi="Prompt" w:cs="Prompt"/>
          <w:b/>
          <w:bCs/>
          <w:color w:val="DAAB00"/>
        </w:rPr>
        <w:t>l TOKYO – S</w:t>
      </w:r>
      <w:bookmarkEnd w:id="5"/>
      <w:r w:rsidRPr="00DB18FA">
        <w:rPr>
          <w:rFonts w:ascii="Prompt" w:hAnsi="Prompt" w:cs="Prompt"/>
          <w:b/>
          <w:bCs/>
          <w:color w:val="DAAB00"/>
        </w:rPr>
        <w:t>HINJUKU</w:t>
      </w:r>
    </w:p>
    <w:p w14:paraId="424D0AD4" w14:textId="77777777" w:rsidR="00445760" w:rsidRPr="00DB18FA" w:rsidRDefault="00445760" w:rsidP="00445760">
      <w:pPr>
        <w:pStyle w:val="WE-F"/>
        <w:tabs>
          <w:tab w:val="left" w:pos="1170"/>
        </w:tabs>
        <w:ind w:right="-154"/>
        <w:jc w:val="thaiDistribute"/>
        <w:rPr>
          <w:rFonts w:ascii="Prompt" w:hAnsi="Prompt" w:cs="Prompt"/>
          <w:b/>
          <w:bCs/>
          <w:color w:val="DAAB00"/>
        </w:rPr>
      </w:pPr>
      <w:r w:rsidRPr="00445760">
        <w:rPr>
          <w:noProof/>
          <w:color w:val="4C94D8" w:themeColor="text2" w:themeTint="80"/>
        </w:rPr>
        <w:drawing>
          <wp:anchor distT="0" distB="0" distL="114300" distR="114300" simplePos="0" relativeHeight="251718656" behindDoc="0" locked="0" layoutInCell="1" allowOverlap="1" wp14:anchorId="5AAED872" wp14:editId="16C470B0">
            <wp:simplePos x="0" y="0"/>
            <wp:positionH relativeFrom="margin">
              <wp:align>center</wp:align>
            </wp:positionH>
            <wp:positionV relativeFrom="paragraph">
              <wp:posOffset>643255</wp:posOffset>
            </wp:positionV>
            <wp:extent cx="6243955" cy="2019300"/>
            <wp:effectExtent l="0" t="0" r="4445" b="0"/>
            <wp:wrapTopAndBottom/>
            <wp:docPr id="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02" cy="201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5760">
        <w:rPr>
          <w:noProof/>
          <w:color w:val="4C94D8" w:themeColor="text2" w:themeTint="80"/>
        </w:rPr>
        <w:drawing>
          <wp:anchor distT="0" distB="0" distL="114300" distR="114300" simplePos="0" relativeHeight="251717632" behindDoc="0" locked="0" layoutInCell="1" allowOverlap="1" wp14:anchorId="57BFB3D1" wp14:editId="70624A71">
            <wp:simplePos x="0" y="0"/>
            <wp:positionH relativeFrom="margin">
              <wp:posOffset>0</wp:posOffset>
            </wp:positionH>
            <wp:positionV relativeFrom="paragraph">
              <wp:posOffset>114300</wp:posOffset>
            </wp:positionV>
            <wp:extent cx="431800" cy="431800"/>
            <wp:effectExtent l="0" t="0" r="6350" b="6350"/>
            <wp:wrapNone/>
            <wp:docPr id="29" name="image1.png" descr="A fork and knife with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fork and knife with a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760">
        <w:rPr>
          <w:rFonts w:ascii="Prompt" w:hAnsi="Prompt" w:cs="Prompt"/>
          <w:b/>
          <w:bCs/>
          <w:color w:val="4C94D8" w:themeColor="text2" w:themeTint="80"/>
          <w:cs/>
        </w:rPr>
        <w:br/>
      </w:r>
      <w:r w:rsidRPr="00DB18FA">
        <w:rPr>
          <w:rFonts w:ascii="Prompt" w:hAnsi="Prompt" w:cs="Prompt"/>
          <w:b/>
          <w:bCs/>
          <w:color w:val="DAAB00"/>
          <w:cs/>
        </w:rPr>
        <w:t>เช้า</w:t>
      </w:r>
      <w:r w:rsidRPr="00DB18FA">
        <w:rPr>
          <w:rFonts w:ascii="Prompt" w:hAnsi="Prompt" w:cs="Prompt"/>
          <w:b/>
          <w:bCs/>
          <w:color w:val="DAAB00"/>
        </w:rPr>
        <w:t xml:space="preserve"> :</w:t>
      </w:r>
      <w:r w:rsidRPr="00DB18FA">
        <w:rPr>
          <w:color w:val="DAAB00"/>
          <w:cs/>
        </w:rPr>
        <w:t xml:space="preserve">  </w:t>
      </w:r>
      <w:r w:rsidRPr="009F229A">
        <w:rPr>
          <w:cs/>
        </w:rPr>
        <w:t>รับประทานอาหาร</w:t>
      </w:r>
      <w:r w:rsidRPr="009F229A">
        <w:t xml:space="preserve"> </w:t>
      </w:r>
      <w:r w:rsidRPr="009F229A">
        <w:rPr>
          <w:cs/>
        </w:rPr>
        <w:t>ณ ห้องอาหารโรงแรม</w:t>
      </w:r>
    </w:p>
    <w:p w14:paraId="20A54295" w14:textId="77777777" w:rsidR="00445760" w:rsidRDefault="00445760" w:rsidP="00445760">
      <w:pPr>
        <w:pStyle w:val="WE-F"/>
        <w:ind w:left="0"/>
        <w:jc w:val="thaiDistribute"/>
        <w:rPr>
          <w:sz w:val="28"/>
        </w:rPr>
      </w:pPr>
      <w:r w:rsidRPr="00DB18FA">
        <w:rPr>
          <w:noProof/>
          <w:color w:val="DAAB00"/>
        </w:rPr>
        <w:drawing>
          <wp:anchor distT="0" distB="0" distL="114300" distR="114300" simplePos="0" relativeHeight="251728896" behindDoc="0" locked="0" layoutInCell="1" allowOverlap="1" wp14:anchorId="05CEBD7A" wp14:editId="6BE04BAF">
            <wp:simplePos x="0" y="0"/>
            <wp:positionH relativeFrom="margin">
              <wp:align>center</wp:align>
            </wp:positionH>
            <wp:positionV relativeFrom="paragraph">
              <wp:posOffset>4043045</wp:posOffset>
            </wp:positionV>
            <wp:extent cx="6243320" cy="2018665"/>
            <wp:effectExtent l="0" t="0" r="5080" b="635"/>
            <wp:wrapTopAndBottom/>
            <wp:docPr id="163624732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47321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72" cy="201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8FA">
        <w:rPr>
          <w:color w:val="DAAB00"/>
          <w:sz w:val="28"/>
        </w:rPr>
        <w:br/>
      </w:r>
      <w:r w:rsidRPr="00DB18FA">
        <w:rPr>
          <w:rFonts w:ascii="Prompt" w:hAnsi="Prompt" w:cs="Prompt"/>
          <w:b/>
          <w:bCs/>
          <w:color w:val="DAAB00"/>
          <w:sz w:val="28"/>
          <w:szCs w:val="28"/>
        </w:rPr>
        <w:t xml:space="preserve">FUJITEN SNOW RESORT </w:t>
      </w:r>
      <w:r w:rsidRPr="00DB18FA">
        <w:rPr>
          <w:rFonts w:ascii="Prompt" w:hAnsi="Prompt" w:cs="Prompt"/>
          <w:b/>
          <w:bCs/>
          <w:color w:val="DAAB00"/>
          <w:sz w:val="28"/>
          <w:szCs w:val="28"/>
          <w:cs/>
        </w:rPr>
        <w:t>เช็คอินลานสกี ฟูจิเท็น สโนว์ รีสอร์ท</w:t>
      </w:r>
      <w:r w:rsidRPr="00DB18FA">
        <w:rPr>
          <w:color w:val="DAAB00"/>
          <w:sz w:val="28"/>
          <w:cs/>
        </w:rPr>
        <w:t xml:space="preserve"> </w:t>
      </w:r>
      <w:r w:rsidRPr="00D63765">
        <w:rPr>
          <w:sz w:val="28"/>
          <w:cs/>
        </w:rPr>
        <w:t>สัมผัสความเย็น ณ ลานสกีที่ต้องไปเยือนในฤดูหนาวนี้ กับ</w:t>
      </w:r>
      <w:r w:rsidRPr="00DB18FA">
        <w:rPr>
          <w:rFonts w:ascii="Prompt" w:hAnsi="Prompt" w:cs="Prompt"/>
          <w:b/>
          <w:bCs/>
          <w:color w:val="DAAB00"/>
          <w:sz w:val="28"/>
          <w:szCs w:val="28"/>
          <w:cs/>
        </w:rPr>
        <w:t>ลานสกีฟูจิเท็น</w:t>
      </w:r>
      <w:r w:rsidRPr="00D63765">
        <w:rPr>
          <w:sz w:val="28"/>
          <w:cs/>
        </w:rPr>
        <w:t xml:space="preserve">ที่มีวิวอันงดงามของภูเขาไฟฟูจิที่ปกคลุมไปด้วยหิมะ และความสนุกสนานของการเล่นสกี รีสอร์ทแห่งนี้มอบทั้งความสนุกสนานในหิมะและวิวที่สวยงามเกินบรรยาย </w:t>
      </w:r>
      <w:r w:rsidRPr="00DB18FA">
        <w:rPr>
          <w:rFonts w:ascii="Prompt" w:hAnsi="Prompt" w:cs="Prompt"/>
          <w:b/>
          <w:bCs/>
          <w:color w:val="DAAB00"/>
          <w:sz w:val="28"/>
          <w:szCs w:val="28"/>
          <w:cs/>
        </w:rPr>
        <w:t>ลานสกีฟูจิเท็น</w:t>
      </w:r>
      <w:r w:rsidRPr="00DB18FA">
        <w:rPr>
          <w:color w:val="DAAB00"/>
          <w:sz w:val="28"/>
          <w:cs/>
        </w:rPr>
        <w:t xml:space="preserve"> </w:t>
      </w:r>
      <w:r w:rsidRPr="00D63765">
        <w:rPr>
          <w:sz w:val="28"/>
          <w:cs/>
        </w:rPr>
        <w:t>มีลานสกีและสโนว์บอร์ดที่หลากหลาย มีพื้นที่เล่นหิมะที่ปลอดภัยสำหรับเด็กๆ ที่จะเพลิดเพลินกับการเล่นสไลด์และถาดเลื่อนหิมะ นอกจากนี้ยังมีการเรียนสกีและสโนว์บอร์ดสำหรับทุกคนในครอบครัวเหมาะสำหรับทั้งผู้เริ่มต้นและนักสกีหรือสโนว์-บอร์ดระดับมืออาชีพ ได้ทั้งความเพลิดเพลินและบรรยากาศที่สวยงามของฤดูหนาวและวิวสวยอลังการของภูเขาไฟฟูจิ ความสนุกสนานของการเล่นสกี หรือจะถ่ายรูปเช็คอินกับหิมะเก็บความทรงจำ</w:t>
      </w:r>
    </w:p>
    <w:p w14:paraId="7EF80041" w14:textId="77777777" w:rsidR="00445760" w:rsidRDefault="00445760" w:rsidP="00445760">
      <w:pPr>
        <w:pStyle w:val="WE-F"/>
        <w:ind w:left="0"/>
        <w:jc w:val="thaiDistribute"/>
        <w:rPr>
          <w:sz w:val="28"/>
        </w:rPr>
      </w:pPr>
    </w:p>
    <w:p w14:paraId="0B2EAB50" w14:textId="77777777" w:rsidR="00445760" w:rsidRDefault="00445760" w:rsidP="00445760">
      <w:pPr>
        <w:pStyle w:val="WE-F"/>
        <w:ind w:left="0"/>
        <w:jc w:val="thaiDistribute"/>
      </w:pPr>
    </w:p>
    <w:p w14:paraId="186ECC8B" w14:textId="77777777" w:rsidR="00445760" w:rsidRDefault="00445760" w:rsidP="00445760">
      <w:pPr>
        <w:pStyle w:val="WE-F"/>
        <w:ind w:left="0"/>
        <w:jc w:val="thaiDistribute"/>
      </w:pPr>
    </w:p>
    <w:p w14:paraId="6DA9B7FA" w14:textId="77777777" w:rsidR="00445760" w:rsidRDefault="00445760" w:rsidP="00445760">
      <w:pPr>
        <w:pStyle w:val="WE-F"/>
        <w:ind w:left="0"/>
        <w:jc w:val="thaiDistribute"/>
      </w:pPr>
    </w:p>
    <w:p w14:paraId="2303D69A" w14:textId="77777777" w:rsidR="00445760" w:rsidRDefault="00445760" w:rsidP="00445760">
      <w:pPr>
        <w:pStyle w:val="WE-F"/>
        <w:ind w:left="0"/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19882A5" wp14:editId="71873A9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42685" cy="2018665"/>
            <wp:effectExtent l="0" t="0" r="5715" b="635"/>
            <wp:wrapTopAndBottom/>
            <wp:docPr id="206551617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16173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16" cy="201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C9142" w14:textId="77777777" w:rsidR="00445760" w:rsidRDefault="00445760" w:rsidP="00445760">
      <w:pPr>
        <w:pStyle w:val="WE-F"/>
        <w:ind w:left="0"/>
        <w:jc w:val="thaiDistribute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226C828E" wp14:editId="4ADBE905">
            <wp:simplePos x="0" y="0"/>
            <wp:positionH relativeFrom="margin">
              <wp:posOffset>19685</wp:posOffset>
            </wp:positionH>
            <wp:positionV relativeFrom="paragraph">
              <wp:posOffset>1462405</wp:posOffset>
            </wp:positionV>
            <wp:extent cx="6239510" cy="2018030"/>
            <wp:effectExtent l="0" t="0" r="8890" b="1270"/>
            <wp:wrapTopAndBottom/>
            <wp:docPr id="54116206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162064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8FA">
        <w:rPr>
          <w:rFonts w:ascii="Prompt" w:hAnsi="Prompt" w:cs="Prompt"/>
          <w:b/>
          <w:bCs/>
          <w:color w:val="DAAB00"/>
          <w:sz w:val="28"/>
          <w:szCs w:val="28"/>
          <w:cs/>
        </w:rPr>
        <w:t>โอชิโนะ ฮักไก</w:t>
      </w:r>
      <w:r w:rsidRPr="00ED5C0E">
        <w:rPr>
          <w:cs/>
        </w:rPr>
        <w:t xml:space="preserve">หรือ ที่รู้จักกันในชื่อ </w:t>
      </w:r>
      <w:r w:rsidRPr="00DB18FA">
        <w:rPr>
          <w:rFonts w:ascii="Prompt" w:hAnsi="Prompt" w:cs="Prompt"/>
          <w:b/>
          <w:bCs/>
          <w:color w:val="DAAB00"/>
          <w:sz w:val="28"/>
          <w:szCs w:val="28"/>
          <w:cs/>
        </w:rPr>
        <w:t>หมู่บ้านน้ำใส</w:t>
      </w:r>
      <w:r w:rsidRPr="00DB18FA">
        <w:rPr>
          <w:color w:val="DAAB00"/>
          <w:cs/>
        </w:rPr>
        <w:t xml:space="preserve"> </w:t>
      </w:r>
      <w:r w:rsidRPr="00ED5C0E">
        <w:rPr>
          <w:cs/>
        </w:rPr>
        <w:t xml:space="preserve">ความงามแห่งธรรมชาติและวัฒนธรรมที่ซ่อนอยู่ใต้เงาภูเขาไฟฟูจิตั้งอยู่ในหมู่บ้านโอชิโนะ จังหวัดยามานาชิ เป็นแหล่งน้ำธรรมชาติที่มีชื่อเสียง ประกอบด้วยบ่อน้ำใสสะอาดทั้งแปดแห่ง ซึ่งน้ำในบ่อเหล่านี้เกิดจากการละลายของหิมะและน้ำแข็งจากภูเขาไฟฟูจิ </w:t>
      </w:r>
      <w:r w:rsidRPr="00DB18FA">
        <w:rPr>
          <w:b/>
          <w:bCs/>
          <w:color w:val="DAAB00"/>
          <w:cs/>
        </w:rPr>
        <w:t>น้ำที่ไหลลงมากรองผ่านชั้นหินภูเขาไฟ จนทำให้น้ำในบ่อมีความบริสุทธิ์และใสจนเห็นถึงก้นบ่อ</w:t>
      </w:r>
      <w:r w:rsidRPr="00ED5C0E">
        <w:rPr>
          <w:color w:val="0070C0"/>
          <w:cs/>
        </w:rPr>
        <w:t xml:space="preserve"> </w:t>
      </w:r>
      <w:r w:rsidRPr="00ED5C0E">
        <w:rPr>
          <w:cs/>
        </w:rPr>
        <w:t>ไม่เพียงแต่ความงามของธรรมชาติที่ทำให้</w:t>
      </w:r>
      <w:r w:rsidRPr="00DB18FA">
        <w:rPr>
          <w:rFonts w:ascii="Prompt" w:hAnsi="Prompt" w:cs="Prompt"/>
          <w:b/>
          <w:bCs/>
          <w:color w:val="DAAB00"/>
          <w:sz w:val="28"/>
          <w:szCs w:val="28"/>
          <w:cs/>
        </w:rPr>
        <w:t>โอชิโนะ ฮักไก</w:t>
      </w:r>
      <w:r w:rsidRPr="00ED5C0E">
        <w:rPr>
          <w:cs/>
        </w:rPr>
        <w:t xml:space="preserve">เป็นที่รู้จัก หมู่บ้านนี้เป็นสถานที่ที่เราสามารถสัมผัสวัฒนธรรมญี่ปุ่นที่แท้จริง จึงเป็นหนึ่งในจุดหมายที่ไม่ควรพลาดเมื่อมาเยือนญี่ปุ่น </w:t>
      </w:r>
    </w:p>
    <w:p w14:paraId="456D7D79" w14:textId="77777777" w:rsidR="00445760" w:rsidRDefault="00445760" w:rsidP="00445760">
      <w:pPr>
        <w:pStyle w:val="WE-F"/>
        <w:ind w:left="0"/>
        <w:jc w:val="thaiDistribute"/>
      </w:pPr>
      <w:r>
        <w:rPr>
          <w:rFonts w:ascii="Prompt" w:hAnsi="Prompt" w:cs="Prompt"/>
          <w:b/>
          <w:bCs/>
          <w:color w:val="0070C0"/>
          <w:sz w:val="28"/>
          <w:szCs w:val="28"/>
        </w:rPr>
        <w:br/>
      </w:r>
      <w:r w:rsidRPr="009F229A">
        <w:rPr>
          <w:rFonts w:ascii="Prompt" w:hAnsi="Prompt" w:cs="Prompt"/>
          <w:b/>
          <w:bCs/>
          <w:color w:val="DAAB00"/>
          <w:sz w:val="28"/>
          <w:szCs w:val="28"/>
          <w:cs/>
        </w:rPr>
        <w:t>ทะเลสาบคาวากูจิโกะ</w:t>
      </w:r>
      <w:r w:rsidRPr="00ED5C0E">
        <w:rPr>
          <w:cs/>
        </w:rPr>
        <w:t>ในฤดูหนาวที่นี่คือสวรรค์ที่งดงามสำหรับผู้ที่หลงใหลในความเงียบสงบและความงามของธรรมชาติ เมื่อหิมะปกคลุมภูเขาไฟฟูจิและพื้นที่โดยรอบ ทิวทัศน์ที่นี่จะเปลี่ยนเป็นภาพที่งดงามราวกับออกมาจากภาพวาด หน้าหนาวที่นี่เต็มไปด้วยบรรยากาศที่โรแมนติก</w:t>
      </w:r>
    </w:p>
    <w:p w14:paraId="14736566" w14:textId="533714C2" w:rsidR="00445760" w:rsidRDefault="00445760" w:rsidP="00445760">
      <w:pPr>
        <w:pStyle w:val="WE-F"/>
        <w:ind w:left="0"/>
        <w:jc w:val="thaiDistribute"/>
      </w:pPr>
      <w:r w:rsidRPr="00ED451A">
        <w:rPr>
          <w:cs/>
        </w:rPr>
        <w:t>จากนั้นขอพาทุกท่านเข้าสู่..การเรียนรู้วัฒนธรรมผ่าน การชงชาแบบดั้งเดิมของคนญี่ปุ่น พิธีชงชาหรือที่เรียกว่า ที่เรียกว่า ซะโด (</w:t>
      </w:r>
      <w:r w:rsidRPr="00ED451A">
        <w:t xml:space="preserve">Sadou) </w:t>
      </w:r>
      <w:r w:rsidRPr="00ED451A">
        <w:rPr>
          <w:cs/>
        </w:rPr>
        <w:t xml:space="preserve">คือ วิถีแห่งชาของชาวญี่ปุ่นที่มีเอกลักษณ์เฉพาะตัว และเป็นพิธีกรรมที่ทรงคุณค่า เราจะได้เรียนรู้ตั้งแต่การเริ่มชง จนถึงขั้นตอนการดื่ม นอกจากนี้ ยังมีสินค้า </w:t>
      </w:r>
      <w:r w:rsidRPr="009F229A">
        <w:rPr>
          <w:rFonts w:ascii="Prompt" w:hAnsi="Prompt" w:cs="Prompt"/>
          <w:b/>
          <w:bCs/>
          <w:color w:val="DAAB00"/>
          <w:sz w:val="28"/>
          <w:szCs w:val="28"/>
        </w:rPr>
        <w:t>DUTY FREE</w:t>
      </w:r>
      <w:r w:rsidRPr="00B927CD">
        <w:rPr>
          <w:color w:val="0070C0"/>
        </w:rPr>
        <w:t xml:space="preserve"> </w:t>
      </w:r>
      <w:r w:rsidRPr="00ED451A">
        <w:rPr>
          <w:cs/>
        </w:rPr>
        <w:t>ที่ให้ทุกท่านได้เลือก</w:t>
      </w:r>
      <w:r>
        <w:rPr>
          <w:cs/>
        </w:rPr>
        <w:t>ช็อป</w:t>
      </w:r>
      <w:r w:rsidRPr="00ED451A">
        <w:rPr>
          <w:cs/>
        </w:rPr>
        <w:t xml:space="preserve">หรือจะเลือกซื้อเป็นของฝากได้ตามอัธยาศัย โดยสินค้าที่แนะนำ เช่น วิตามินบำรุงสุขภาพ สรรพคุณหลากหลายชนิด และสินค้าชื่อดังของญี่ปุ่น โฟมล้างหน้าถ่านหินภูเขาไฟ และ เครื่องสำอางค์ </w:t>
      </w:r>
      <w:r w:rsidRPr="00ED451A">
        <w:t xml:space="preserve">Special Set </w:t>
      </w:r>
      <w:r w:rsidRPr="00ED451A">
        <w:rPr>
          <w:cs/>
        </w:rPr>
        <w:t>และอื่นๆ อีกมากมาย</w:t>
      </w:r>
    </w:p>
    <w:p w14:paraId="0509C28A" w14:textId="032437D0" w:rsidR="009B7E41" w:rsidRPr="009B7E41" w:rsidRDefault="009B7E41" w:rsidP="00445760">
      <w:pPr>
        <w:pStyle w:val="WE-F"/>
        <w:ind w:left="0"/>
        <w:jc w:val="thaiDistribute"/>
        <w:rPr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24CF61BA" wp14:editId="6869DFFB">
            <wp:simplePos x="0" y="0"/>
            <wp:positionH relativeFrom="margin">
              <wp:posOffset>0</wp:posOffset>
            </wp:positionH>
            <wp:positionV relativeFrom="paragraph">
              <wp:posOffset>208915</wp:posOffset>
            </wp:positionV>
            <wp:extent cx="431800" cy="431800"/>
            <wp:effectExtent l="0" t="0" r="6350" b="6350"/>
            <wp:wrapNone/>
            <wp:docPr id="874719074" name="image1.png" descr="A fork and knife with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fork and knife with a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5B6C0" w14:textId="3A61B2D6" w:rsidR="00445760" w:rsidRPr="009F229A" w:rsidRDefault="00445760" w:rsidP="00445760">
      <w:pPr>
        <w:spacing w:after="120" w:line="360" w:lineRule="exact"/>
        <w:ind w:left="1138"/>
        <w:rPr>
          <w:rFonts w:ascii="Prompt" w:hAnsi="Prompt" w:cs="Prompt"/>
          <w:b/>
          <w:bCs/>
          <w:color w:val="DAAB00"/>
          <w:sz w:val="28"/>
          <w:cs/>
        </w:rPr>
      </w:pPr>
      <w:r w:rsidRPr="009F229A">
        <w:rPr>
          <w:rFonts w:ascii="Prompt" w:hAnsi="Prompt" w:cs="Prompt" w:hint="cs"/>
          <w:b/>
          <w:bCs/>
          <w:color w:val="DAAB00"/>
          <w:sz w:val="28"/>
          <w:cs/>
        </w:rPr>
        <w:t xml:space="preserve">กลางวัน </w:t>
      </w:r>
      <w:r w:rsidRPr="009F229A">
        <w:rPr>
          <w:rFonts w:ascii="Prompt" w:hAnsi="Prompt" w:cs="Prompt"/>
          <w:b/>
          <w:bCs/>
          <w:color w:val="DAAB00"/>
          <w:sz w:val="28"/>
        </w:rPr>
        <w:t xml:space="preserve">: </w:t>
      </w:r>
      <w:r w:rsidR="009B7E41" w:rsidRPr="009F229A">
        <w:rPr>
          <w:rFonts w:ascii="Prompt" w:hAnsi="Prompt" w:cs="Prompt" w:hint="cs"/>
          <w:b/>
          <w:bCs/>
          <w:color w:val="DAAB00"/>
          <w:sz w:val="28"/>
          <w:cs/>
        </w:rPr>
        <w:t>บริการท่านด้วย</w:t>
      </w:r>
      <w:r w:rsidR="009B7E41" w:rsidRPr="009F229A">
        <w:rPr>
          <w:rFonts w:ascii="Prompt" w:hAnsi="Prompt" w:cs="Prompt"/>
          <w:b/>
          <w:bCs/>
          <w:color w:val="DAAB00"/>
          <w:sz w:val="28"/>
        </w:rPr>
        <w:t xml:space="preserve"> </w:t>
      </w:r>
      <w:r w:rsidR="009B7E41" w:rsidRPr="009F229A">
        <w:rPr>
          <w:rFonts w:ascii="Prompt" w:hAnsi="Prompt" w:cs="Prompt" w:hint="cs"/>
          <w:b/>
          <w:bCs/>
          <w:color w:val="DAAB00"/>
          <w:sz w:val="28"/>
          <w:cs/>
        </w:rPr>
        <w:t>ปิ้งย่าง</w:t>
      </w:r>
      <w:r w:rsidR="009B7E41" w:rsidRPr="009F229A">
        <w:rPr>
          <w:rFonts w:ascii="Prompt" w:hAnsi="Prompt" w:cs="Prompt"/>
          <w:b/>
          <w:bCs/>
          <w:color w:val="DAAB00"/>
          <w:sz w:val="28"/>
          <w:cs/>
        </w:rPr>
        <w:t>ยากินิกุ</w:t>
      </w:r>
    </w:p>
    <w:p w14:paraId="38409C2C" w14:textId="32EC89EF" w:rsidR="00445760" w:rsidRPr="00B927CD" w:rsidRDefault="00445760" w:rsidP="00445760">
      <w:pPr>
        <w:spacing w:after="120" w:line="360" w:lineRule="exact"/>
        <w:rPr>
          <w:rFonts w:ascii="Prompt" w:hAnsi="Prompt" w:cs="Prompt"/>
          <w:b/>
          <w:bCs/>
          <w:color w:val="BF4E14" w:themeColor="accent2" w:themeShade="BF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5F86E899" wp14:editId="50B5005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44590" cy="2019300"/>
            <wp:effectExtent l="0" t="0" r="3810" b="0"/>
            <wp:wrapTopAndBottom/>
            <wp:docPr id="77229608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96087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4" cy="20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sz w:val="32"/>
          <w:szCs w:val="32"/>
        </w:rPr>
        <w:br/>
      </w:r>
      <w:bookmarkStart w:id="7" w:name="_Hlk187319115"/>
      <w:r w:rsidRPr="00B927CD">
        <w:rPr>
          <w:rFonts w:ascii="TH Sarabun New" w:hAnsi="TH Sarabun New" w:cs="TH Sarabun New"/>
          <w:sz w:val="32"/>
          <w:szCs w:val="32"/>
          <w:cs/>
        </w:rPr>
        <w:t>พาทุกท่านเข้าสู่</w:t>
      </w:r>
      <w:r>
        <w:rPr>
          <w:rFonts w:ascii="TH Sarabun New" w:hAnsi="TH Sarabun New" w:cs="TH Sarabun New" w:hint="cs"/>
          <w:sz w:val="32"/>
          <w:szCs w:val="32"/>
          <w:cs/>
        </w:rPr>
        <w:t>..</w:t>
      </w:r>
      <w:r w:rsidRPr="00445760">
        <w:rPr>
          <w:rFonts w:ascii="Prompt" w:hAnsi="Prompt" w:cs="Prompt" w:hint="cs"/>
          <w:b/>
          <w:bCs/>
          <w:color w:val="4C94D8" w:themeColor="text2" w:themeTint="80"/>
          <w:sz w:val="28"/>
          <w:cs/>
        </w:rPr>
        <w:t xml:space="preserve"> </w:t>
      </w:r>
      <w:r w:rsidRPr="009F229A">
        <w:rPr>
          <w:rFonts w:ascii="Prompt" w:hAnsi="Prompt" w:cs="Prompt"/>
          <w:b/>
          <w:bCs/>
          <w:color w:val="DAAB00"/>
          <w:sz w:val="28"/>
          <w:cs/>
        </w:rPr>
        <w:t>กรุงโตเกียว แวะ</w:t>
      </w:r>
      <w:r w:rsidRPr="009F229A">
        <w:rPr>
          <w:rFonts w:ascii="Prompt" w:hAnsi="Prompt" w:cs="Prompt" w:hint="cs"/>
          <w:b/>
          <w:bCs/>
          <w:color w:val="DAAB00"/>
          <w:sz w:val="28"/>
          <w:cs/>
        </w:rPr>
        <w:t>ช็อปปิ้งกันที่ใจกลางเมือง</w:t>
      </w:r>
      <w:r w:rsidRPr="009F229A">
        <w:rPr>
          <w:rFonts w:ascii="TH Sarabun New" w:hAnsi="TH Sarabun New" w:cs="TH Sarabun New"/>
          <w:color w:val="DAAB00"/>
          <w:sz w:val="36"/>
          <w:szCs w:val="36"/>
        </w:rPr>
        <w:t xml:space="preserve"> </w:t>
      </w:r>
      <w:r w:rsidRPr="00FC0260">
        <w:rPr>
          <w:rFonts w:ascii="TH Sarabun New" w:hAnsi="TH Sarabun New" w:cs="TH Sarabun New"/>
          <w:sz w:val="32"/>
          <w:szCs w:val="32"/>
          <w:cs/>
        </w:rPr>
        <w:t>แหล่งรวมแฟชั่นและความบันเทิงย่านที่ไม่เคยหลับใหลและเต็มไปด้วยชีวิตชีวา และแหล่ง</w:t>
      </w:r>
      <w:r>
        <w:rPr>
          <w:rFonts w:ascii="TH Sarabun New" w:hAnsi="TH Sarabun New" w:cs="TH Sarabun New"/>
          <w:sz w:val="32"/>
          <w:szCs w:val="32"/>
          <w:cs/>
        </w:rPr>
        <w:t>ช็อป</w:t>
      </w:r>
      <w:r w:rsidRPr="00FC0260">
        <w:rPr>
          <w:rFonts w:ascii="TH Sarabun New" w:hAnsi="TH Sarabun New" w:cs="TH Sarabun New"/>
          <w:sz w:val="32"/>
          <w:szCs w:val="32"/>
          <w:cs/>
        </w:rPr>
        <w:t xml:space="preserve">ปิ้งที่หลากหลาย เช่น </w:t>
      </w:r>
      <w:r w:rsidRPr="00FC0260">
        <w:rPr>
          <w:rFonts w:ascii="TH Sarabun New" w:hAnsi="TH Sarabun New" w:cs="TH Sarabun New"/>
          <w:sz w:val="32"/>
          <w:szCs w:val="32"/>
        </w:rPr>
        <w:t xml:space="preserve">Isetan </w:t>
      </w:r>
      <w:r w:rsidRPr="00FC0260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FC0260">
        <w:rPr>
          <w:rFonts w:ascii="TH Sarabun New" w:hAnsi="TH Sarabun New" w:cs="TH Sarabun New"/>
          <w:sz w:val="32"/>
          <w:szCs w:val="32"/>
        </w:rPr>
        <w:t xml:space="preserve">Takashimaya </w:t>
      </w:r>
      <w:r w:rsidRPr="00FC0260">
        <w:rPr>
          <w:rFonts w:ascii="TH Sarabun New" w:hAnsi="TH Sarabun New" w:cs="TH Sarabun New"/>
          <w:sz w:val="32"/>
          <w:szCs w:val="32"/>
          <w:cs/>
        </w:rPr>
        <w:t xml:space="preserve">ที่มีสินค้าหรูหราและแฟชั่นล่าสุด รวมถึงห้างสรรพสินค้าในตึกสูงอย่าง </w:t>
      </w:r>
      <w:r w:rsidRPr="00FC0260">
        <w:rPr>
          <w:rFonts w:ascii="TH Sarabun New" w:hAnsi="TH Sarabun New" w:cs="TH Sarabun New"/>
          <w:sz w:val="32"/>
          <w:szCs w:val="32"/>
        </w:rPr>
        <w:t xml:space="preserve">Tokyo Metropolitan Building </w:t>
      </w:r>
      <w:r w:rsidRPr="00FC0260">
        <w:rPr>
          <w:rFonts w:ascii="TH Sarabun New" w:hAnsi="TH Sarabun New" w:cs="TH Sarabun New"/>
          <w:sz w:val="32"/>
          <w:szCs w:val="32"/>
          <w:cs/>
        </w:rPr>
        <w:t xml:space="preserve">เพลิดเพลินกับบรรยากาศที่สว่างไสวของ </w:t>
      </w:r>
      <w:r w:rsidRPr="00FC0260">
        <w:rPr>
          <w:rFonts w:ascii="TH Sarabun New" w:hAnsi="TH Sarabun New" w:cs="TH Sarabun New"/>
          <w:sz w:val="32"/>
          <w:szCs w:val="32"/>
        </w:rPr>
        <w:t xml:space="preserve">Kabukicho </w:t>
      </w:r>
      <w:r w:rsidRPr="00FC0260">
        <w:rPr>
          <w:rFonts w:ascii="TH Sarabun New" w:hAnsi="TH Sarabun New" w:cs="TH Sarabun New"/>
          <w:sz w:val="32"/>
          <w:szCs w:val="32"/>
          <w:cs/>
        </w:rPr>
        <w:t xml:space="preserve">ซึ่งเป็นย่านบันเทิงที่มีร้านอาหารมากมาย นอกจากนี้ยังมี </w:t>
      </w:r>
      <w:r w:rsidRPr="00FC0260">
        <w:rPr>
          <w:rFonts w:ascii="TH Sarabun New" w:hAnsi="TH Sarabun New" w:cs="TH Sarabun New"/>
          <w:sz w:val="32"/>
          <w:szCs w:val="32"/>
        </w:rPr>
        <w:t xml:space="preserve">Golden Gai </w:t>
      </w:r>
      <w:r w:rsidRPr="00FC0260">
        <w:rPr>
          <w:rFonts w:ascii="TH Sarabun New" w:hAnsi="TH Sarabun New" w:cs="TH Sarabun New"/>
          <w:sz w:val="32"/>
          <w:szCs w:val="32"/>
          <w:cs/>
        </w:rPr>
        <w:t>ซึ่งเป็นย่านบาร์เล็กๆ ที่มีเสน่ห์และบรรยากาศที่เป็นเอกลักษณ์ และมีแลนด์มาร์คถ่ายรูปที่โด่งดังอย่าง แมวยักษ์ 3 มิติ (</w:t>
      </w:r>
      <w:r w:rsidRPr="00FC0260">
        <w:rPr>
          <w:rFonts w:ascii="TH Sarabun New" w:hAnsi="TH Sarabun New" w:cs="TH Sarabun New"/>
          <w:sz w:val="32"/>
          <w:szCs w:val="32"/>
        </w:rPr>
        <w:t xml:space="preserve">Giant </w:t>
      </w:r>
      <w:r w:rsidRPr="00FC0260">
        <w:rPr>
          <w:rFonts w:ascii="TH Sarabun New" w:hAnsi="TH Sarabun New" w:cs="TH Sarabun New"/>
          <w:sz w:val="32"/>
          <w:szCs w:val="32"/>
          <w:cs/>
        </w:rPr>
        <w:t>3</w:t>
      </w:r>
      <w:r w:rsidRPr="00FC0260">
        <w:rPr>
          <w:rFonts w:ascii="TH Sarabun New" w:hAnsi="TH Sarabun New" w:cs="TH Sarabun New"/>
          <w:sz w:val="32"/>
          <w:szCs w:val="32"/>
        </w:rPr>
        <w:t>D Cat)</w:t>
      </w:r>
    </w:p>
    <w:bookmarkEnd w:id="7"/>
    <w:p w14:paraId="21B41535" w14:textId="77777777" w:rsidR="00445760" w:rsidRDefault="00445760" w:rsidP="00445760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7B97D459" wp14:editId="0ABA51FF">
            <wp:simplePos x="0" y="0"/>
            <wp:positionH relativeFrom="margin">
              <wp:posOffset>0</wp:posOffset>
            </wp:positionH>
            <wp:positionV relativeFrom="paragraph">
              <wp:posOffset>231775</wp:posOffset>
            </wp:positionV>
            <wp:extent cx="431800" cy="431800"/>
            <wp:effectExtent l="0" t="0" r="0" b="0"/>
            <wp:wrapNone/>
            <wp:docPr id="25" name="image1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E6833" w14:textId="77777777" w:rsidR="00445760" w:rsidRDefault="00445760" w:rsidP="00445760">
      <w:pPr>
        <w:spacing w:after="80" w:line="360" w:lineRule="exact"/>
        <w:ind w:left="1134"/>
        <w:rPr>
          <w:rFonts w:ascii="TH Sarabun New" w:hAnsi="TH Sarabun New" w:cs="TH Sarabun New"/>
          <w:sz w:val="34"/>
          <w:szCs w:val="34"/>
        </w:rPr>
      </w:pPr>
      <w:r w:rsidRPr="009F229A">
        <w:rPr>
          <w:rFonts w:ascii="Prompt" w:hAnsi="Prompt" w:cs="Prompt" w:hint="cs"/>
          <w:b/>
          <w:bCs/>
          <w:color w:val="DAAB00"/>
          <w:sz w:val="28"/>
          <w:cs/>
        </w:rPr>
        <w:t>เย็น</w:t>
      </w:r>
      <w:r w:rsidRPr="009F229A">
        <w:rPr>
          <w:rFonts w:ascii="Prompt" w:hAnsi="Prompt" w:cs="Prompt"/>
          <w:b/>
          <w:bCs/>
          <w:noProof/>
          <w:color w:val="DAAB00"/>
          <w:sz w:val="28"/>
        </w:rPr>
        <w:drawing>
          <wp:anchor distT="0" distB="0" distL="114300" distR="114300" simplePos="0" relativeHeight="251719680" behindDoc="0" locked="0" layoutInCell="1" allowOverlap="1" wp14:anchorId="28E85A43" wp14:editId="74DB7FC6">
            <wp:simplePos x="0" y="0"/>
            <wp:positionH relativeFrom="margin">
              <wp:align>left</wp:align>
            </wp:positionH>
            <wp:positionV relativeFrom="paragraph">
              <wp:posOffset>466725</wp:posOffset>
            </wp:positionV>
            <wp:extent cx="431800" cy="431800"/>
            <wp:effectExtent l="0" t="0" r="0" b="0"/>
            <wp:wrapNone/>
            <wp:docPr id="2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29A">
        <w:rPr>
          <w:rFonts w:ascii="Prompt" w:hAnsi="Prompt" w:cs="Prompt" w:hint="cs"/>
          <w:b/>
          <w:bCs/>
          <w:color w:val="DAAB00"/>
          <w:sz w:val="28"/>
          <w:cs/>
        </w:rPr>
        <w:t xml:space="preserve"> </w:t>
      </w:r>
      <w:r w:rsidRPr="009F229A">
        <w:rPr>
          <w:rFonts w:ascii="Prompt" w:hAnsi="Prompt" w:cs="Prompt"/>
          <w:b/>
          <w:bCs/>
          <w:color w:val="DAAB00"/>
          <w:sz w:val="28"/>
        </w:rPr>
        <w:t xml:space="preserve">: </w:t>
      </w:r>
      <w:r w:rsidRPr="009F229A">
        <w:rPr>
          <w:rFonts w:ascii="Prompt" w:hAnsi="Prompt" w:cs="Prompt"/>
          <w:b/>
          <w:bCs/>
          <w:color w:val="DAAB00"/>
          <w:sz w:val="28"/>
          <w:cs/>
        </w:rPr>
        <w:t>อิสระอาหาร</w:t>
      </w:r>
      <w:r w:rsidRPr="00104AD3">
        <w:rPr>
          <w:rFonts w:ascii="Prompt" w:hAnsi="Prompt" w:cs="Prompt"/>
          <w:b/>
          <w:bCs/>
          <w:color w:val="996600"/>
          <w:sz w:val="28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 w:rsidRPr="00203FBD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หลังจากนั้นนำท่านเข้าสู่ที่พัก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Pr="009F229A">
        <w:rPr>
          <w:rFonts w:ascii="Prompt" w:hAnsi="Prompt" w:cs="Prompt"/>
          <w:b/>
          <w:bCs/>
          <w:color w:val="DAAB00"/>
          <w:sz w:val="28"/>
        </w:rPr>
        <w:t>NARITA</w:t>
      </w:r>
      <w:r w:rsidRPr="009F229A">
        <w:rPr>
          <w:rFonts w:ascii="Prompt" w:hAnsi="Prompt" w:cs="Prompt"/>
          <w:b/>
          <w:bCs/>
          <w:color w:val="DAAB00"/>
          <w:sz w:val="28"/>
          <w:cs/>
        </w:rPr>
        <w:t xml:space="preserve"> </w:t>
      </w:r>
      <w:r w:rsidRPr="009F229A">
        <w:rPr>
          <w:rFonts w:ascii="Prompt" w:hAnsi="Prompt" w:cs="Prompt"/>
          <w:b/>
          <w:bCs/>
          <w:color w:val="DAAB00"/>
          <w:sz w:val="28"/>
        </w:rPr>
        <w:t xml:space="preserve">HOTEL </w:t>
      </w:r>
      <w:r w:rsidRPr="00104AD3">
        <w:rPr>
          <w:rFonts w:ascii="Prompt" w:hAnsi="Prompt" w:cs="Prompt"/>
          <w:b/>
          <w:bCs/>
          <w:color w:val="996600"/>
          <w:sz w:val="28"/>
        </w:rPr>
        <w:br/>
      </w:r>
      <w:r w:rsidRPr="00203FBD">
        <w:rPr>
          <w:rFonts w:ascii="TH Sarabun New" w:hAnsi="TH Sarabun New" w:cs="TH Sarabun New"/>
          <w:sz w:val="32"/>
          <w:szCs w:val="32"/>
          <w:cs/>
        </w:rPr>
        <w:t>ระดับ 3 ดาว หรือเทียบเท่ามาตรฐานของญี่ปุ่น</w:t>
      </w:r>
    </w:p>
    <w:p w14:paraId="4B9A7594" w14:textId="1C102D1E" w:rsidR="00AE6931" w:rsidRDefault="00AE6931" w:rsidP="00445760">
      <w:pPr>
        <w:spacing w:after="200" w:line="240" w:lineRule="auto"/>
        <w:ind w:left="1138"/>
        <w:rPr>
          <w:rFonts w:ascii="TH Sarabun New" w:hAnsi="TH Sarabun New" w:cs="TH Sarabun New"/>
          <w:sz w:val="36"/>
          <w:szCs w:val="36"/>
        </w:rPr>
      </w:pPr>
    </w:p>
    <w:p w14:paraId="7F9D88FA" w14:textId="77777777" w:rsidR="00AE6931" w:rsidRDefault="00AE6931" w:rsidP="00AE6931">
      <w:pPr>
        <w:spacing w:after="80" w:line="360" w:lineRule="exact"/>
        <w:ind w:left="1134"/>
        <w:rPr>
          <w:rFonts w:ascii="TH Sarabun New" w:hAnsi="TH Sarabun New" w:cs="TH Sarabun New"/>
          <w:sz w:val="36"/>
          <w:szCs w:val="36"/>
        </w:rPr>
      </w:pPr>
    </w:p>
    <w:p w14:paraId="599CD355" w14:textId="77777777" w:rsidR="00AE6931" w:rsidRDefault="00AE6931" w:rsidP="00AE6931">
      <w:pPr>
        <w:spacing w:after="80" w:line="360" w:lineRule="exact"/>
        <w:ind w:left="1134"/>
        <w:rPr>
          <w:rFonts w:ascii="TH Sarabun New" w:hAnsi="TH Sarabun New" w:cs="TH Sarabun New"/>
          <w:sz w:val="36"/>
          <w:szCs w:val="36"/>
        </w:rPr>
      </w:pPr>
    </w:p>
    <w:p w14:paraId="70644F19" w14:textId="77777777" w:rsidR="00AE6931" w:rsidRDefault="00AE6931" w:rsidP="00AE6931">
      <w:pPr>
        <w:spacing w:after="80" w:line="360" w:lineRule="exact"/>
        <w:ind w:left="1134"/>
        <w:rPr>
          <w:rFonts w:ascii="TH Sarabun New" w:hAnsi="TH Sarabun New" w:cs="TH Sarabun New"/>
          <w:sz w:val="36"/>
          <w:szCs w:val="36"/>
        </w:rPr>
      </w:pPr>
    </w:p>
    <w:p w14:paraId="533B6F83" w14:textId="77777777" w:rsidR="00AE6931" w:rsidRDefault="00AE6931" w:rsidP="00AE6931">
      <w:pPr>
        <w:spacing w:after="80" w:line="360" w:lineRule="exact"/>
        <w:ind w:left="1134"/>
        <w:rPr>
          <w:rFonts w:ascii="TH Sarabun New" w:hAnsi="TH Sarabun New" w:cs="TH Sarabun New"/>
          <w:sz w:val="36"/>
          <w:szCs w:val="36"/>
        </w:rPr>
      </w:pPr>
    </w:p>
    <w:p w14:paraId="2A31D121" w14:textId="77777777" w:rsidR="00AE6931" w:rsidRDefault="00AE6931" w:rsidP="00AE6931">
      <w:pPr>
        <w:spacing w:after="80" w:line="360" w:lineRule="exact"/>
        <w:ind w:left="1134"/>
        <w:rPr>
          <w:rFonts w:ascii="TH Sarabun New" w:hAnsi="TH Sarabun New" w:cs="TH Sarabun New"/>
          <w:sz w:val="36"/>
          <w:szCs w:val="36"/>
        </w:rPr>
      </w:pPr>
    </w:p>
    <w:p w14:paraId="54309EFA" w14:textId="77777777" w:rsidR="00AE6931" w:rsidRDefault="00AE6931" w:rsidP="00AE6931">
      <w:pPr>
        <w:spacing w:after="80" w:line="360" w:lineRule="exact"/>
        <w:ind w:left="1134"/>
        <w:rPr>
          <w:rFonts w:ascii="TH Sarabun New" w:hAnsi="TH Sarabun New" w:cs="TH Sarabun New"/>
          <w:sz w:val="36"/>
          <w:szCs w:val="36"/>
        </w:rPr>
      </w:pPr>
    </w:p>
    <w:p w14:paraId="684FBB4E" w14:textId="77777777" w:rsidR="00AE6931" w:rsidRDefault="00AE6931" w:rsidP="00AE6931">
      <w:pPr>
        <w:spacing w:after="80" w:line="360" w:lineRule="exact"/>
        <w:ind w:left="1134"/>
        <w:rPr>
          <w:rFonts w:ascii="TH Sarabun New" w:hAnsi="TH Sarabun New" w:cs="TH Sarabun New"/>
          <w:sz w:val="36"/>
          <w:szCs w:val="36"/>
        </w:rPr>
      </w:pPr>
    </w:p>
    <w:p w14:paraId="55D17B0C" w14:textId="77777777" w:rsidR="00AE6931" w:rsidRDefault="00AE6931" w:rsidP="00AE6931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</w:p>
    <w:p w14:paraId="606A61C9" w14:textId="77777777" w:rsidR="00AE6931" w:rsidRDefault="00AE6931" w:rsidP="00AE6931">
      <w:pPr>
        <w:spacing w:after="0" w:line="240" w:lineRule="auto"/>
        <w:rPr>
          <w:rFonts w:ascii="Prompt" w:hAnsi="Prompt" w:cs="Prompt"/>
          <w:b/>
          <w:bCs/>
          <w:color w:val="996600"/>
          <w:sz w:val="24"/>
          <w:szCs w:val="32"/>
        </w:rPr>
      </w:pPr>
      <w:r>
        <w:rPr>
          <w:rFonts w:ascii="TH Sarabun New" w:hAnsi="TH Sarabun New" w:cs="TH Sarabun New"/>
          <w:sz w:val="28"/>
          <w:szCs w:val="32"/>
          <w:cs/>
        </w:rPr>
        <w:br/>
      </w:r>
    </w:p>
    <w:p w14:paraId="6C364178" w14:textId="77777777" w:rsidR="00AE6931" w:rsidRDefault="00AE6931" w:rsidP="00AE6931">
      <w:pPr>
        <w:spacing w:after="0" w:line="240" w:lineRule="auto"/>
        <w:rPr>
          <w:rFonts w:ascii="Prompt" w:hAnsi="Prompt" w:cs="Prompt"/>
          <w:b/>
          <w:bCs/>
          <w:color w:val="996600"/>
          <w:sz w:val="24"/>
          <w:szCs w:val="32"/>
        </w:rPr>
      </w:pPr>
    </w:p>
    <w:p w14:paraId="787A968C" w14:textId="77777777" w:rsidR="00AE6931" w:rsidRDefault="00AE6931" w:rsidP="00AE6931">
      <w:pPr>
        <w:spacing w:after="0" w:line="240" w:lineRule="auto"/>
        <w:rPr>
          <w:rFonts w:ascii="Prompt" w:hAnsi="Prompt" w:cs="Prompt"/>
          <w:b/>
          <w:bCs/>
          <w:color w:val="996600"/>
          <w:sz w:val="24"/>
          <w:szCs w:val="32"/>
        </w:rPr>
      </w:pPr>
    </w:p>
    <w:p w14:paraId="11EE5FBD" w14:textId="77777777" w:rsidR="00AE6931" w:rsidRDefault="00AE6931" w:rsidP="00AE6931">
      <w:pPr>
        <w:spacing w:after="0" w:line="240" w:lineRule="auto"/>
        <w:rPr>
          <w:rFonts w:ascii="Prompt" w:hAnsi="Prompt" w:cs="Prompt"/>
          <w:b/>
          <w:bCs/>
          <w:color w:val="996600"/>
          <w:sz w:val="24"/>
          <w:szCs w:val="32"/>
        </w:rPr>
      </w:pPr>
    </w:p>
    <w:p w14:paraId="11D93E95" w14:textId="200FD9A6" w:rsidR="00AE6931" w:rsidRPr="009F229A" w:rsidRDefault="00AE6931" w:rsidP="00AE6931">
      <w:pPr>
        <w:spacing w:after="0" w:line="240" w:lineRule="auto"/>
        <w:ind w:left="1170" w:right="-270"/>
        <w:rPr>
          <w:rFonts w:ascii="Prompt" w:hAnsi="Prompt" w:cs="Prompt"/>
          <w:b/>
          <w:bCs/>
          <w:color w:val="DAAB00"/>
          <w:sz w:val="32"/>
          <w:szCs w:val="32"/>
        </w:rPr>
      </w:pPr>
      <w:r w:rsidRPr="00AE6931">
        <w:rPr>
          <w:rFonts w:ascii="Prompt" w:hAnsi="Prompt" w:cs="Prompt"/>
          <w:b/>
          <w:bCs/>
          <w:noProof/>
          <w:color w:val="4C94D8" w:themeColor="text2" w:themeTint="80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012EE282" wp14:editId="57757922">
            <wp:simplePos x="0" y="0"/>
            <wp:positionH relativeFrom="margin">
              <wp:posOffset>-209550</wp:posOffset>
            </wp:positionH>
            <wp:positionV relativeFrom="paragraph">
              <wp:posOffset>-109220</wp:posOffset>
            </wp:positionV>
            <wp:extent cx="790575" cy="790575"/>
            <wp:effectExtent l="0" t="0" r="0" b="9525"/>
            <wp:wrapNone/>
            <wp:docPr id="2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443" w:rsidRPr="00B52443">
        <w:rPr>
          <w:rFonts w:ascii="Prompt" w:hAnsi="Prompt" w:cs="Prompt"/>
          <w:b/>
          <w:bCs/>
          <w:color w:val="DAAB00"/>
          <w:sz w:val="32"/>
          <w:szCs w:val="32"/>
          <w:cs/>
        </w:rPr>
        <w:t>เที่ยวสวนสนุกโตเกียวดิสนีย์แลนด์เต็มวัน ชมการแสดงดอกไม้ไฟ (มีรถบริการ รับ-ส่ง) *รวมบัตรเข้าสวนสนุก*</w:t>
      </w:r>
      <w:r w:rsidR="00D10B66" w:rsidRPr="009F229A">
        <w:rPr>
          <w:rFonts w:ascii="Prompt" w:hAnsi="Prompt" w:cs="Prompt"/>
          <w:b/>
          <w:bCs/>
          <w:color w:val="DAAB00"/>
          <w:sz w:val="32"/>
          <w:szCs w:val="32"/>
          <w:cs/>
        </w:rPr>
        <w:br/>
      </w:r>
    </w:p>
    <w:p w14:paraId="6921D4BF" w14:textId="77777777" w:rsidR="00AE6931" w:rsidRDefault="00AE6931" w:rsidP="00AE6931">
      <w:pPr>
        <w:pStyle w:val="WE-F"/>
        <w:jc w:val="thaiDistribute"/>
      </w:pPr>
      <w:r w:rsidRPr="009F229A">
        <w:rPr>
          <w:noProof/>
          <w:color w:val="DAAB00"/>
        </w:rPr>
        <w:drawing>
          <wp:anchor distT="0" distB="0" distL="114300" distR="114300" simplePos="0" relativeHeight="251707392" behindDoc="0" locked="0" layoutInCell="1" allowOverlap="1" wp14:anchorId="413A692C" wp14:editId="78E18297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76250" cy="479425"/>
            <wp:effectExtent l="0" t="0" r="0" b="0"/>
            <wp:wrapNone/>
            <wp:docPr id="22" name="image1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29A">
        <w:rPr>
          <w:rFonts w:ascii="Prompt" w:hAnsi="Prompt" w:cs="Prompt" w:hint="cs"/>
          <w:b/>
          <w:bCs/>
          <w:color w:val="DAAB00"/>
          <w:cs/>
        </w:rPr>
        <w:t xml:space="preserve">เช้า </w:t>
      </w:r>
      <w:r w:rsidRPr="009F229A">
        <w:rPr>
          <w:rFonts w:ascii="Prompt" w:hAnsi="Prompt" w:cs="Prompt"/>
          <w:b/>
          <w:bCs/>
          <w:color w:val="DAAB00"/>
        </w:rPr>
        <w:t>:</w:t>
      </w:r>
      <w:r w:rsidRPr="009F229A">
        <w:rPr>
          <w:color w:val="DAAB00"/>
        </w:rPr>
        <w:t xml:space="preserve"> </w:t>
      </w:r>
      <w:r w:rsidRPr="004A588E">
        <w:rPr>
          <w:cs/>
        </w:rPr>
        <w:t>รับประทานอาหารเช้า  ณ ห้องอาหารโรงแรม</w:t>
      </w:r>
    </w:p>
    <w:p w14:paraId="51EB8EC2" w14:textId="77777777" w:rsidR="00AE6931" w:rsidRPr="009F229A" w:rsidRDefault="00AE6931" w:rsidP="00AE6931">
      <w:pPr>
        <w:pStyle w:val="WE-F"/>
        <w:jc w:val="thaiDistribute"/>
        <w:rPr>
          <w:rFonts w:ascii="Prompt" w:hAnsi="Prompt" w:cs="Prompt"/>
          <w:b/>
          <w:bCs/>
          <w:color w:val="DAAB00"/>
        </w:rPr>
      </w:pPr>
      <w:r>
        <w:rPr>
          <w:noProof/>
        </w:rPr>
        <w:drawing>
          <wp:anchor distT="12192" distB="82550" distL="163068" distR="168910" simplePos="0" relativeHeight="251708416" behindDoc="0" locked="0" layoutInCell="1" allowOverlap="1" wp14:anchorId="7E5BD13D" wp14:editId="13770131">
            <wp:simplePos x="0" y="0"/>
            <wp:positionH relativeFrom="margin">
              <wp:align>center</wp:align>
            </wp:positionH>
            <wp:positionV relativeFrom="paragraph">
              <wp:posOffset>407035</wp:posOffset>
            </wp:positionV>
            <wp:extent cx="6245225" cy="2019300"/>
            <wp:effectExtent l="57150" t="19050" r="60325" b="95250"/>
            <wp:wrapTopAndBottom/>
            <wp:docPr id="21" name="รูปภาพ 1189554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1189554671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352" cy="2019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29A">
        <w:rPr>
          <w:rFonts w:ascii="Prompt" w:hAnsi="Prompt" w:cs="Prompt" w:hint="cs"/>
          <w:b/>
          <w:bCs/>
          <w:color w:val="DAAB00"/>
          <w:cs/>
        </w:rPr>
        <w:t>กลางวัน</w:t>
      </w:r>
      <w:r w:rsidRPr="009F229A">
        <w:rPr>
          <w:rFonts w:ascii="Prompt" w:hAnsi="Prompt" w:cs="Prompt"/>
          <w:b/>
          <w:bCs/>
          <w:color w:val="DAAB00"/>
        </w:rPr>
        <w:t xml:space="preserve"> : </w:t>
      </w:r>
      <w:r w:rsidRPr="009F229A">
        <w:rPr>
          <w:rFonts w:ascii="Prompt" w:hAnsi="Prompt" w:cs="Prompt" w:hint="cs"/>
          <w:b/>
          <w:bCs/>
          <w:color w:val="DAAB00"/>
          <w:cs/>
        </w:rPr>
        <w:t>อิสระอาหาร</w:t>
      </w:r>
    </w:p>
    <w:p w14:paraId="582DCF54" w14:textId="6E7C69BD" w:rsidR="00ED71C5" w:rsidRDefault="00AE6931" w:rsidP="00ED71C5">
      <w:pPr>
        <w:spacing w:line="36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F229A">
        <w:rPr>
          <w:rFonts w:ascii="Prompt" w:hAnsi="Prompt" w:cs="Prompt"/>
          <w:b/>
          <w:bCs/>
          <w:color w:val="DAAB00"/>
          <w:sz w:val="28"/>
          <w:cs/>
        </w:rPr>
        <w:t>อิสระ</w:t>
      </w:r>
      <w:r w:rsidRPr="009F229A">
        <w:rPr>
          <w:rFonts w:ascii="Prompt" w:hAnsi="Prompt" w:cs="Prompt" w:hint="cs"/>
          <w:b/>
          <w:bCs/>
          <w:color w:val="DAAB00"/>
          <w:sz w:val="28"/>
          <w:cs/>
        </w:rPr>
        <w:t>ด้วยตัวเอง</w:t>
      </w:r>
      <w:r w:rsidRPr="009F229A">
        <w:rPr>
          <w:rFonts w:ascii="Prompt" w:hAnsi="Prompt" w:cs="Prompt"/>
          <w:b/>
          <w:bCs/>
          <w:color w:val="DAAB00"/>
          <w:sz w:val="28"/>
          <w:cs/>
        </w:rPr>
        <w:t>เต็มวัน !</w:t>
      </w:r>
      <w:r w:rsidRPr="009F229A">
        <w:rPr>
          <w:rFonts w:ascii="Prompt" w:hAnsi="Prompt" w:cs="Prompt" w:hint="cs"/>
          <w:b/>
          <w:bCs/>
          <w:color w:val="DAAB00"/>
          <w:sz w:val="28"/>
          <w:cs/>
        </w:rPr>
        <w:t xml:space="preserve"> </w:t>
      </w:r>
      <w:r w:rsidR="00D10B66" w:rsidRPr="009F229A">
        <w:rPr>
          <w:rFonts w:ascii="Prompt" w:hAnsi="Prompt" w:cs="Prompt" w:hint="cs"/>
          <w:b/>
          <w:bCs/>
          <w:color w:val="DAAB00"/>
          <w:sz w:val="28"/>
          <w:cs/>
        </w:rPr>
        <w:t>ที่โตเกียว</w:t>
      </w:r>
      <w:r w:rsidRPr="009F229A">
        <w:rPr>
          <w:rFonts w:ascii="Prompt" w:hAnsi="Prompt" w:cs="Prompt"/>
          <w:b/>
          <w:bCs/>
          <w:color w:val="DAAB00"/>
          <w:sz w:val="28"/>
          <w:cs/>
        </w:rPr>
        <w:t>ดิสนีย์แลนด์</w:t>
      </w:r>
      <w:r w:rsidRPr="009F229A">
        <w:rPr>
          <w:rFonts w:ascii="Prompt" w:hAnsi="Prompt" w:cs="Prompt"/>
          <w:b/>
          <w:bCs/>
          <w:color w:val="DAAB00"/>
          <w:sz w:val="24"/>
          <w:szCs w:val="24"/>
          <w:cs/>
        </w:rPr>
        <w:t xml:space="preserve"> </w:t>
      </w:r>
      <w:r w:rsidRPr="00FC0260">
        <w:rPr>
          <w:rFonts w:ascii="TH Sarabun New" w:hAnsi="TH Sarabun New" w:cs="TH Sarabun New"/>
          <w:sz w:val="32"/>
          <w:szCs w:val="32"/>
          <w:cs/>
        </w:rPr>
        <w:t xml:space="preserve">เอาใจแฟนพันธุ์แท้ของดิสนีย์ กับ สวนสนุกโตเกียวดิสนีย์แลนด์ ที่เต็มไปด้วยการผจญภัย ความสนุกสนานในโลกแฟนตาซีเมื่อเดินทางเข้าสู่ สวนสนุกโตเกียวดิสนีย์แลนด์ จะพบกับธีมพาร์คที่ แบ่งออกเป็น หลากหลาย เช่น </w:t>
      </w:r>
      <w:r w:rsidRPr="00FC0260">
        <w:rPr>
          <w:rFonts w:ascii="TH Sarabun New" w:hAnsi="TH Sarabun New" w:cs="TH Sarabun New"/>
          <w:sz w:val="32"/>
          <w:szCs w:val="32"/>
        </w:rPr>
        <w:t xml:space="preserve">Adventureland </w:t>
      </w:r>
      <w:r w:rsidRPr="00FC0260">
        <w:rPr>
          <w:rFonts w:ascii="TH Sarabun New" w:hAnsi="TH Sarabun New" w:cs="TH Sarabun New"/>
          <w:sz w:val="32"/>
          <w:szCs w:val="32"/>
          <w:cs/>
        </w:rPr>
        <w:t>ที่เต็มไปด้วยการผจญภัยในป่าและน้ำตก</w:t>
      </w:r>
      <w:r w:rsidRPr="00FC0260">
        <w:rPr>
          <w:rFonts w:ascii="TH Sarabun New" w:hAnsi="TH Sarabun New" w:cs="TH Sarabun New"/>
          <w:sz w:val="32"/>
          <w:szCs w:val="32"/>
        </w:rPr>
        <w:t xml:space="preserve">, Fantasyland </w:t>
      </w:r>
      <w:r w:rsidRPr="00FC0260">
        <w:rPr>
          <w:rFonts w:ascii="TH Sarabun New" w:hAnsi="TH Sarabun New" w:cs="TH Sarabun New"/>
          <w:sz w:val="32"/>
          <w:szCs w:val="32"/>
          <w:cs/>
        </w:rPr>
        <w:t>ดินแดนของตัวละครดิสนีย์ที่คุณหลงใหล</w:t>
      </w:r>
      <w:r w:rsidRPr="00FC0260">
        <w:rPr>
          <w:rFonts w:ascii="TH Sarabun New" w:hAnsi="TH Sarabun New" w:cs="TH Sarabun New"/>
          <w:sz w:val="32"/>
          <w:szCs w:val="32"/>
        </w:rPr>
        <w:t xml:space="preserve">, </w:t>
      </w:r>
      <w:r w:rsidRPr="00FC0260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FC0260">
        <w:rPr>
          <w:rFonts w:ascii="TH Sarabun New" w:hAnsi="TH Sarabun New" w:cs="TH Sarabun New"/>
          <w:sz w:val="32"/>
          <w:szCs w:val="32"/>
        </w:rPr>
        <w:t xml:space="preserve">Tomorrowland </w:t>
      </w:r>
      <w:r w:rsidRPr="00FC0260">
        <w:rPr>
          <w:rFonts w:ascii="TH Sarabun New" w:hAnsi="TH Sarabun New" w:cs="TH Sarabun New"/>
          <w:sz w:val="32"/>
          <w:szCs w:val="32"/>
          <w:cs/>
        </w:rPr>
        <w:t xml:space="preserve">ที่จะพาคุณไปสำรวจอนาคตที่เต็มไปด้วยนวัตกรรม นอกจากนี้เรายังเพลิดเพลินกับร้านอาหารและคาเฟ่รวมไปถึงของฝากจากดิสนีย์อีกมาย </w:t>
      </w:r>
      <w:r w:rsidR="00ED71C5">
        <w:rPr>
          <w:rFonts w:ascii="TH Sarabun New" w:hAnsi="TH Sarabun New" w:cs="TH Sarabun New" w:hint="cs"/>
          <w:sz w:val="32"/>
          <w:szCs w:val="32"/>
          <w:cs/>
        </w:rPr>
        <w:t>และเพลิดเพลินไปกับ</w:t>
      </w:r>
      <w:r w:rsidR="00ED71C5" w:rsidRPr="00ED71C5">
        <w:rPr>
          <w:rFonts w:ascii="TH Sarabun New" w:hAnsi="TH Sarabun New" w:cs="TH Sarabun New"/>
          <w:sz w:val="32"/>
          <w:szCs w:val="32"/>
          <w:cs/>
        </w:rPr>
        <w:t xml:space="preserve">ขบวนพาเหรด ที่ยกทัพขบวนเจ้าหญิง มิกกี้มินนี่และเหล่าผองเพื่อน รวมถึงคาแร็กเตอร์จากพิกซาร์ มาเริงร่าเต้นระบำเพื่อสร้างสีสันและทักทายกับเหล่าแฟนคลับของพวกเขากันอย่างใกล้ชิด ซึ่งจะแสดงวันละ </w:t>
      </w:r>
      <w:r w:rsidR="00ED71C5" w:rsidRPr="00ED71C5">
        <w:rPr>
          <w:rFonts w:ascii="TH Sarabun New" w:hAnsi="TH Sarabun New" w:cs="TH Sarabun New"/>
          <w:sz w:val="32"/>
          <w:szCs w:val="32"/>
        </w:rPr>
        <w:t xml:space="preserve">2 </w:t>
      </w:r>
      <w:r w:rsidR="00ED71C5" w:rsidRPr="00ED71C5">
        <w:rPr>
          <w:rFonts w:ascii="TH Sarabun New" w:hAnsi="TH Sarabun New" w:cs="TH Sarabun New"/>
          <w:sz w:val="32"/>
          <w:szCs w:val="32"/>
          <w:cs/>
        </w:rPr>
        <w:t xml:space="preserve">รอบ ในเวลา </w:t>
      </w:r>
      <w:r w:rsidR="00ED71C5" w:rsidRPr="00ED71C5">
        <w:rPr>
          <w:rFonts w:ascii="TH Sarabun New" w:hAnsi="TH Sarabun New" w:cs="TH Sarabun New"/>
          <w:sz w:val="32"/>
          <w:szCs w:val="32"/>
        </w:rPr>
        <w:t>13</w:t>
      </w:r>
      <w:r w:rsidR="00ED71C5">
        <w:rPr>
          <w:rFonts w:ascii="TH Sarabun New" w:hAnsi="TH Sarabun New" w:cs="TH Sarabun New" w:hint="cs"/>
          <w:sz w:val="32"/>
          <w:szCs w:val="32"/>
          <w:cs/>
        </w:rPr>
        <w:t>.00</w:t>
      </w:r>
      <w:r w:rsidR="00ED71C5" w:rsidRPr="00ED71C5">
        <w:rPr>
          <w:rFonts w:ascii="TH Sarabun New" w:hAnsi="TH Sarabun New" w:cs="TH Sarabun New"/>
          <w:sz w:val="32"/>
          <w:szCs w:val="32"/>
        </w:rPr>
        <w:t xml:space="preserve"> </w:t>
      </w:r>
      <w:r w:rsidR="00ED71C5" w:rsidRPr="00ED71C5">
        <w:rPr>
          <w:rFonts w:ascii="TH Sarabun New" w:hAnsi="TH Sarabun New" w:cs="TH Sarabun New"/>
          <w:sz w:val="32"/>
          <w:szCs w:val="32"/>
          <w:cs/>
        </w:rPr>
        <w:t xml:space="preserve">น. และ </w:t>
      </w:r>
      <w:r w:rsidR="00ED71C5">
        <w:rPr>
          <w:rFonts w:ascii="TH Sarabun New" w:hAnsi="TH Sarabun New" w:cs="TH Sarabun New" w:hint="cs"/>
          <w:sz w:val="32"/>
          <w:szCs w:val="32"/>
          <w:cs/>
        </w:rPr>
        <w:t xml:space="preserve">19.00 - </w:t>
      </w:r>
      <w:r w:rsidR="00ED71C5" w:rsidRPr="00ED71C5">
        <w:rPr>
          <w:rFonts w:ascii="TH Sarabun New" w:hAnsi="TH Sarabun New" w:cs="TH Sarabun New"/>
          <w:sz w:val="32"/>
          <w:szCs w:val="32"/>
        </w:rPr>
        <w:t>1</w:t>
      </w:r>
      <w:r w:rsidR="00ED71C5">
        <w:rPr>
          <w:rFonts w:ascii="TH Sarabun New" w:hAnsi="TH Sarabun New" w:cs="TH Sarabun New" w:hint="cs"/>
          <w:sz w:val="32"/>
          <w:szCs w:val="32"/>
          <w:cs/>
        </w:rPr>
        <w:t>9</w:t>
      </w:r>
      <w:r w:rsidR="00ED71C5" w:rsidRPr="00ED71C5">
        <w:rPr>
          <w:rFonts w:ascii="TH Sarabun New" w:hAnsi="TH Sarabun New" w:cs="TH Sarabun New"/>
          <w:sz w:val="32"/>
          <w:szCs w:val="32"/>
        </w:rPr>
        <w:t xml:space="preserve">.30 </w:t>
      </w:r>
      <w:r w:rsidR="00ED71C5" w:rsidRPr="00ED71C5">
        <w:rPr>
          <w:rFonts w:ascii="TH Sarabun New" w:hAnsi="TH Sarabun New" w:cs="TH Sarabun New"/>
          <w:sz w:val="32"/>
          <w:szCs w:val="32"/>
          <w:cs/>
        </w:rPr>
        <w:t>น. (ธีมพาเหรดจะมีการเปลี่ยนไปตามช่วงเทศกาล)</w:t>
      </w:r>
    </w:p>
    <w:p w14:paraId="293AA3CF" w14:textId="2C1924B5" w:rsidR="00AE6931" w:rsidRPr="00ED71C5" w:rsidRDefault="00ED71C5" w:rsidP="00D10B66">
      <w:pPr>
        <w:spacing w:line="36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ED71C5">
        <w:rPr>
          <w:rFonts w:ascii="TH Sarabun New" w:hAnsi="TH Sarabun New" w:cs="TH Sarabun New"/>
          <w:sz w:val="32"/>
          <w:szCs w:val="32"/>
          <w:cs/>
        </w:rPr>
        <w:t>ชมโชว์การแสดง “</w:t>
      </w:r>
      <w:r w:rsidRPr="00ED71C5">
        <w:rPr>
          <w:rFonts w:ascii="TH Sarabun New" w:hAnsi="TH Sarabun New" w:cs="TH Sarabun New"/>
          <w:sz w:val="32"/>
          <w:szCs w:val="32"/>
        </w:rPr>
        <w:t xml:space="preserve">Colors in the Sky" </w:t>
      </w:r>
      <w:r w:rsidRPr="00ED71C5">
        <w:rPr>
          <w:rFonts w:ascii="TH Sarabun New" w:hAnsi="TH Sarabun New" w:cs="TH Sarabun New"/>
          <w:sz w:val="32"/>
          <w:szCs w:val="32"/>
          <w:cs/>
        </w:rPr>
        <w:t>ซึ่งเป็นโชว์แสง สี เสียง พร้องพลุสุดอลังการตระการตาของสวนสนุกดิสนีย์แลนด์ ซึ่งจะจัดแสดงที่ด้านหน้าปราสาทซินเดอเรลล่า และอาจมีการแสดงพลุพิเศษช่วงเทศกาล</w:t>
      </w:r>
      <w:r>
        <w:rPr>
          <w:rFonts w:ascii="TH Sarabun New" w:hAnsi="TH Sarabun New" w:cs="TH Sarabun New" w:hint="cs"/>
          <w:sz w:val="32"/>
          <w:szCs w:val="32"/>
          <w:cs/>
        </w:rPr>
        <w:t>ต่าง ๆ โดยการแสดงพลุจะเริ่ม</w:t>
      </w:r>
      <w:r w:rsidRPr="00ED71C5">
        <w:rPr>
          <w:rFonts w:ascii="TH Sarabun New" w:hAnsi="TH Sarabun New" w:cs="TH Sarabun New"/>
          <w:sz w:val="32"/>
          <w:szCs w:val="32"/>
          <w:cs/>
        </w:rPr>
        <w:t xml:space="preserve">ในเวลาประมาณ </w:t>
      </w:r>
      <w:r w:rsidRPr="00ED71C5">
        <w:rPr>
          <w:rFonts w:ascii="TH Sarabun New" w:hAnsi="TH Sarabun New" w:cs="TH Sarabun New"/>
          <w:sz w:val="32"/>
          <w:szCs w:val="32"/>
        </w:rPr>
        <w:t>20.30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1C5">
        <w:rPr>
          <w:rFonts w:ascii="TH Sarabun New" w:hAnsi="TH Sarabun New" w:cs="TH Sarabun New"/>
          <w:sz w:val="32"/>
          <w:szCs w:val="32"/>
          <w:cs/>
        </w:rPr>
        <w:t xml:space="preserve">น. หรือ </w:t>
      </w:r>
      <w:r w:rsidRPr="00ED71C5">
        <w:rPr>
          <w:rFonts w:ascii="TH Sarabun New" w:hAnsi="TH Sarabun New" w:cs="TH Sarabun New"/>
          <w:sz w:val="32"/>
          <w:szCs w:val="32"/>
        </w:rPr>
        <w:t xml:space="preserve">21.00 </w:t>
      </w:r>
      <w:r w:rsidRPr="00ED71C5">
        <w:rPr>
          <w:rFonts w:ascii="TH Sarabun New" w:hAnsi="TH Sarabun New" w:cs="TH Sarabun New"/>
          <w:sz w:val="32"/>
          <w:szCs w:val="32"/>
          <w:cs/>
        </w:rPr>
        <w:t>น. ขึ้นอยู่กับวันและฤดูกาล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1C5">
        <w:rPr>
          <w:rFonts w:ascii="TH Sarabun New" w:hAnsi="TH Sarabun New" w:cs="TH Sarabun New"/>
          <w:sz w:val="32"/>
          <w:szCs w:val="32"/>
          <w:cs/>
        </w:rPr>
        <w:t>(อาจมีการยกเลิกการแสดงหากสภาพอากาศไม่เอื้ออำนวย)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E6931" w:rsidRPr="00FD1391">
        <w:rPr>
          <w:rFonts w:ascii="TH Sarabun New" w:hAnsi="TH Sarabun New" w:cs="TH Sarabun New"/>
          <w:color w:val="0070C0"/>
          <w:sz w:val="32"/>
          <w:szCs w:val="32"/>
          <w:cs/>
        </w:rPr>
        <w:t>(ค่าทัวร์รวมบัตรค่าเข้า)</w:t>
      </w:r>
      <w:r w:rsidR="00AE6931" w:rsidRPr="00FD1391">
        <w:rPr>
          <w:rFonts w:ascii="TH Sarabun New" w:hAnsi="TH Sarabun New" w:cs="TH Sarabun New" w:hint="cs"/>
          <w:color w:val="0070C0"/>
          <w:sz w:val="32"/>
          <w:szCs w:val="32"/>
          <w:cs/>
        </w:rPr>
        <w:t xml:space="preserve"> </w:t>
      </w:r>
    </w:p>
    <w:p w14:paraId="49AB070D" w14:textId="2BCE2BD6" w:rsidR="00AE6931" w:rsidRPr="00202906" w:rsidRDefault="00445760" w:rsidP="00AE6931">
      <w:pPr>
        <w:ind w:left="1170" w:hanging="1170"/>
        <w:rPr>
          <w:rFonts w:ascii="Prompt" w:hAnsi="Prompt" w:cs="Prompt"/>
          <w:b/>
          <w:bCs/>
          <w:color w:val="1F4E79"/>
          <w:sz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3693971" wp14:editId="104EB8E1">
            <wp:simplePos x="0" y="0"/>
            <wp:positionH relativeFrom="margin">
              <wp:posOffset>28575</wp:posOffset>
            </wp:positionH>
            <wp:positionV relativeFrom="paragraph">
              <wp:posOffset>214630</wp:posOffset>
            </wp:positionV>
            <wp:extent cx="431800" cy="431800"/>
            <wp:effectExtent l="0" t="0" r="6350" b="6350"/>
            <wp:wrapNone/>
            <wp:docPr id="17" name="image1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931">
        <w:rPr>
          <w:noProof/>
        </w:rPr>
        <w:drawing>
          <wp:anchor distT="0" distB="0" distL="114300" distR="114300" simplePos="0" relativeHeight="251706368" behindDoc="0" locked="0" layoutInCell="1" allowOverlap="1" wp14:anchorId="72951FD8" wp14:editId="1F747647">
            <wp:simplePos x="0" y="0"/>
            <wp:positionH relativeFrom="margin">
              <wp:align>left</wp:align>
            </wp:positionH>
            <wp:positionV relativeFrom="paragraph">
              <wp:posOffset>612775</wp:posOffset>
            </wp:positionV>
            <wp:extent cx="486323" cy="479425"/>
            <wp:effectExtent l="0" t="0" r="9525" b="0"/>
            <wp:wrapNone/>
            <wp:docPr id="18" name="image3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23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931">
        <w:rPr>
          <w:rFonts w:ascii="Prompt" w:hAnsi="Prompt" w:cs="Prompt"/>
          <w:b/>
          <w:bCs/>
          <w:color w:val="E44838"/>
          <w:sz w:val="28"/>
          <w:cs/>
        </w:rPr>
        <w:br/>
      </w:r>
      <w:r w:rsidR="00AE6931" w:rsidRPr="009F229A">
        <w:rPr>
          <w:rFonts w:ascii="Prompt" w:hAnsi="Prompt" w:cs="Prompt" w:hint="cs"/>
          <w:b/>
          <w:bCs/>
          <w:color w:val="DAAB00"/>
          <w:cs/>
        </w:rPr>
        <w:t xml:space="preserve">เย็น </w:t>
      </w:r>
      <w:r w:rsidR="00AE6931" w:rsidRPr="009F229A">
        <w:rPr>
          <w:rFonts w:ascii="Prompt" w:hAnsi="Prompt" w:cs="Prompt"/>
          <w:b/>
          <w:bCs/>
          <w:color w:val="DAAB00"/>
        </w:rPr>
        <w:t xml:space="preserve">: </w:t>
      </w:r>
      <w:r w:rsidR="00AE6931" w:rsidRPr="009F229A">
        <w:rPr>
          <w:rFonts w:ascii="Prompt" w:hAnsi="Prompt" w:cs="Prompt"/>
          <w:b/>
          <w:bCs/>
          <w:color w:val="DAAB00"/>
          <w:sz w:val="28"/>
          <w:cs/>
        </w:rPr>
        <w:t>อิสระอาหาร</w:t>
      </w:r>
      <w:r w:rsidR="00AE6931" w:rsidRPr="00AE6931">
        <w:rPr>
          <w:rFonts w:ascii="Prompt" w:hAnsi="Prompt" w:cs="Prompt"/>
          <w:b/>
          <w:bCs/>
          <w:color w:val="4C94D8" w:themeColor="text2" w:themeTint="80"/>
          <w:sz w:val="28"/>
        </w:rPr>
        <w:br/>
      </w:r>
      <w:r w:rsidR="00AE6931" w:rsidRPr="00AE6931">
        <w:rPr>
          <w:rFonts w:ascii="TH Sarabun New" w:hAnsi="TH Sarabun New" w:cs="TH Sarabun New"/>
          <w:sz w:val="32"/>
          <w:szCs w:val="32"/>
          <w:cs/>
        </w:rPr>
        <w:t>หลังจากนั้นนำท่านเข้าสู่ที่พัก</w:t>
      </w:r>
      <w:r w:rsidR="00AE6931" w:rsidRPr="00AE693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E6931" w:rsidRPr="009F229A">
        <w:rPr>
          <w:rFonts w:ascii="Prompt" w:hAnsi="Prompt" w:cs="Prompt"/>
          <w:b/>
          <w:bCs/>
          <w:color w:val="DAAB00"/>
          <w:sz w:val="28"/>
        </w:rPr>
        <w:t>NARITA</w:t>
      </w:r>
      <w:r w:rsidR="00AE6931" w:rsidRPr="009F229A">
        <w:rPr>
          <w:rFonts w:ascii="Prompt" w:hAnsi="Prompt" w:cs="Prompt"/>
          <w:b/>
          <w:bCs/>
          <w:color w:val="DAAB00"/>
          <w:sz w:val="28"/>
          <w:cs/>
        </w:rPr>
        <w:t xml:space="preserve"> </w:t>
      </w:r>
      <w:r w:rsidR="00AE6931" w:rsidRPr="009F229A">
        <w:rPr>
          <w:rFonts w:ascii="Prompt" w:hAnsi="Prompt" w:cs="Prompt"/>
          <w:b/>
          <w:bCs/>
          <w:color w:val="DAAB00"/>
          <w:sz w:val="28"/>
        </w:rPr>
        <w:t>HOTEL</w:t>
      </w:r>
      <w:r w:rsidR="00AE6931" w:rsidRPr="009F229A">
        <w:rPr>
          <w:rFonts w:ascii="Prompt" w:eastAsia="Sarabun" w:hAnsi="Prompt" w:cs="Prompt"/>
          <w:b/>
          <w:bCs/>
          <w:color w:val="DAAB00"/>
          <w:sz w:val="20"/>
          <w:szCs w:val="20"/>
        </w:rPr>
        <w:t xml:space="preserve"> </w:t>
      </w:r>
      <w:r w:rsidR="00AE6931">
        <w:rPr>
          <w:rFonts w:ascii="TH Sarabun New" w:hAnsi="TH Sarabun New" w:cs="TH Sarabun New"/>
          <w:sz w:val="36"/>
          <w:szCs w:val="36"/>
        </w:rPr>
        <w:br/>
      </w:r>
      <w:r w:rsidR="00AE6931" w:rsidRPr="00AE6931">
        <w:rPr>
          <w:rFonts w:ascii="TH Sarabun New" w:hAnsi="TH Sarabun New" w:cs="TH Sarabun New"/>
          <w:sz w:val="32"/>
          <w:szCs w:val="32"/>
          <w:cs/>
        </w:rPr>
        <w:t>ระดับ 3 ดาว หรือเทียบเท่ามาตรฐานของญี่ปุ่น</w:t>
      </w:r>
    </w:p>
    <w:p w14:paraId="55DC56EA" w14:textId="2F3E2137" w:rsidR="00445760" w:rsidRPr="009F229A" w:rsidRDefault="00AE6931" w:rsidP="00445760">
      <w:pPr>
        <w:spacing w:after="0" w:line="240" w:lineRule="auto"/>
        <w:ind w:left="1170"/>
        <w:rPr>
          <w:rFonts w:ascii="Prompt" w:hAnsi="Prompt" w:cs="Prompt"/>
          <w:b/>
          <w:bCs/>
          <w:color w:val="DAAB00"/>
          <w:cs/>
        </w:rPr>
      </w:pPr>
      <w:r>
        <w:rPr>
          <w:rFonts w:ascii="Prompt" w:hAnsi="Prompt" w:cs="Prompt"/>
          <w:b/>
          <w:bCs/>
          <w:color w:val="1F4E79"/>
          <w:sz w:val="28"/>
          <w:cs/>
        </w:rPr>
        <w:br w:type="page"/>
      </w:r>
      <w:r w:rsidR="00D10B66" w:rsidRPr="009F229A">
        <w:rPr>
          <w:rFonts w:ascii="Prompt" w:hAnsi="Prompt" w:cs="Prompt"/>
          <w:b/>
          <w:bCs/>
          <w:noProof/>
          <w:color w:val="DAAB00"/>
          <w:sz w:val="28"/>
          <w:szCs w:val="32"/>
        </w:rPr>
        <w:lastRenderedPageBreak/>
        <w:drawing>
          <wp:anchor distT="0" distB="0" distL="114300" distR="114300" simplePos="0" relativeHeight="251732992" behindDoc="0" locked="0" layoutInCell="1" allowOverlap="1" wp14:anchorId="3F5468C0" wp14:editId="3280D4F8">
            <wp:simplePos x="0" y="0"/>
            <wp:positionH relativeFrom="margin">
              <wp:posOffset>-209550</wp:posOffset>
            </wp:positionH>
            <wp:positionV relativeFrom="paragraph">
              <wp:posOffset>-118745</wp:posOffset>
            </wp:positionV>
            <wp:extent cx="790575" cy="790575"/>
            <wp:effectExtent l="0" t="0" r="0" b="9525"/>
            <wp:wrapNone/>
            <wp:docPr id="1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63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760" w:rsidRPr="009F229A">
        <w:rPr>
          <w:rFonts w:ascii="Prompt" w:hAnsi="Prompt" w:cs="Prompt"/>
          <w:b/>
          <w:bCs/>
          <w:color w:val="DAAB00"/>
          <w:sz w:val="28"/>
          <w:szCs w:val="32"/>
        </w:rPr>
        <w:t xml:space="preserve">CAFÉ NARITA | </w:t>
      </w:r>
      <w:r w:rsidR="00445760" w:rsidRPr="009F229A">
        <w:rPr>
          <w:rFonts w:ascii="Prompt" w:hAnsi="Prompt" w:cs="Prompt"/>
          <w:b/>
          <w:bCs/>
          <w:color w:val="DAAB00"/>
          <w:sz w:val="28"/>
          <w:szCs w:val="32"/>
          <w:cs/>
        </w:rPr>
        <w:t>สตรอว์เบอร์รี่ฟาร์ม</w:t>
      </w:r>
      <w:r w:rsidR="00445760" w:rsidRPr="00445760">
        <w:rPr>
          <w:rFonts w:ascii="Prompt" w:eastAsia="Prompt" w:hAnsi="Prompt" w:cs="Prompt"/>
          <w:b/>
          <w:bCs/>
          <w:color w:val="4C94D8" w:themeColor="text2" w:themeTint="80"/>
          <w:kern w:val="2"/>
          <w:sz w:val="20"/>
          <w:szCs w:val="20"/>
          <w:cs/>
        </w:rPr>
        <w:t xml:space="preserve"> </w:t>
      </w:r>
      <w:r w:rsidR="00445760" w:rsidRPr="00BD2254">
        <w:rPr>
          <w:rFonts w:ascii="Prompt" w:eastAsia="Prompt" w:hAnsi="Prompt" w:cs="Prompt"/>
          <w:b/>
          <w:bCs/>
          <w:color w:val="808080" w:themeColor="background1" w:themeShade="80"/>
          <w:kern w:val="2"/>
          <w:sz w:val="20"/>
          <w:szCs w:val="20"/>
          <w:cs/>
        </w:rPr>
        <w:t>(ไม่รวมค่าเก็บสตรอว์เบอร์รี่)</w:t>
      </w:r>
      <w:r w:rsidR="00445760" w:rsidRPr="00BD2254">
        <w:rPr>
          <w:rFonts w:ascii="Prompt" w:hAnsi="Prompt" w:cs="Prompt"/>
          <w:b/>
          <w:bCs/>
          <w:color w:val="0070C0"/>
          <w:sz w:val="28"/>
          <w:szCs w:val="32"/>
          <w:cs/>
        </w:rPr>
        <w:t xml:space="preserve">                                           </w:t>
      </w:r>
      <w:r w:rsidR="00445760" w:rsidRPr="009F229A">
        <w:rPr>
          <w:rFonts w:ascii="Prompt" w:hAnsi="Prompt" w:cs="Prompt"/>
          <w:b/>
          <w:bCs/>
          <w:color w:val="DAAB00"/>
          <w:sz w:val="28"/>
          <w:szCs w:val="32"/>
          <w:cs/>
        </w:rPr>
        <w:t xml:space="preserve">หมู่บ้านโบราณซาวาระ </w:t>
      </w:r>
      <w:r w:rsidR="00445760" w:rsidRPr="00BD2254">
        <w:rPr>
          <w:rFonts w:ascii="Prompt" w:eastAsia="Prompt" w:hAnsi="Prompt" w:cs="Prompt"/>
          <w:b/>
          <w:bCs/>
          <w:color w:val="808080" w:themeColor="background1" w:themeShade="80"/>
          <w:kern w:val="2"/>
          <w:sz w:val="20"/>
          <w:szCs w:val="20"/>
          <w:cs/>
        </w:rPr>
        <w:t>(ไม่รวมชุดกิโมโน</w:t>
      </w:r>
      <w:r w:rsidR="00445760" w:rsidRPr="009F229A">
        <w:rPr>
          <w:rFonts w:ascii="Prompt" w:eastAsia="Prompt" w:hAnsi="Prompt" w:cs="Prompt"/>
          <w:b/>
          <w:bCs/>
          <w:color w:val="808080" w:themeColor="background1" w:themeShade="80"/>
          <w:kern w:val="2"/>
          <w:sz w:val="20"/>
          <w:szCs w:val="20"/>
          <w:cs/>
        </w:rPr>
        <w:t>)</w:t>
      </w:r>
      <w:r w:rsidR="00445760" w:rsidRPr="009F229A">
        <w:rPr>
          <w:rFonts w:ascii="Prompt" w:hAnsi="Prompt" w:cs="Prompt"/>
          <w:b/>
          <w:bCs/>
          <w:color w:val="DAAB00"/>
          <w:sz w:val="28"/>
          <w:szCs w:val="32"/>
          <w:cs/>
        </w:rPr>
        <w:t xml:space="preserve"> </w:t>
      </w:r>
      <w:r w:rsidR="00445760" w:rsidRPr="009F229A">
        <w:rPr>
          <w:rFonts w:ascii="Prompt" w:hAnsi="Prompt" w:cs="Prompt"/>
          <w:b/>
          <w:bCs/>
          <w:color w:val="DAAB00"/>
          <w:sz w:val="28"/>
          <w:szCs w:val="32"/>
        </w:rPr>
        <w:t xml:space="preserve">| </w:t>
      </w:r>
      <w:r w:rsidR="00445760" w:rsidRPr="009F229A">
        <w:rPr>
          <w:rFonts w:ascii="Prompt" w:hAnsi="Prompt" w:cs="Prompt"/>
          <w:b/>
          <w:bCs/>
          <w:color w:val="DAAB00"/>
          <w:sz w:val="32"/>
          <w:szCs w:val="32"/>
        </w:rPr>
        <w:t>AEON MALL Narita</w:t>
      </w:r>
    </w:p>
    <w:p w14:paraId="00FF440D" w14:textId="77777777" w:rsidR="00445760" w:rsidRPr="009F229A" w:rsidRDefault="00445760" w:rsidP="00445760">
      <w:pPr>
        <w:spacing w:after="0" w:line="240" w:lineRule="auto"/>
        <w:rPr>
          <w:rFonts w:ascii="Prompt" w:hAnsi="Prompt" w:cs="Prompt"/>
          <w:b/>
          <w:bCs/>
          <w:color w:val="DAAB00"/>
        </w:rPr>
      </w:pPr>
      <w:r w:rsidRPr="009F229A">
        <w:rPr>
          <w:noProof/>
          <w:color w:val="DAAB00"/>
        </w:rPr>
        <w:drawing>
          <wp:anchor distT="0" distB="0" distL="114300" distR="114300" simplePos="0" relativeHeight="251735040" behindDoc="0" locked="0" layoutInCell="1" allowOverlap="1" wp14:anchorId="481AE6D7" wp14:editId="4B16954E">
            <wp:simplePos x="0" y="0"/>
            <wp:positionH relativeFrom="margin">
              <wp:posOffset>28575</wp:posOffset>
            </wp:positionH>
            <wp:positionV relativeFrom="paragraph">
              <wp:posOffset>112395</wp:posOffset>
            </wp:positionV>
            <wp:extent cx="431800" cy="431800"/>
            <wp:effectExtent l="0" t="0" r="6350" b="6350"/>
            <wp:wrapNone/>
            <wp:docPr id="1035147457" name="image1.pn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24F8F" w14:textId="77777777" w:rsidR="00445760" w:rsidRDefault="00445760" w:rsidP="00445760">
      <w:pPr>
        <w:pStyle w:val="WE-F"/>
        <w:jc w:val="thaiDistribute"/>
      </w:pPr>
      <w:r w:rsidRPr="009F229A">
        <w:rPr>
          <w:rFonts w:ascii="Prompt" w:hAnsi="Prompt" w:cs="Prompt"/>
          <w:b/>
          <w:bCs/>
          <w:noProof/>
          <w:color w:val="DAAB00"/>
          <w:sz w:val="28"/>
        </w:rPr>
        <w:drawing>
          <wp:anchor distT="0" distB="0" distL="114300" distR="114300" simplePos="0" relativeHeight="251737088" behindDoc="0" locked="0" layoutInCell="1" allowOverlap="1" wp14:anchorId="3C6AAAF3" wp14:editId="75BEC462">
            <wp:simplePos x="0" y="0"/>
            <wp:positionH relativeFrom="margin">
              <wp:posOffset>0</wp:posOffset>
            </wp:positionH>
            <wp:positionV relativeFrom="paragraph">
              <wp:posOffset>531495</wp:posOffset>
            </wp:positionV>
            <wp:extent cx="6151245" cy="1988820"/>
            <wp:effectExtent l="57150" t="19050" r="59055" b="87630"/>
            <wp:wrapTopAndBottom/>
            <wp:docPr id="940208061" name="รูปภาพ 156323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08061" name="รูปภาพ 1563231507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29A">
        <w:rPr>
          <w:rFonts w:ascii="Prompt" w:hAnsi="Prompt" w:cs="Prompt" w:hint="cs"/>
          <w:b/>
          <w:bCs/>
          <w:color w:val="DAAB00"/>
          <w:sz w:val="28"/>
          <w:cs/>
        </w:rPr>
        <w:t xml:space="preserve">เช้า </w:t>
      </w:r>
      <w:r w:rsidRPr="009F229A">
        <w:rPr>
          <w:rFonts w:ascii="Prompt" w:hAnsi="Prompt" w:cs="Prompt"/>
          <w:b/>
          <w:bCs/>
          <w:color w:val="DAAB00"/>
          <w:sz w:val="28"/>
        </w:rPr>
        <w:t>:</w:t>
      </w:r>
      <w:r w:rsidRPr="00445760">
        <w:rPr>
          <w:color w:val="4C94D8" w:themeColor="text2" w:themeTint="80"/>
        </w:rPr>
        <w:t xml:space="preserve"> </w:t>
      </w:r>
      <w:r w:rsidRPr="004A588E">
        <w:rPr>
          <w:cs/>
        </w:rPr>
        <w:t>รับประทานอาหารเช้า  ณ ห้องอาหารโรงแรม</w:t>
      </w:r>
      <w:r>
        <w:t xml:space="preserve">    </w:t>
      </w:r>
    </w:p>
    <w:p w14:paraId="1412FA91" w14:textId="77777777" w:rsidR="00445760" w:rsidRDefault="00445760" w:rsidP="00445760">
      <w:pPr>
        <w:pStyle w:val="WE-F"/>
        <w:ind w:left="0"/>
        <w:jc w:val="thaiDistribute"/>
      </w:pP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52B4EE88" wp14:editId="333790E7">
            <wp:simplePos x="0" y="0"/>
            <wp:positionH relativeFrom="margin">
              <wp:posOffset>19050</wp:posOffset>
            </wp:positionH>
            <wp:positionV relativeFrom="paragraph">
              <wp:posOffset>3512820</wp:posOffset>
            </wp:positionV>
            <wp:extent cx="6243320" cy="2018665"/>
            <wp:effectExtent l="0" t="0" r="5080" b="635"/>
            <wp:wrapTopAndBottom/>
            <wp:docPr id="1593387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8709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 w:rsidRPr="000B7760">
        <w:rPr>
          <w:cs/>
        </w:rPr>
        <w:t>สัมผัสบรรยากาศธรรมชาติที่สดชื่นกันที่ฟาร์มคาเฟ่</w:t>
      </w:r>
      <w:r w:rsidRPr="00445760">
        <w:rPr>
          <w:rFonts w:ascii="Prompt" w:hAnsi="Prompt" w:cs="Prompt"/>
          <w:b/>
          <w:bCs/>
          <w:color w:val="4C94D8" w:themeColor="text2" w:themeTint="80"/>
          <w:sz w:val="28"/>
          <w:szCs w:val="28"/>
          <w:cs/>
        </w:rPr>
        <w:t>ชวนเก็บสตรอว์เบอร์รี่สด ๆ</w:t>
      </w:r>
      <w:r w:rsidRPr="00445760">
        <w:rPr>
          <w:rFonts w:ascii="Prompt" w:hAnsi="Prompt" w:cs="Prompt" w:hint="cs"/>
          <w:b/>
          <w:bCs/>
          <w:color w:val="4C94D8" w:themeColor="text2" w:themeTint="80"/>
          <w:sz w:val="28"/>
          <w:szCs w:val="28"/>
          <w:cs/>
        </w:rPr>
        <w:t xml:space="preserve"> </w:t>
      </w:r>
      <w:r w:rsidRPr="00445760">
        <w:rPr>
          <w:rFonts w:ascii="Prompt" w:hAnsi="Prompt" w:cs="Prompt"/>
          <w:b/>
          <w:bCs/>
          <w:color w:val="4C94D8" w:themeColor="text2" w:themeTint="80"/>
          <w:sz w:val="28"/>
          <w:szCs w:val="28"/>
          <w:cs/>
        </w:rPr>
        <w:t>จากต้น</w:t>
      </w:r>
      <w:r w:rsidRPr="00445760">
        <w:rPr>
          <w:rFonts w:ascii="Prompt" w:eastAsia="Prompt" w:hAnsi="Prompt" w:cs="Prompt" w:hint="cs"/>
          <w:b/>
          <w:bCs/>
          <w:color w:val="4C94D8" w:themeColor="text2" w:themeTint="80"/>
          <w:sz w:val="28"/>
          <w:cs/>
        </w:rPr>
        <w:t xml:space="preserve"> </w:t>
      </w:r>
      <w:r w:rsidRPr="00BD2254">
        <w:rPr>
          <w:b/>
          <w:bCs/>
          <w:color w:val="C00000"/>
          <w:cs/>
        </w:rPr>
        <w:t>(ไม่รวมค่าเก็บ สตรอว์เบอร์รี่)</w:t>
      </w:r>
      <w:r w:rsidRPr="00BD2254">
        <w:rPr>
          <w:rFonts w:hint="cs"/>
          <w:b/>
          <w:bCs/>
          <w:color w:val="C00000"/>
          <w:cs/>
        </w:rPr>
        <w:t xml:space="preserve"> </w:t>
      </w:r>
      <w:r w:rsidRPr="000B7760">
        <w:rPr>
          <w:cs/>
        </w:rPr>
        <w:t>ที่ทั้งหวานฉ่ำและกรอบอร่อยในช่วงฤดูหนาว นอกจากนี้เชิญชวนเยี่ยมชมและผ่อนคลายกันในคาเฟ่ที่เสิร์ฟทั้งอาหารและของหวานที่ทำจากวัตถุดิบสดใหม่ ส่งตรงจากฟาร์ม ที่จะทำให้ทุกคนประทับใจไปกับสวนฟาร์มคาเฟ่แห่งนี้</w:t>
      </w:r>
    </w:p>
    <w:p w14:paraId="372354E8" w14:textId="77777777" w:rsidR="00445760" w:rsidRDefault="00445760" w:rsidP="00445760">
      <w:pPr>
        <w:pStyle w:val="WE-F"/>
        <w:ind w:left="0"/>
        <w:jc w:val="thaiDistribute"/>
        <w:rPr>
          <w:color w:val="0070C0"/>
        </w:rPr>
      </w:pPr>
      <w:r>
        <w:rPr>
          <w:cs/>
        </w:rPr>
        <w:br/>
      </w:r>
      <w:r>
        <w:rPr>
          <w:rFonts w:hint="cs"/>
          <w:cs/>
        </w:rPr>
        <w:t>จากนั้น</w:t>
      </w:r>
      <w:r w:rsidRPr="00AC4D3E">
        <w:rPr>
          <w:cs/>
        </w:rPr>
        <w:t xml:space="preserve">พาทุกท่าน </w:t>
      </w:r>
      <w:r w:rsidRPr="00445760">
        <w:rPr>
          <w:rFonts w:ascii="Prompt" w:hAnsi="Prompt" w:cs="Prompt"/>
          <w:b/>
          <w:bCs/>
          <w:color w:val="4C94D8" w:themeColor="text2" w:themeTint="80"/>
          <w:sz w:val="28"/>
          <w:szCs w:val="28"/>
          <w:cs/>
        </w:rPr>
        <w:t>ย้อนกลับไปในยุคเอโดะ ที่ เมืองโบราณซาวาระ (</w:t>
      </w:r>
      <w:r w:rsidRPr="00445760">
        <w:rPr>
          <w:rFonts w:ascii="Prompt" w:hAnsi="Prompt" w:cs="Prompt"/>
          <w:b/>
          <w:bCs/>
          <w:color w:val="4C94D8" w:themeColor="text2" w:themeTint="80"/>
          <w:sz w:val="28"/>
          <w:szCs w:val="28"/>
        </w:rPr>
        <w:t>SAWARA)</w:t>
      </w:r>
      <w:r w:rsidRPr="00445760">
        <w:rPr>
          <w:color w:val="4C94D8" w:themeColor="text2" w:themeTint="80"/>
        </w:rPr>
        <w:t xml:space="preserve"> </w:t>
      </w:r>
      <w:r w:rsidRPr="00AC4D3E">
        <w:rPr>
          <w:cs/>
        </w:rPr>
        <w:t xml:space="preserve">ในจังหวัดชิบะ ที่ยังคงรักษาเสน่ห์และความงดงามของเมืองการค้าริมคลองจากอดีตไว้อย่างสมบูรณ์ ที่นี่คุณจะได้เดินชม บ้านเรือนเก่าแก่ ที่สร้างขึ้นด้วยสถาปัตยกรรมดั้งเดิม ท่ามกลางถนนสายเก่าอันเงียบสงบที่พาคุณย้อนกลับไปสู่อดีตได้อย่างแท้จริง หนึ่งในกิจกรรมที่พลาดไม่ได้และ เที่ยวแบบเข้าถึงบรรยากาศย้อนยุคทุกท่านสามารถเช่าชุดกิโมโน </w:t>
      </w:r>
      <w:r w:rsidRPr="00AC4D3E">
        <w:rPr>
          <w:b/>
          <w:bCs/>
          <w:color w:val="C00000"/>
          <w:cs/>
        </w:rPr>
        <w:t>(ไม่รวมค่าเช่าชุด)</w:t>
      </w:r>
      <w:r w:rsidRPr="00AC4D3E">
        <w:rPr>
          <w:cs/>
        </w:rPr>
        <w:t xml:space="preserve"> เดินเยี่ยมชมถ่ายรูปเก็บภาพบรรยากาศ หรือล่องเรือไม้ชมวิวเมืองเก่าไปตาม </w:t>
      </w:r>
      <w:r w:rsidRPr="00445760">
        <w:rPr>
          <w:rFonts w:ascii="Prompt" w:hAnsi="Prompt" w:cs="Prompt"/>
          <w:b/>
          <w:bCs/>
          <w:color w:val="4C94D8" w:themeColor="text2" w:themeTint="80"/>
          <w:sz w:val="28"/>
          <w:szCs w:val="28"/>
          <w:cs/>
        </w:rPr>
        <w:t>แม่น้ำโอโนกาวะ (</w:t>
      </w:r>
      <w:r w:rsidRPr="00445760">
        <w:rPr>
          <w:rFonts w:ascii="Prompt" w:hAnsi="Prompt" w:cs="Prompt"/>
          <w:b/>
          <w:bCs/>
          <w:color w:val="4C94D8" w:themeColor="text2" w:themeTint="80"/>
          <w:sz w:val="28"/>
          <w:szCs w:val="28"/>
        </w:rPr>
        <w:t>ONOGAWA RIVERO)</w:t>
      </w:r>
      <w:r w:rsidRPr="00445760">
        <w:rPr>
          <w:color w:val="4C94D8" w:themeColor="text2" w:themeTint="80"/>
        </w:rPr>
        <w:t xml:space="preserve"> </w:t>
      </w:r>
      <w:r w:rsidRPr="00AC4D3E">
        <w:rPr>
          <w:cs/>
        </w:rPr>
        <w:t xml:space="preserve">ที่ไหลผ่านกลางเมือง  ซึ่งเป็นเส้นทางขนส่งสำคัญในสมัยอดีต ล่องเรือไปตามคลองนี้ คุณจะได้ชมวิวทิวทัศน์ของบ้านเรือนที่ตั้งเรียงรายริมฝั่ง </w:t>
      </w:r>
      <w:r w:rsidRPr="00AC4D3E">
        <w:rPr>
          <w:color w:val="0070C0"/>
          <w:cs/>
        </w:rPr>
        <w:t>สัมผัสวิถีชีวิตเรียบง่ายของชาวเมือง รวมถึงยังมีโอกาสชมสะพานเก่าและ</w:t>
      </w:r>
      <w:r w:rsidRPr="00AC4D3E">
        <w:rPr>
          <w:color w:val="0070C0"/>
          <w:cs/>
        </w:rPr>
        <w:lastRenderedPageBreak/>
        <w:t>สถาปัตยกรรมที่คงอยู่มาตั้งแต่ยุคเอโดะสัมผัสบรรยากาศสงบ ร่มรื่น พร้อมชมความงดงามของประวัติศาสตร์และ</w:t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E86A353" wp14:editId="0E34B0F4">
            <wp:simplePos x="0" y="0"/>
            <wp:positionH relativeFrom="margin">
              <wp:posOffset>123825</wp:posOffset>
            </wp:positionH>
            <wp:positionV relativeFrom="paragraph">
              <wp:posOffset>436880</wp:posOffset>
            </wp:positionV>
            <wp:extent cx="431800" cy="431800"/>
            <wp:effectExtent l="0" t="0" r="6350" b="6350"/>
            <wp:wrapNone/>
            <wp:docPr id="1799377664" name="image1.png" descr="A fork and knife with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fork and knife with a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D3E">
        <w:rPr>
          <w:color w:val="0070C0"/>
          <w:cs/>
        </w:rPr>
        <w:t>วัฒนธรรมดั้งเดิมของญี่ปุ่น</w:t>
      </w:r>
    </w:p>
    <w:p w14:paraId="617D2604" w14:textId="77777777" w:rsidR="00445760" w:rsidRPr="00445760" w:rsidRDefault="00445760" w:rsidP="00445760">
      <w:pPr>
        <w:pStyle w:val="WE-F"/>
        <w:spacing w:line="360" w:lineRule="auto"/>
        <w:ind w:left="0" w:firstLine="1170"/>
        <w:jc w:val="thaiDistribute"/>
        <w:rPr>
          <w:rFonts w:ascii="Prompt" w:hAnsi="Prompt" w:cs="Prompt"/>
          <w:b/>
          <w:bCs/>
          <w:color w:val="4C94D8" w:themeColor="text2" w:themeTint="80"/>
          <w:sz w:val="28"/>
          <w:szCs w:val="28"/>
        </w:rPr>
      </w:pPr>
      <w:r w:rsidRPr="00445760">
        <w:rPr>
          <w:rFonts w:ascii="Prompt" w:hAnsi="Prompt" w:cs="Prompt" w:hint="cs"/>
          <w:b/>
          <w:bCs/>
          <w:color w:val="4C94D8" w:themeColor="text2" w:themeTint="80"/>
          <w:sz w:val="28"/>
          <w:szCs w:val="28"/>
          <w:cs/>
        </w:rPr>
        <w:t xml:space="preserve">กลางวัน </w:t>
      </w:r>
      <w:r w:rsidRPr="00445760">
        <w:rPr>
          <w:rFonts w:ascii="Prompt" w:hAnsi="Prompt" w:cs="Prompt"/>
          <w:b/>
          <w:bCs/>
          <w:color w:val="4C94D8" w:themeColor="text2" w:themeTint="80"/>
          <w:sz w:val="28"/>
          <w:szCs w:val="28"/>
        </w:rPr>
        <w:t xml:space="preserve">: </w:t>
      </w:r>
      <w:r w:rsidRPr="00445760">
        <w:rPr>
          <w:rFonts w:ascii="Prompt" w:hAnsi="Prompt" w:cs="Prompt" w:hint="cs"/>
          <w:b/>
          <w:bCs/>
          <w:color w:val="4C94D8" w:themeColor="text2" w:themeTint="80"/>
          <w:sz w:val="28"/>
          <w:szCs w:val="28"/>
          <w:cs/>
        </w:rPr>
        <w:t xml:space="preserve">อิสระอาหาร    </w:t>
      </w:r>
    </w:p>
    <w:p w14:paraId="19284A36" w14:textId="77777777" w:rsidR="00445760" w:rsidRDefault="00445760" w:rsidP="00445760">
      <w:pPr>
        <w:pStyle w:val="WE-F"/>
        <w:tabs>
          <w:tab w:val="left" w:pos="1170"/>
        </w:tabs>
        <w:ind w:left="0"/>
        <w:jc w:val="thaiDistribute"/>
      </w:pPr>
      <w:r>
        <w:rPr>
          <w:rFonts w:hint="cs"/>
          <w:cs/>
        </w:rPr>
        <w:t xml:space="preserve">จากนั้นนำทุกท่านสู่ </w:t>
      </w:r>
      <w:r w:rsidRPr="00445760">
        <w:rPr>
          <w:rFonts w:ascii="Prompt" w:hAnsi="Prompt" w:cs="Prompt"/>
          <w:b/>
          <w:bCs/>
          <w:color w:val="4C94D8" w:themeColor="text2" w:themeTint="80"/>
          <w:sz w:val="28"/>
          <w:szCs w:val="28"/>
        </w:rPr>
        <w:t xml:space="preserve">AEON MALL NARITA </w:t>
      </w:r>
      <w:r w:rsidRPr="001F4415">
        <w:rPr>
          <w:cs/>
        </w:rPr>
        <w:t>ศูนย์การค้าขนาดใหญ่ที่ตั้งอยู่ในเมืองนาริตะ จังหวัดชิบะ ไม่ไกลจากสนามบิน เป็นจุดหมายที่ยอดเยี่ยมสำหรับการ</w:t>
      </w:r>
      <w:r>
        <w:rPr>
          <w:cs/>
        </w:rPr>
        <w:t>ช็อป</w:t>
      </w:r>
      <w:r w:rsidRPr="001F4415">
        <w:rPr>
          <w:cs/>
        </w:rPr>
        <w:t>ปิ้งและความบันเทิง  ที่นี่มีร้านค้าหลายประเภทที่ตอบโจทย์ทุกความต้องการ ตั้งแต่แฟชั่นเสื้อผ้า</w:t>
      </w:r>
      <w:r w:rsidRPr="001F4415">
        <w:t xml:space="preserve">, </w:t>
      </w:r>
      <w:r w:rsidRPr="001F4415">
        <w:rPr>
          <w:cs/>
        </w:rPr>
        <w:t>รองเท้า</w:t>
      </w:r>
      <w:r w:rsidRPr="001F4415">
        <w:t xml:space="preserve">, </w:t>
      </w:r>
      <w:r w:rsidRPr="001F4415">
        <w:rPr>
          <w:cs/>
        </w:rPr>
        <w:t>เครื่องประดับ</w:t>
      </w:r>
      <w:r w:rsidRPr="001F4415">
        <w:t xml:space="preserve">, </w:t>
      </w:r>
      <w:r w:rsidRPr="001F4415">
        <w:rPr>
          <w:cs/>
        </w:rPr>
        <w:t>ไปจนถึงอุปกรณ์เทคโนโลยีและของใช้ในบ้าน รวมถึงสินค้าแบรนด์ดังยอดนิยม</w:t>
      </w:r>
    </w:p>
    <w:p w14:paraId="5C860CCB" w14:textId="39B3BC87" w:rsidR="00AE6931" w:rsidRDefault="00AE6931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7EB406BC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1AA62C0C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09B1DF34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4E26A6D1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47DFE17A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2D416353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5CDD4204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731D3E46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2681D76F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5196C934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5A4DA22A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618F2B88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496B0E05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140E1342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1E692773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0603D0AA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59E0531C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141B4401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00C95ED4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7F50112B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120B9D67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066BB479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6503F63E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0499600B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0A13DA68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5FB85944" w14:textId="77777777" w:rsidR="00445760" w:rsidRDefault="00445760" w:rsidP="00445760">
      <w:pPr>
        <w:spacing w:after="0" w:line="240" w:lineRule="auto"/>
        <w:ind w:left="1170"/>
        <w:rPr>
          <w:rFonts w:ascii="Prompt" w:hAnsi="Prompt" w:cs="Prompt"/>
          <w:b/>
          <w:bCs/>
          <w:color w:val="BF4E14" w:themeColor="accent2" w:themeShade="BF"/>
        </w:rPr>
      </w:pPr>
    </w:p>
    <w:p w14:paraId="1DA59E11" w14:textId="77777777" w:rsidR="00AE6931" w:rsidRDefault="00AE6931" w:rsidP="00AE6931">
      <w:pPr>
        <w:spacing w:after="0" w:line="240" w:lineRule="auto"/>
        <w:jc w:val="thaiDistribute"/>
        <w:rPr>
          <w:rFonts w:ascii="Prompt" w:hAnsi="Prompt" w:cs="Prompt"/>
          <w:b/>
          <w:bCs/>
          <w:color w:val="BF4E14" w:themeColor="accent2" w:themeShade="BF"/>
        </w:rPr>
      </w:pPr>
    </w:p>
    <w:p w14:paraId="75ADAF3D" w14:textId="77777777" w:rsidR="00AE6931" w:rsidRDefault="00AE6931" w:rsidP="00AE6931">
      <w:pPr>
        <w:spacing w:after="0" w:line="240" w:lineRule="auto"/>
        <w:jc w:val="thaiDistribute"/>
        <w:rPr>
          <w:rFonts w:ascii="Prompt" w:hAnsi="Prompt" w:cs="Prompt"/>
          <w:b/>
          <w:bCs/>
          <w:color w:val="BF4E14" w:themeColor="accent2" w:themeShade="BF"/>
        </w:rPr>
      </w:pPr>
    </w:p>
    <w:p w14:paraId="061CC17B" w14:textId="77777777" w:rsidR="00AE6931" w:rsidRDefault="00AE6931" w:rsidP="00AE6931">
      <w:pPr>
        <w:spacing w:after="0" w:line="240" w:lineRule="auto"/>
        <w:jc w:val="thaiDistribute"/>
        <w:rPr>
          <w:rFonts w:ascii="Prompt" w:hAnsi="Prompt" w:cs="Prompt"/>
          <w:b/>
          <w:bCs/>
          <w:color w:val="BF4E14" w:themeColor="accent2" w:themeShade="BF"/>
        </w:rPr>
      </w:pPr>
    </w:p>
    <w:p w14:paraId="3CCCDFAB" w14:textId="77777777" w:rsidR="00DD1E50" w:rsidRDefault="00DD1E50" w:rsidP="00AE6931">
      <w:pPr>
        <w:spacing w:after="0" w:line="240" w:lineRule="auto"/>
        <w:jc w:val="thaiDistribute"/>
        <w:rPr>
          <w:rFonts w:ascii="Prompt" w:hAnsi="Prompt" w:cs="Prompt"/>
          <w:b/>
          <w:bCs/>
          <w:color w:val="BF4E14" w:themeColor="accent2" w:themeShade="BF"/>
        </w:rPr>
      </w:pPr>
    </w:p>
    <w:p w14:paraId="1837302D" w14:textId="77777777" w:rsidR="00AE6931" w:rsidRPr="009F229A" w:rsidRDefault="00AE6931" w:rsidP="00AE6931">
      <w:pPr>
        <w:spacing w:after="0" w:line="240" w:lineRule="auto"/>
        <w:ind w:left="1170"/>
        <w:jc w:val="thaiDistribute"/>
        <w:rPr>
          <w:rFonts w:ascii="Prompt" w:hAnsi="Prompt" w:cs="Prompt"/>
          <w:b/>
          <w:bCs/>
          <w:color w:val="DAAB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19D9369" wp14:editId="60763E0E">
            <wp:simplePos x="0" y="0"/>
            <wp:positionH relativeFrom="margin">
              <wp:posOffset>-200025</wp:posOffset>
            </wp:positionH>
            <wp:positionV relativeFrom="paragraph">
              <wp:posOffset>-213995</wp:posOffset>
            </wp:positionV>
            <wp:extent cx="790575" cy="790575"/>
            <wp:effectExtent l="0" t="0" r="0" b="9525"/>
            <wp:wrapNone/>
            <wp:docPr id="75319122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91229" name="Picture 63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29A">
        <w:rPr>
          <w:rFonts w:ascii="Prompt" w:hAnsi="Prompt" w:cs="Prompt"/>
          <w:b/>
          <w:bCs/>
          <w:color w:val="DAAB00"/>
          <w:sz w:val="32"/>
          <w:szCs w:val="32"/>
          <w:cs/>
        </w:rPr>
        <w:t xml:space="preserve">ท่าอากาศยานนานาชาตินาริตะ </w:t>
      </w:r>
      <w:r w:rsidRPr="009F229A">
        <w:rPr>
          <w:rFonts w:ascii="Prompt" w:hAnsi="Prompt" w:cs="Prompt"/>
          <w:b/>
          <w:bCs/>
          <w:color w:val="DAAB00"/>
          <w:sz w:val="32"/>
          <w:szCs w:val="32"/>
        </w:rPr>
        <w:t xml:space="preserve">| </w:t>
      </w:r>
      <w:r w:rsidRPr="009F229A">
        <w:rPr>
          <w:rFonts w:ascii="Prompt" w:hAnsi="Prompt" w:cs="Prompt"/>
          <w:b/>
          <w:bCs/>
          <w:color w:val="DAAB00"/>
          <w:sz w:val="32"/>
          <w:szCs w:val="32"/>
          <w:cs/>
        </w:rPr>
        <w:t xml:space="preserve">ท่าอากาศยานนานาชาติดอนเมือง </w:t>
      </w:r>
    </w:p>
    <w:p w14:paraId="183FF36F" w14:textId="77777777" w:rsidR="00AE6931" w:rsidRPr="00AE6931" w:rsidRDefault="00AE6931" w:rsidP="00AE6931">
      <w:pPr>
        <w:pStyle w:val="WE-F"/>
        <w:rPr>
          <w:rFonts w:ascii="Prompt" w:hAnsi="Prompt" w:cs="Prompt"/>
          <w:b/>
          <w:bCs/>
          <w:color w:val="4C94D8" w:themeColor="text2" w:themeTint="80"/>
          <w:sz w:val="28"/>
        </w:rPr>
      </w:pPr>
      <w:r w:rsidRPr="00AE6931">
        <w:rPr>
          <w:rFonts w:ascii="Prompt" w:hAnsi="Prompt" w:cs="Prompt"/>
          <w:b/>
          <w:bCs/>
          <w:color w:val="4C94D8" w:themeColor="text2" w:themeTint="80"/>
        </w:rPr>
        <w:br/>
      </w:r>
      <w:r w:rsidRPr="00AE6931">
        <w:rPr>
          <w:rFonts w:ascii="Prompt" w:hAnsi="Prompt" w:cs="Prompt"/>
          <w:b/>
          <w:bCs/>
          <w:color w:val="4C94D8" w:themeColor="text2" w:themeTint="80"/>
          <w:sz w:val="28"/>
        </w:rPr>
        <w:br/>
      </w:r>
      <w:r w:rsidRPr="009F229A">
        <w:rPr>
          <w:rFonts w:ascii="Prompt" w:hAnsi="Prompt" w:cs="Prompt" w:hint="cs"/>
          <w:color w:val="DAAB00"/>
          <w:sz w:val="28"/>
          <w:cs/>
        </w:rPr>
        <w:t>-------</w:t>
      </w:r>
      <w:r w:rsidRPr="009F229A">
        <w:rPr>
          <w:rFonts w:ascii="Prompt" w:hAnsi="Prompt" w:cs="Prompt"/>
          <w:b/>
          <w:bCs/>
          <w:color w:val="DAAB00"/>
          <w:sz w:val="28"/>
          <w:cs/>
        </w:rPr>
        <w:t xml:space="preserve"> ได้เวลานำท่านออกเดินทางสู่สนามบิ</w:t>
      </w:r>
      <w:r w:rsidRPr="009F229A">
        <w:rPr>
          <w:rFonts w:ascii="Prompt" w:hAnsi="Prompt" w:cs="Prompt" w:hint="cs"/>
          <w:b/>
          <w:bCs/>
          <w:color w:val="DAAB00"/>
          <w:sz w:val="28"/>
          <w:cs/>
        </w:rPr>
        <w:t>นนาริตะ -------</w:t>
      </w:r>
    </w:p>
    <w:tbl>
      <w:tblPr>
        <w:tblpPr w:leftFromText="180" w:rightFromText="180" w:vertAnchor="page" w:horzAnchor="margin" w:tblpY="4051"/>
        <w:tblOverlap w:val="never"/>
        <w:tblW w:w="983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1708"/>
        <w:gridCol w:w="1475"/>
        <w:gridCol w:w="4440"/>
      </w:tblGrid>
      <w:tr w:rsidR="00AE6931" w:rsidRPr="008C1B88" w14:paraId="5FC5D6D9" w14:textId="77777777" w:rsidTr="009F229A">
        <w:trPr>
          <w:trHeight w:val="259"/>
        </w:trPr>
        <w:tc>
          <w:tcPr>
            <w:tcW w:w="9830" w:type="dxa"/>
            <w:gridSpan w:val="4"/>
            <w:shd w:val="clear" w:color="auto" w:fill="DAAB00"/>
            <w:vAlign w:val="center"/>
          </w:tcPr>
          <w:p w14:paraId="686AAEEE" w14:textId="77777777" w:rsidR="00AE6931" w:rsidRPr="008C1B88" w:rsidRDefault="00AE6931" w:rsidP="00AE6931">
            <w:pPr>
              <w:spacing w:before="120" w:after="120" w:line="360" w:lineRule="exact"/>
              <w:jc w:val="center"/>
              <w:rPr>
                <w:rFonts w:ascii="Prompt" w:eastAsia="Prompt" w:hAnsi="Prompt" w:cs="Prompt"/>
                <w:b/>
                <w:bCs/>
                <w:color w:val="996600"/>
                <w:sz w:val="28"/>
              </w:rPr>
            </w:pPr>
            <w:r w:rsidRPr="008C1B88">
              <w:rPr>
                <w:rFonts w:ascii="Prompt" w:eastAsia="Prompt" w:hAnsi="Prompt" w:cs="Prompt" w:hint="cs"/>
                <w:b/>
                <w:bCs/>
                <w:color w:val="FFFFFF" w:themeColor="background1"/>
                <w:sz w:val="24"/>
                <w:szCs w:val="24"/>
                <w:cs/>
              </w:rPr>
              <w:t>เดินทางโดย</w:t>
            </w:r>
            <w:r w:rsidRPr="008C1B88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  <w:cs/>
              </w:rPr>
              <w:t>สายการบิน แอร์เอเชียเอ็กซ์ (</w:t>
            </w:r>
            <w:r w:rsidRPr="008C1B88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XJ)</w:t>
            </w:r>
            <w:r w:rsidRPr="008C1B88">
              <w:rPr>
                <w:rFonts w:ascii="Prompt" w:eastAsia="Prompt" w:hAnsi="Prompt" w:cs="Prompt" w:hint="cs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</w:p>
        </w:tc>
      </w:tr>
      <w:tr w:rsidR="00AE6931" w:rsidRPr="008C1B88" w14:paraId="29C18DA5" w14:textId="77777777" w:rsidTr="009F229A">
        <w:trPr>
          <w:trHeight w:val="110"/>
        </w:trPr>
        <w:tc>
          <w:tcPr>
            <w:tcW w:w="2207" w:type="dxa"/>
            <w:vMerge w:val="restart"/>
            <w:shd w:val="clear" w:color="auto" w:fill="FFF5E7"/>
            <w:vAlign w:val="center"/>
          </w:tcPr>
          <w:p w14:paraId="43D01C5F" w14:textId="77777777" w:rsidR="00AE6931" w:rsidRPr="008C1B88" w:rsidRDefault="00AE6931" w:rsidP="00AE6931">
            <w:pPr>
              <w:spacing w:after="0" w:line="240" w:lineRule="auto"/>
              <w:jc w:val="center"/>
              <w:rPr>
                <w:rFonts w:ascii="Prompt" w:eastAsia="Prompt" w:hAnsi="Prompt" w:cs="Prompt"/>
                <w:color w:val="996600"/>
                <w:sz w:val="24"/>
                <w:szCs w:val="24"/>
              </w:rPr>
            </w:pPr>
            <w:r w:rsidRPr="008C1B88">
              <w:rPr>
                <w:rFonts w:ascii="Prompt" w:eastAsia="Prompt" w:hAnsi="Prompt" w:cs="Prompt"/>
                <w:b/>
                <w:bCs/>
                <w:noProof/>
                <w:color w:val="996600"/>
                <w:sz w:val="24"/>
                <w:szCs w:val="24"/>
              </w:rPr>
              <w:drawing>
                <wp:inline distT="0" distB="0" distL="0" distR="0" wp14:anchorId="5A599C90" wp14:editId="3AD81EF3">
                  <wp:extent cx="971550" cy="619125"/>
                  <wp:effectExtent l="0" t="0" r="0" b="0"/>
                  <wp:docPr id="2" name="Picture 7" descr="A red x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red x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8" w:type="dxa"/>
            <w:shd w:val="clear" w:color="auto" w:fill="DAAB00"/>
            <w:vAlign w:val="center"/>
          </w:tcPr>
          <w:p w14:paraId="21DD44AD" w14:textId="77777777" w:rsidR="00AE6931" w:rsidRPr="00AE6931" w:rsidRDefault="00AE6931" w:rsidP="00AE6931">
            <w:pPr>
              <w:spacing w:after="0" w:line="240" w:lineRule="auto"/>
              <w:jc w:val="center"/>
              <w:rPr>
                <w:rFonts w:ascii="Prompt" w:eastAsia="Prompt" w:hAnsi="Prompt" w:cs="Prompt"/>
                <w:color w:val="153D63" w:themeColor="text2" w:themeTint="E6"/>
                <w:szCs w:val="22"/>
              </w:rPr>
            </w:pPr>
            <w:r w:rsidRPr="00AE6931">
              <w:rPr>
                <w:rFonts w:ascii="Prompt" w:eastAsia="Prompt" w:hAnsi="Prompt" w:cs="Prompt"/>
                <w:color w:val="153D63" w:themeColor="text2" w:themeTint="E6"/>
                <w:szCs w:val="22"/>
              </w:rPr>
              <w:t>เที่ยวบิน</w:t>
            </w:r>
          </w:p>
        </w:tc>
        <w:tc>
          <w:tcPr>
            <w:tcW w:w="1475" w:type="dxa"/>
            <w:shd w:val="clear" w:color="auto" w:fill="DAAB00"/>
            <w:vAlign w:val="center"/>
          </w:tcPr>
          <w:p w14:paraId="40A0645C" w14:textId="77777777" w:rsidR="00AE6931" w:rsidRPr="00AE6931" w:rsidRDefault="00AE6931" w:rsidP="00AE693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153D63" w:themeColor="text2" w:themeTint="E6"/>
                <w:szCs w:val="22"/>
              </w:rPr>
            </w:pPr>
            <w:r w:rsidRPr="00AE6931">
              <w:rPr>
                <w:rFonts w:ascii="Prompt" w:eastAsia="Prompt" w:hAnsi="Prompt" w:cs="Prompt"/>
                <w:color w:val="153D63" w:themeColor="text2" w:themeTint="E6"/>
                <w:szCs w:val="22"/>
              </w:rPr>
              <w:t>รหัส</w:t>
            </w:r>
          </w:p>
        </w:tc>
        <w:tc>
          <w:tcPr>
            <w:tcW w:w="4440" w:type="dxa"/>
            <w:shd w:val="clear" w:color="auto" w:fill="DAAB00"/>
            <w:vAlign w:val="center"/>
          </w:tcPr>
          <w:p w14:paraId="6436EA26" w14:textId="77777777" w:rsidR="00AE6931" w:rsidRPr="00AE6931" w:rsidRDefault="00AE6931" w:rsidP="00AE693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153D63" w:themeColor="text2" w:themeTint="E6"/>
                <w:szCs w:val="22"/>
                <w:cs/>
              </w:rPr>
            </w:pPr>
            <w:r w:rsidRPr="00AE6931">
              <w:rPr>
                <w:rFonts w:ascii="Prompt" w:eastAsia="Prompt" w:hAnsi="Prompt" w:cs="Prompt" w:hint="cs"/>
                <w:color w:val="153D63" w:themeColor="text2" w:themeTint="E6"/>
                <w:szCs w:val="22"/>
                <w:cs/>
              </w:rPr>
              <w:t>เวลาเดินทาง</w:t>
            </w:r>
          </w:p>
        </w:tc>
      </w:tr>
      <w:tr w:rsidR="00AE6931" w:rsidRPr="008C1B88" w14:paraId="5671EED7" w14:textId="77777777" w:rsidTr="009F229A">
        <w:trPr>
          <w:trHeight w:val="128"/>
        </w:trPr>
        <w:tc>
          <w:tcPr>
            <w:tcW w:w="2207" w:type="dxa"/>
            <w:vMerge/>
            <w:shd w:val="clear" w:color="auto" w:fill="FFF5E7"/>
            <w:vAlign w:val="center"/>
          </w:tcPr>
          <w:p w14:paraId="0163C49E" w14:textId="77777777" w:rsidR="00AE6931" w:rsidRPr="008C1B88" w:rsidRDefault="00AE6931" w:rsidP="00AE693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996600"/>
                <w:sz w:val="24"/>
                <w:szCs w:val="24"/>
              </w:rPr>
            </w:pPr>
          </w:p>
        </w:tc>
        <w:tc>
          <w:tcPr>
            <w:tcW w:w="1708" w:type="dxa"/>
            <w:shd w:val="clear" w:color="auto" w:fill="FFF9E1"/>
            <w:vAlign w:val="center"/>
          </w:tcPr>
          <w:p w14:paraId="6B7A946C" w14:textId="77777777" w:rsidR="00AE6931" w:rsidRPr="00AE6931" w:rsidRDefault="00AE6931" w:rsidP="00AE693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</w:pPr>
            <w:r w:rsidRPr="00AE6931"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  <w:t>DMK &gt;&gt; NRT</w:t>
            </w:r>
          </w:p>
        </w:tc>
        <w:tc>
          <w:tcPr>
            <w:tcW w:w="1475" w:type="dxa"/>
            <w:shd w:val="clear" w:color="auto" w:fill="FFF9E1"/>
            <w:vAlign w:val="center"/>
          </w:tcPr>
          <w:p w14:paraId="589CE7D3" w14:textId="77777777" w:rsidR="00AE6931" w:rsidRPr="00AE6931" w:rsidRDefault="00AE6931" w:rsidP="00AE693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</w:pPr>
            <w:r w:rsidRPr="00AE6931"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  <w:t>XJ602</w:t>
            </w:r>
          </w:p>
        </w:tc>
        <w:tc>
          <w:tcPr>
            <w:tcW w:w="4440" w:type="dxa"/>
            <w:shd w:val="clear" w:color="auto" w:fill="FFF9E1"/>
            <w:vAlign w:val="center"/>
          </w:tcPr>
          <w:p w14:paraId="167660F2" w14:textId="77777777" w:rsidR="00AE6931" w:rsidRPr="00AE6931" w:rsidRDefault="00AE6931" w:rsidP="00AE693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</w:pPr>
            <w:r w:rsidRPr="00AE6931"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  <w:t>02:30 ------------- 10:55</w:t>
            </w:r>
          </w:p>
        </w:tc>
      </w:tr>
      <w:tr w:rsidR="00AE6931" w:rsidRPr="008C1B88" w14:paraId="2A7A6E15" w14:textId="77777777" w:rsidTr="00AE6931">
        <w:trPr>
          <w:trHeight w:val="128"/>
        </w:trPr>
        <w:tc>
          <w:tcPr>
            <w:tcW w:w="2207" w:type="dxa"/>
            <w:vMerge/>
            <w:shd w:val="clear" w:color="auto" w:fill="FFF5E7"/>
            <w:vAlign w:val="center"/>
          </w:tcPr>
          <w:p w14:paraId="6BE4A085" w14:textId="77777777" w:rsidR="00AE6931" w:rsidRPr="008C1B88" w:rsidRDefault="00AE6931" w:rsidP="00AE6931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996600"/>
                <w:sz w:val="24"/>
                <w:szCs w:val="24"/>
              </w:rPr>
            </w:pPr>
          </w:p>
        </w:tc>
        <w:tc>
          <w:tcPr>
            <w:tcW w:w="1708" w:type="dxa"/>
            <w:shd w:val="clear" w:color="auto" w:fill="DAE9F7" w:themeFill="text2" w:themeFillTint="1A"/>
            <w:vAlign w:val="center"/>
          </w:tcPr>
          <w:p w14:paraId="3CEEF62B" w14:textId="77777777" w:rsidR="00AE6931" w:rsidRPr="00AE6931" w:rsidRDefault="00AE6931" w:rsidP="00AE693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</w:pPr>
            <w:r w:rsidRPr="00AE6931"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  <w:t>NRT &gt;&gt; DMK</w:t>
            </w:r>
          </w:p>
        </w:tc>
        <w:tc>
          <w:tcPr>
            <w:tcW w:w="1475" w:type="dxa"/>
            <w:shd w:val="clear" w:color="auto" w:fill="DAE9F7" w:themeFill="text2" w:themeFillTint="1A"/>
            <w:vAlign w:val="center"/>
          </w:tcPr>
          <w:p w14:paraId="3666A02B" w14:textId="77777777" w:rsidR="00AE6931" w:rsidRPr="00AE6931" w:rsidRDefault="00AE6931" w:rsidP="00AE6931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</w:pPr>
            <w:r w:rsidRPr="00AE6931"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  <w:t>XJ60</w:t>
            </w:r>
            <w:r w:rsidRPr="00AE6931">
              <w:rPr>
                <w:rFonts w:ascii="Prompt" w:eastAsia="Sarabun" w:hAnsi="Prompt" w:cs="Prompt" w:hint="cs"/>
                <w:b/>
                <w:bCs/>
                <w:color w:val="153D63" w:themeColor="text2" w:themeTint="E6"/>
                <w:sz w:val="24"/>
                <w:szCs w:val="24"/>
                <w:cs/>
              </w:rPr>
              <w:t>7</w:t>
            </w:r>
            <w:r w:rsidRPr="00AE6931"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  <w:t xml:space="preserve"> </w:t>
            </w:r>
          </w:p>
        </w:tc>
        <w:tc>
          <w:tcPr>
            <w:tcW w:w="4440" w:type="dxa"/>
            <w:shd w:val="clear" w:color="auto" w:fill="DAE9F7" w:themeFill="text2" w:themeFillTint="1A"/>
            <w:vAlign w:val="center"/>
          </w:tcPr>
          <w:p w14:paraId="1A1B7594" w14:textId="77777777" w:rsidR="00AE6931" w:rsidRPr="00AE6931" w:rsidRDefault="00AE6931" w:rsidP="00AE6931">
            <w:pPr>
              <w:spacing w:after="0" w:line="240" w:lineRule="auto"/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</w:pPr>
            <w:r w:rsidRPr="00AE6931">
              <w:rPr>
                <w:rFonts w:ascii="Prompt" w:eastAsia="Sarabun" w:hAnsi="Prompt" w:cs="Prompt" w:hint="cs"/>
                <w:b/>
                <w:bCs/>
                <w:color w:val="153D63" w:themeColor="text2" w:themeTint="E6"/>
                <w:sz w:val="24"/>
                <w:szCs w:val="24"/>
                <w:cs/>
              </w:rPr>
              <w:t xml:space="preserve">         20</w:t>
            </w:r>
            <w:r w:rsidRPr="00AE6931"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  <w:t>:</w:t>
            </w:r>
            <w:r w:rsidRPr="00AE6931">
              <w:rPr>
                <w:rFonts w:ascii="Prompt" w:eastAsia="Sarabun" w:hAnsi="Prompt" w:cs="Prompt" w:hint="cs"/>
                <w:b/>
                <w:bCs/>
                <w:color w:val="153D63" w:themeColor="text2" w:themeTint="E6"/>
                <w:sz w:val="24"/>
                <w:szCs w:val="24"/>
                <w:cs/>
              </w:rPr>
              <w:t>55</w:t>
            </w:r>
            <w:r w:rsidRPr="00AE6931"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  <w:t xml:space="preserve"> </w:t>
            </w:r>
            <w:r w:rsidRPr="00AE6931">
              <w:rPr>
                <w:rFonts w:ascii="Prompt" w:eastAsia="Sarabun" w:hAnsi="Prompt" w:cs="Prompt" w:hint="cs"/>
                <w:b/>
                <w:bCs/>
                <w:color w:val="153D63" w:themeColor="text2" w:themeTint="E6"/>
                <w:sz w:val="24"/>
                <w:szCs w:val="24"/>
                <w:cs/>
              </w:rPr>
              <w:t>-</w:t>
            </w:r>
            <w:r w:rsidRPr="00AE6931"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  <w:t>-</w:t>
            </w:r>
            <w:r w:rsidRPr="00AE6931">
              <w:rPr>
                <w:rFonts w:ascii="Prompt" w:eastAsia="Sarabun" w:hAnsi="Prompt" w:cs="Prompt" w:hint="cs"/>
                <w:b/>
                <w:bCs/>
                <w:color w:val="153D63" w:themeColor="text2" w:themeTint="E6"/>
                <w:sz w:val="24"/>
                <w:szCs w:val="24"/>
                <w:cs/>
              </w:rPr>
              <w:t>-</w:t>
            </w:r>
            <w:r w:rsidRPr="00AE6931"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  <w:t xml:space="preserve">---------- </w:t>
            </w:r>
            <w:r w:rsidRPr="00AE6931">
              <w:rPr>
                <w:rFonts w:ascii="Prompt" w:eastAsia="Sarabun" w:hAnsi="Prompt" w:cs="Prompt" w:hint="cs"/>
                <w:b/>
                <w:bCs/>
                <w:color w:val="153D63" w:themeColor="text2" w:themeTint="E6"/>
                <w:sz w:val="24"/>
                <w:szCs w:val="24"/>
                <w:cs/>
              </w:rPr>
              <w:t>01</w:t>
            </w:r>
            <w:r w:rsidRPr="00AE6931">
              <w:rPr>
                <w:rFonts w:ascii="Prompt" w:eastAsia="Sarabun" w:hAnsi="Prompt" w:cs="Prompt"/>
                <w:b/>
                <w:bCs/>
                <w:color w:val="153D63" w:themeColor="text2" w:themeTint="E6"/>
                <w:sz w:val="24"/>
                <w:szCs w:val="24"/>
              </w:rPr>
              <w:t>:</w:t>
            </w:r>
            <w:r w:rsidRPr="00AE6931">
              <w:rPr>
                <w:rFonts w:ascii="Prompt" w:eastAsia="Sarabun" w:hAnsi="Prompt" w:cs="Prompt" w:hint="cs"/>
                <w:b/>
                <w:bCs/>
                <w:color w:val="153D63" w:themeColor="text2" w:themeTint="E6"/>
                <w:sz w:val="24"/>
                <w:szCs w:val="24"/>
                <w:cs/>
              </w:rPr>
              <w:t>35+1</w:t>
            </w:r>
          </w:p>
        </w:tc>
      </w:tr>
      <w:tr w:rsidR="00AE6931" w:rsidRPr="008C1B88" w14:paraId="1C2AD048" w14:textId="77777777" w:rsidTr="009F229A">
        <w:trPr>
          <w:trHeight w:val="147"/>
        </w:trPr>
        <w:tc>
          <w:tcPr>
            <w:tcW w:w="9830" w:type="dxa"/>
            <w:gridSpan w:val="4"/>
            <w:shd w:val="clear" w:color="auto" w:fill="DAAB00"/>
            <w:vAlign w:val="center"/>
          </w:tcPr>
          <w:p w14:paraId="35DDE1C3" w14:textId="77777777" w:rsidR="00AE6931" w:rsidRPr="008C1B88" w:rsidRDefault="00AE6931" w:rsidP="00AE6931">
            <w:pPr>
              <w:spacing w:before="120" w:after="120" w:line="300" w:lineRule="exact"/>
              <w:jc w:val="center"/>
              <w:rPr>
                <w:rFonts w:ascii="Sarabun" w:eastAsia="Sarabun" w:hAnsi="Sarabun" w:cs="Sarabun"/>
                <w:b/>
                <w:bCs/>
                <w:color w:val="996600"/>
                <w:szCs w:val="22"/>
              </w:rPr>
            </w:pPr>
            <w:r w:rsidRPr="008C1B88">
              <w:rPr>
                <w:rFonts w:ascii="Prompt" w:eastAsia="Prompt" w:hAnsi="Prompt" w:cs="Prompt" w:hint="cs"/>
                <w:b/>
                <w:bCs/>
                <w:color w:val="FFFFFF" w:themeColor="background1"/>
                <w:sz w:val="24"/>
                <w:szCs w:val="24"/>
                <w:cs/>
              </w:rPr>
              <w:t>น้ำ</w:t>
            </w:r>
            <w:r w:rsidRPr="008C1B88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หนักสัมภาระโหลดใต้ท้องเครื่อง </w:t>
            </w:r>
            <w:r w:rsidRPr="008C1B88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 xml:space="preserve">20 kg. l </w:t>
            </w:r>
            <w:r w:rsidRPr="008C1B88">
              <w:rPr>
                <w:rFonts w:ascii="Prompt" w:eastAsia="Prompt" w:hAnsi="Prompt" w:cs="Prompt"/>
                <w:b/>
                <w:bCs/>
                <w:color w:val="FFFFFF" w:themeColor="background1"/>
                <w:szCs w:val="22"/>
              </w:rPr>
              <w:t xml:space="preserve">CARRY ON </w:t>
            </w:r>
            <w:r w:rsidRPr="00AE6931">
              <w:rPr>
                <w:rFonts w:ascii="Prompt" w:eastAsia="Prompt" w:hAnsi="Prompt" w:cs="Prompt"/>
                <w:b/>
                <w:bCs/>
                <w:color w:val="DAE9F7" w:themeColor="text2" w:themeTint="1A"/>
                <w:sz w:val="24"/>
                <w:szCs w:val="24"/>
              </w:rPr>
              <w:t>7 kg.</w:t>
            </w:r>
          </w:p>
        </w:tc>
      </w:tr>
    </w:tbl>
    <w:p w14:paraId="318516D9" w14:textId="77777777" w:rsidR="00AE6931" w:rsidRPr="005068D9" w:rsidRDefault="00AE6931" w:rsidP="00AE6931">
      <w:pPr>
        <w:spacing w:before="120" w:after="120" w:line="360" w:lineRule="exact"/>
        <w:jc w:val="center"/>
        <w:rPr>
          <w:rFonts w:ascii="Prompt" w:hAnsi="Prompt" w:cs="Prompt"/>
          <w:b/>
          <w:bCs/>
          <w:color w:val="3A7C22" w:themeColor="accent6" w:themeShade="BF"/>
          <w:sz w:val="24"/>
          <w:szCs w:val="32"/>
        </w:rPr>
      </w:pPr>
      <w:r w:rsidRPr="009F229A">
        <w:rPr>
          <w:rFonts w:ascii="Prompt" w:hAnsi="Prompt" w:cs="Prompt" w:hint="cs"/>
          <w:b/>
          <w:bCs/>
          <w:color w:val="DAAB00"/>
          <w:sz w:val="24"/>
          <w:szCs w:val="32"/>
          <w:cs/>
        </w:rPr>
        <w:t xml:space="preserve">เดินทางถึง ...  </w:t>
      </w:r>
      <w:r w:rsidRPr="009F229A">
        <w:rPr>
          <w:rFonts w:ascii="Prompt" w:hAnsi="Prompt" w:cs="Prompt"/>
          <w:b/>
          <w:bCs/>
          <w:color w:val="DAAB00"/>
          <w:sz w:val="24"/>
          <w:szCs w:val="32"/>
          <w:cs/>
        </w:rPr>
        <w:t>ท่าอากาศยานนานาชาติดอนเมือง</w:t>
      </w:r>
      <w:r>
        <w:rPr>
          <w:rFonts w:ascii="Prompt" w:hAnsi="Prompt" w:cs="Prompt"/>
          <w:color w:val="C00000"/>
          <w:sz w:val="36"/>
          <w:szCs w:val="36"/>
          <w:cs/>
        </w:rPr>
        <w:br/>
      </w:r>
      <w:r>
        <w:rPr>
          <w:rFonts w:ascii="Prompt" w:hAnsi="Prompt" w:cs="Prompt"/>
          <w:color w:val="C00000"/>
          <w:sz w:val="36"/>
          <w:szCs w:val="36"/>
          <w:cs/>
        </w:rPr>
        <w:br/>
      </w:r>
    </w:p>
    <w:p w14:paraId="59CA619D" w14:textId="77777777" w:rsidR="00AE6931" w:rsidRPr="005068D9" w:rsidRDefault="00AE6931" w:rsidP="00AE6931">
      <w:pPr>
        <w:spacing w:after="0" w:line="240" w:lineRule="auto"/>
        <w:rPr>
          <w:rFonts w:ascii="TH Sarabun New" w:hAnsi="TH Sarabun New" w:cs="TH Sarabun New"/>
          <w:color w:val="1F4E79"/>
          <w:sz w:val="32"/>
          <w:szCs w:val="32"/>
        </w:rPr>
      </w:pPr>
      <w:r>
        <w:rPr>
          <w:rFonts w:ascii="TH Sarabun New" w:hAnsi="TH Sarabun New" w:cs="TH Sarabun New"/>
          <w:color w:val="1F4E79"/>
          <w:sz w:val="32"/>
          <w:szCs w:val="32"/>
        </w:rPr>
        <w:br w:type="page"/>
      </w:r>
      <w:r w:rsidRPr="005D718A">
        <w:rPr>
          <w:rFonts w:ascii="Prompt" w:hAnsi="Prompt" w:cs="Prompt"/>
          <w:b/>
          <w:bCs/>
          <w:color w:val="C00000"/>
          <w:sz w:val="24"/>
          <w:szCs w:val="32"/>
          <w:cs/>
        </w:rPr>
        <w:lastRenderedPageBreak/>
        <w:t>อัตราค่าบริการ</w:t>
      </w:r>
    </w:p>
    <w:p w14:paraId="55E82017" w14:textId="046358FC" w:rsidR="00AE6931" w:rsidRPr="00AE6931" w:rsidRDefault="00AE6931" w:rsidP="00445760">
      <w:pPr>
        <w:spacing w:line="360" w:lineRule="exact"/>
        <w:ind w:left="720"/>
        <w:rPr>
          <w:rFonts w:ascii="Prompt" w:hAnsi="Prompt" w:cs="Prompt"/>
          <w:b/>
          <w:bCs/>
          <w:color w:val="0070C0"/>
          <w:sz w:val="28"/>
        </w:rPr>
      </w:pPr>
      <w:r>
        <w:rPr>
          <w:rFonts w:ascii="Prompt" w:hAnsi="Prompt" w:cs="Prompt"/>
          <w:b/>
          <w:bCs/>
          <w:color w:val="0070C0"/>
          <w:sz w:val="28"/>
        </w:rPr>
        <w:br/>
      </w:r>
      <w:r w:rsidRPr="009F229A">
        <w:rPr>
          <w:rFonts w:ascii="Prompt" w:hAnsi="Prompt" w:cs="Prompt"/>
          <w:b/>
          <w:bCs/>
          <w:color w:val="DAAB00"/>
          <w:sz w:val="28"/>
          <w:cs/>
        </w:rPr>
        <w:t>เดือน</w:t>
      </w:r>
      <w:r w:rsidRPr="009F229A">
        <w:rPr>
          <w:rFonts w:ascii="Prompt" w:hAnsi="Prompt" w:cs="Prompt" w:hint="cs"/>
          <w:b/>
          <w:bCs/>
          <w:color w:val="DAAB00"/>
          <w:sz w:val="28"/>
          <w:cs/>
        </w:rPr>
        <w:t>มกราคม 2026</w:t>
      </w:r>
    </w:p>
    <w:tbl>
      <w:tblPr>
        <w:tblW w:w="96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AE6931" w:rsidRPr="00202906" w14:paraId="3DC3667C" w14:textId="77777777" w:rsidTr="009F229A">
        <w:tc>
          <w:tcPr>
            <w:tcW w:w="7280" w:type="dxa"/>
            <w:shd w:val="clear" w:color="auto" w:fill="DAAB00"/>
          </w:tcPr>
          <w:p w14:paraId="5ECA9042" w14:textId="77777777" w:rsidR="00AE6931" w:rsidRPr="00202906" w:rsidRDefault="00AE6931" w:rsidP="0042594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/>
                <w:szCs w:val="22"/>
              </w:rPr>
            </w:pPr>
            <w:r w:rsidRPr="00202906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DAAB00"/>
          </w:tcPr>
          <w:p w14:paraId="1C0D1AA1" w14:textId="77777777" w:rsidR="00AE6931" w:rsidRPr="00202906" w:rsidRDefault="00AE6931" w:rsidP="0042594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/>
                <w:szCs w:val="22"/>
              </w:rPr>
            </w:pPr>
            <w:r w:rsidRPr="00202906">
              <w:rPr>
                <w:rFonts w:ascii="Prompt" w:eastAsia="Prompt" w:hAnsi="Prompt" w:cs="Prompt"/>
                <w:b/>
                <w:bCs/>
                <w:color w:val="FFFFFF"/>
                <w:szCs w:val="22"/>
              </w:rPr>
              <w:t>ราคาผู้ใหญ่</w:t>
            </w:r>
          </w:p>
        </w:tc>
      </w:tr>
      <w:tr w:rsidR="009B4294" w:rsidRPr="009F68EE" w14:paraId="6F9B896C" w14:textId="77777777" w:rsidTr="009F229A">
        <w:trPr>
          <w:trHeight w:val="269"/>
        </w:trPr>
        <w:tc>
          <w:tcPr>
            <w:tcW w:w="7280" w:type="dxa"/>
            <w:shd w:val="clear" w:color="auto" w:fill="DAE9F7"/>
          </w:tcPr>
          <w:p w14:paraId="0C3F6E47" w14:textId="3307BFCD" w:rsidR="009B4294" w:rsidRPr="009A0C3E" w:rsidRDefault="009B4294" w:rsidP="009B429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C3399"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Pr="009F68EE"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 xml:space="preserve">– </w:t>
            </w:r>
            <w:r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>2</w:t>
            </w: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>| 23 - 28</w:t>
            </w:r>
          </w:p>
        </w:tc>
        <w:tc>
          <w:tcPr>
            <w:tcW w:w="2340" w:type="dxa"/>
            <w:shd w:val="clear" w:color="auto" w:fill="DAE9F7"/>
            <w:vAlign w:val="center"/>
          </w:tcPr>
          <w:p w14:paraId="78765B5A" w14:textId="6A0F7A46" w:rsidR="009B4294" w:rsidRPr="009F68EE" w:rsidRDefault="009B4294" w:rsidP="009B429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6</w:t>
            </w:r>
            <w:r w:rsidRPr="009F68EE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900</w:t>
            </w:r>
            <w:r w:rsidRPr="009F68EE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9B4294" w:rsidRPr="009A0C3E" w14:paraId="0FCE040E" w14:textId="77777777" w:rsidTr="00A27DAB">
        <w:trPr>
          <w:trHeight w:val="269"/>
        </w:trPr>
        <w:tc>
          <w:tcPr>
            <w:tcW w:w="7280" w:type="dxa"/>
            <w:shd w:val="clear" w:color="auto" w:fill="FFF9E1"/>
          </w:tcPr>
          <w:p w14:paraId="3CF3ECA5" w14:textId="43554C98" w:rsidR="009B4294" w:rsidRPr="009F68EE" w:rsidRDefault="009B4294" w:rsidP="009B429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>09</w:t>
            </w:r>
            <w:r w:rsidRPr="009F68EE"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 xml:space="preserve">– 14 | 30 </w:t>
            </w:r>
            <w:r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ม.ค. </w:t>
            </w: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ก.พ.</w:t>
            </w:r>
          </w:p>
        </w:tc>
        <w:tc>
          <w:tcPr>
            <w:tcW w:w="2340" w:type="dxa"/>
            <w:shd w:val="clear" w:color="auto" w:fill="FFF9E1"/>
          </w:tcPr>
          <w:p w14:paraId="74CA4BE2" w14:textId="246C59F4" w:rsidR="009B4294" w:rsidRPr="009A0C3E" w:rsidRDefault="009B4294" w:rsidP="009B429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C3399"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3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8</w:t>
            </w:r>
            <w:r w:rsidRPr="00B00B6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32"/>
                <w:szCs w:val="32"/>
                <w:cs/>
              </w:rPr>
              <w:t>900</w:t>
            </w:r>
            <w:r w:rsidRPr="00B00B6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2D6EE8AC" w14:textId="77777777" w:rsidR="00AE6931" w:rsidRDefault="00AE6931" w:rsidP="00AE6931">
      <w:pPr>
        <w:spacing w:line="360" w:lineRule="exact"/>
        <w:rPr>
          <w:rFonts w:ascii="Prompt" w:hAnsi="Prompt" w:cs="Prompt"/>
          <w:b/>
          <w:bCs/>
          <w:color w:val="002060"/>
          <w:sz w:val="28"/>
        </w:rPr>
      </w:pPr>
    </w:p>
    <w:p w14:paraId="12E0C7F5" w14:textId="77777777" w:rsidR="00AE6931" w:rsidRPr="009F229A" w:rsidRDefault="00AE6931" w:rsidP="00AE6931">
      <w:pPr>
        <w:spacing w:line="360" w:lineRule="exact"/>
        <w:ind w:left="720"/>
        <w:rPr>
          <w:rFonts w:ascii="Prompt" w:hAnsi="Prompt" w:cs="Prompt"/>
          <w:b/>
          <w:bCs/>
          <w:color w:val="DAAB00"/>
          <w:sz w:val="28"/>
        </w:rPr>
      </w:pPr>
      <w:r w:rsidRPr="009F229A">
        <w:rPr>
          <w:rFonts w:ascii="Prompt" w:hAnsi="Prompt" w:cs="Prompt"/>
          <w:b/>
          <w:bCs/>
          <w:color w:val="DAAB00"/>
          <w:sz w:val="28"/>
          <w:cs/>
        </w:rPr>
        <w:t>เดือน</w:t>
      </w:r>
      <w:r w:rsidRPr="009F229A">
        <w:rPr>
          <w:rFonts w:ascii="Prompt" w:hAnsi="Prompt" w:cs="Prompt" w:hint="cs"/>
          <w:b/>
          <w:bCs/>
          <w:color w:val="DAAB00"/>
          <w:sz w:val="28"/>
          <w:cs/>
        </w:rPr>
        <w:t>กุมภาพันธ์ 2026</w:t>
      </w:r>
    </w:p>
    <w:tbl>
      <w:tblPr>
        <w:tblW w:w="96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AE6931" w:rsidRPr="00202906" w14:paraId="5ECB5D58" w14:textId="77777777" w:rsidTr="009F229A">
        <w:tc>
          <w:tcPr>
            <w:tcW w:w="7280" w:type="dxa"/>
            <w:shd w:val="clear" w:color="auto" w:fill="DAAB00"/>
          </w:tcPr>
          <w:p w14:paraId="12F73610" w14:textId="77777777" w:rsidR="00AE6931" w:rsidRPr="00202906" w:rsidRDefault="00AE6931" w:rsidP="0042594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/>
                <w:szCs w:val="22"/>
              </w:rPr>
            </w:pPr>
            <w:r w:rsidRPr="00202906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DAAB00"/>
          </w:tcPr>
          <w:p w14:paraId="30E1BAE3" w14:textId="77777777" w:rsidR="00AE6931" w:rsidRPr="00202906" w:rsidRDefault="00AE6931" w:rsidP="00425944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/>
                <w:szCs w:val="22"/>
              </w:rPr>
            </w:pPr>
            <w:r w:rsidRPr="00202906">
              <w:rPr>
                <w:rFonts w:ascii="Prompt" w:eastAsia="Prompt" w:hAnsi="Prompt" w:cs="Prompt"/>
                <w:b/>
                <w:bCs/>
                <w:color w:val="FFFFFF"/>
                <w:szCs w:val="22"/>
              </w:rPr>
              <w:t>ราคาผู้ใหญ่</w:t>
            </w:r>
          </w:p>
        </w:tc>
      </w:tr>
      <w:tr w:rsidR="002168D3" w:rsidRPr="009F68EE" w14:paraId="15C219D4" w14:textId="77777777" w:rsidTr="00425944">
        <w:trPr>
          <w:trHeight w:val="269"/>
        </w:trPr>
        <w:tc>
          <w:tcPr>
            <w:tcW w:w="7280" w:type="dxa"/>
            <w:shd w:val="clear" w:color="auto" w:fill="DAE9F7" w:themeFill="text2" w:themeFillTint="1A"/>
          </w:tcPr>
          <w:p w14:paraId="3AC8F2BA" w14:textId="45D19C1E" w:rsidR="002168D3" w:rsidRPr="009A0C3E" w:rsidRDefault="002168D3" w:rsidP="002168D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C3399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>06</w:t>
            </w:r>
            <w:r w:rsidRPr="009F68EE"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 xml:space="preserve">– 11 | 13 – 18 | 20 – 25 | 27 </w:t>
            </w:r>
            <w:r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ก.พ. </w:t>
            </w: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มี.ค. </w:t>
            </w:r>
          </w:p>
        </w:tc>
        <w:tc>
          <w:tcPr>
            <w:tcW w:w="2340" w:type="dxa"/>
            <w:shd w:val="clear" w:color="auto" w:fill="DAE9F7" w:themeFill="text2" w:themeFillTint="1A"/>
            <w:vAlign w:val="center"/>
          </w:tcPr>
          <w:p w14:paraId="4A14A9C7" w14:textId="03F26488" w:rsidR="002168D3" w:rsidRPr="009F68EE" w:rsidRDefault="009B4294" w:rsidP="002168D3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39</w:t>
            </w:r>
            <w:r w:rsidRPr="009F68EE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900</w:t>
            </w:r>
            <w:r w:rsidRPr="009F68EE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370B2B3A" w14:textId="77777777" w:rsidR="00AE6931" w:rsidRDefault="00AE6931" w:rsidP="00AE6931">
      <w:pPr>
        <w:pStyle w:val="WE-F"/>
        <w:rPr>
          <w:rFonts w:ascii="Prompt" w:hAnsi="Prompt" w:cs="Prompt"/>
          <w:b/>
          <w:bCs/>
          <w:noProof/>
          <w:color w:val="F2969C"/>
        </w:rPr>
      </w:pPr>
    </w:p>
    <w:p w14:paraId="42862749" w14:textId="77777777" w:rsidR="00AE6931" w:rsidRPr="009F229A" w:rsidRDefault="00AE6931" w:rsidP="00AE6931">
      <w:pPr>
        <w:spacing w:line="360" w:lineRule="exact"/>
        <w:ind w:left="720"/>
        <w:rPr>
          <w:rFonts w:ascii="Prompt" w:hAnsi="Prompt" w:cs="Prompt"/>
          <w:b/>
          <w:bCs/>
          <w:color w:val="DAAB00"/>
          <w:sz w:val="28"/>
        </w:rPr>
      </w:pPr>
      <w:r w:rsidRPr="009F229A">
        <w:rPr>
          <w:rFonts w:ascii="Prompt" w:hAnsi="Prompt" w:cs="Prompt"/>
          <w:b/>
          <w:bCs/>
          <w:noProof/>
          <w:color w:val="DAAB00"/>
        </w:rPr>
        <w:t xml:space="preserve"> </w:t>
      </w:r>
      <w:r w:rsidRPr="009F229A">
        <w:rPr>
          <w:rFonts w:ascii="Prompt" w:hAnsi="Prompt" w:cs="Prompt"/>
          <w:b/>
          <w:bCs/>
          <w:color w:val="DAAB00"/>
          <w:sz w:val="28"/>
          <w:cs/>
        </w:rPr>
        <w:t>เดือน</w:t>
      </w:r>
      <w:r w:rsidRPr="009F229A">
        <w:rPr>
          <w:rFonts w:ascii="Prompt" w:hAnsi="Prompt" w:cs="Prompt" w:hint="cs"/>
          <w:b/>
          <w:bCs/>
          <w:color w:val="DAAB00"/>
          <w:sz w:val="28"/>
          <w:cs/>
        </w:rPr>
        <w:t>มีนาคม 2026</w:t>
      </w:r>
    </w:p>
    <w:tbl>
      <w:tblPr>
        <w:tblW w:w="962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AE6931" w:rsidRPr="00202906" w14:paraId="77261E0D" w14:textId="77777777" w:rsidTr="009F229A">
        <w:tc>
          <w:tcPr>
            <w:tcW w:w="7280" w:type="dxa"/>
            <w:shd w:val="clear" w:color="auto" w:fill="DAAB00"/>
          </w:tcPr>
          <w:p w14:paraId="2F9E05D8" w14:textId="77777777" w:rsidR="00AE6931" w:rsidRPr="00202906" w:rsidRDefault="00AE6931" w:rsidP="00AE693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/>
                <w:szCs w:val="22"/>
              </w:rPr>
            </w:pPr>
            <w:r w:rsidRPr="00202906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DAAB00"/>
          </w:tcPr>
          <w:p w14:paraId="5C52FFA4" w14:textId="77777777" w:rsidR="00AE6931" w:rsidRPr="00202906" w:rsidRDefault="00AE6931" w:rsidP="00AE6931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/>
                <w:szCs w:val="22"/>
              </w:rPr>
            </w:pPr>
            <w:r w:rsidRPr="00202906">
              <w:rPr>
                <w:rFonts w:ascii="Prompt" w:eastAsia="Prompt" w:hAnsi="Prompt" w:cs="Prompt"/>
                <w:b/>
                <w:bCs/>
                <w:color w:val="FFFFFF"/>
                <w:szCs w:val="22"/>
              </w:rPr>
              <w:t>ราคาผู้ใหญ่</w:t>
            </w:r>
          </w:p>
        </w:tc>
      </w:tr>
      <w:tr w:rsidR="009B4294" w:rsidRPr="009F68EE" w14:paraId="4B312A98" w14:textId="77777777" w:rsidTr="00AE6931">
        <w:trPr>
          <w:trHeight w:val="269"/>
        </w:trPr>
        <w:tc>
          <w:tcPr>
            <w:tcW w:w="7280" w:type="dxa"/>
            <w:shd w:val="clear" w:color="auto" w:fill="DAE9F7" w:themeFill="text2" w:themeFillTint="1A"/>
          </w:tcPr>
          <w:p w14:paraId="0C5BD302" w14:textId="3D53527F" w:rsidR="009B4294" w:rsidRPr="009A0C3E" w:rsidRDefault="009B4294" w:rsidP="009B429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C3399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>06</w:t>
            </w:r>
            <w:r w:rsidRPr="009F68EE"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>– 11</w:t>
            </w:r>
          </w:p>
        </w:tc>
        <w:tc>
          <w:tcPr>
            <w:tcW w:w="2340" w:type="dxa"/>
            <w:shd w:val="clear" w:color="auto" w:fill="DAE9F7" w:themeFill="text2" w:themeFillTint="1A"/>
            <w:vAlign w:val="center"/>
          </w:tcPr>
          <w:p w14:paraId="39BAB7FD" w14:textId="64E133D4" w:rsidR="009B4294" w:rsidRPr="009F68EE" w:rsidRDefault="009B4294" w:rsidP="009B429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38</w:t>
            </w:r>
            <w:r w:rsidRPr="009F68EE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900</w:t>
            </w:r>
            <w:r w:rsidRPr="009F68EE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  <w:tr w:rsidR="009B4294" w:rsidRPr="009A0C3E" w14:paraId="08392ECF" w14:textId="77777777" w:rsidTr="005E050D">
        <w:trPr>
          <w:trHeight w:val="269"/>
        </w:trPr>
        <w:tc>
          <w:tcPr>
            <w:tcW w:w="7280" w:type="dxa"/>
            <w:shd w:val="clear" w:color="auto" w:fill="FFF9E1"/>
          </w:tcPr>
          <w:p w14:paraId="383BE036" w14:textId="70602A5F" w:rsidR="009B4294" w:rsidRPr="009F68EE" w:rsidRDefault="00C33822" w:rsidP="009B429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  <w:cs/>
              </w:rPr>
            </w:pPr>
            <w:r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 xml:space="preserve">12 – 17 | </w:t>
            </w:r>
            <w:r w:rsidR="009B4294"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>13</w:t>
            </w:r>
            <w:r w:rsidR="009B4294" w:rsidRPr="009F68EE">
              <w:rPr>
                <w:rFonts w:ascii="Prompt" w:eastAsia="Sarabun" w:hAnsi="Prompt" w:cs="Prompt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 w:rsidR="009B4294">
              <w:rPr>
                <w:rFonts w:ascii="Prompt" w:eastAsia="Sarabun" w:hAnsi="Prompt" w:cs="Prompt"/>
                <w:b/>
                <w:bCs/>
                <w:color w:val="000000" w:themeColor="text1"/>
                <w:sz w:val="24"/>
                <w:szCs w:val="24"/>
              </w:rPr>
              <w:t>– 18</w:t>
            </w:r>
          </w:p>
        </w:tc>
        <w:tc>
          <w:tcPr>
            <w:tcW w:w="2340" w:type="dxa"/>
            <w:shd w:val="clear" w:color="auto" w:fill="FFF9E1"/>
          </w:tcPr>
          <w:p w14:paraId="6C154D08" w14:textId="23A756AC" w:rsidR="009B4294" w:rsidRPr="009A0C3E" w:rsidRDefault="009B4294" w:rsidP="009B429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C3399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39</w:t>
            </w:r>
            <w:r w:rsidRPr="00B00B6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900</w:t>
            </w:r>
            <w:r w:rsidRPr="00B00B61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.-</w:t>
            </w:r>
          </w:p>
        </w:tc>
      </w:tr>
    </w:tbl>
    <w:p w14:paraId="14C57B44" w14:textId="77777777" w:rsidR="00AE6931" w:rsidRDefault="00AE6931" w:rsidP="00AE6931">
      <w:pPr>
        <w:spacing w:line="360" w:lineRule="exact"/>
        <w:rPr>
          <w:rFonts w:ascii="Prompt" w:hAnsi="Prompt" w:cs="Prompt"/>
          <w:b/>
          <w:bCs/>
          <w:noProof/>
          <w:color w:val="F2969C"/>
        </w:rPr>
      </w:pPr>
    </w:p>
    <w:p w14:paraId="77169ECA" w14:textId="77768898" w:rsidR="00AE6931" w:rsidRDefault="00AE6931" w:rsidP="009F229A">
      <w:pPr>
        <w:tabs>
          <w:tab w:val="left" w:pos="1905"/>
          <w:tab w:val="left" w:pos="6690"/>
        </w:tabs>
        <w:spacing w:line="360" w:lineRule="exact"/>
        <w:ind w:left="720"/>
        <w:rPr>
          <w:rFonts w:ascii="Prompt" w:hAnsi="Prompt" w:cs="Prompt"/>
          <w:b/>
          <w:bCs/>
          <w:noProof/>
          <w:color w:val="F2969C"/>
        </w:rPr>
      </w:pPr>
      <w:r>
        <w:rPr>
          <w:rFonts w:ascii="Prompt" w:hAnsi="Prompt" w:cs="Prompt"/>
          <w:b/>
          <w:bCs/>
          <w:noProof/>
          <w:color w:val="F2969C"/>
        </w:rPr>
        <w:tab/>
      </w:r>
      <w:r w:rsidR="009F229A">
        <w:rPr>
          <w:rFonts w:ascii="Prompt" w:hAnsi="Prompt" w:cs="Prompt"/>
          <w:b/>
          <w:bCs/>
          <w:noProof/>
          <w:color w:val="F2969C"/>
        </w:rPr>
        <w:tab/>
      </w:r>
    </w:p>
    <w:p w14:paraId="39D6A957" w14:textId="77777777" w:rsidR="00AE6931" w:rsidRDefault="00AE6931" w:rsidP="00AE6931">
      <w:pPr>
        <w:spacing w:line="360" w:lineRule="exact"/>
        <w:ind w:left="720"/>
        <w:rPr>
          <w:rFonts w:ascii="Prompt" w:hAnsi="Prompt" w:cs="Prompt"/>
          <w:b/>
          <w:bCs/>
          <w:noProof/>
          <w:color w:val="F2969C"/>
        </w:rPr>
      </w:pPr>
    </w:p>
    <w:p w14:paraId="7B2B2F1E" w14:textId="77777777" w:rsidR="00AE6931" w:rsidRDefault="00AE6931" w:rsidP="00AE6931">
      <w:pPr>
        <w:spacing w:line="360" w:lineRule="exact"/>
        <w:ind w:left="720"/>
        <w:rPr>
          <w:rFonts w:ascii="Prompt" w:hAnsi="Prompt" w:cs="Prompt"/>
          <w:b/>
          <w:bCs/>
          <w:noProof/>
          <w:color w:val="F2969C"/>
        </w:rPr>
      </w:pPr>
    </w:p>
    <w:p w14:paraId="42BB7ACC" w14:textId="77777777" w:rsidR="00AE6931" w:rsidRDefault="00AE6931" w:rsidP="00AE6931">
      <w:pPr>
        <w:spacing w:line="360" w:lineRule="exact"/>
        <w:ind w:left="720"/>
        <w:rPr>
          <w:rFonts w:ascii="Prompt" w:hAnsi="Prompt" w:cs="Prompt"/>
          <w:b/>
          <w:bCs/>
          <w:noProof/>
          <w:color w:val="F2969C"/>
        </w:rPr>
      </w:pPr>
    </w:p>
    <w:p w14:paraId="2D62C957" w14:textId="77777777" w:rsidR="00AE6931" w:rsidRDefault="00AE6931" w:rsidP="00AE6931">
      <w:pPr>
        <w:spacing w:line="360" w:lineRule="exact"/>
        <w:ind w:left="720"/>
        <w:rPr>
          <w:rFonts w:ascii="Prompt" w:hAnsi="Prompt" w:cs="Prompt"/>
          <w:b/>
          <w:bCs/>
          <w:noProof/>
          <w:color w:val="F2969C"/>
        </w:rPr>
      </w:pPr>
    </w:p>
    <w:p w14:paraId="41D2D14B" w14:textId="77777777" w:rsidR="00AE6931" w:rsidRDefault="00AE6931" w:rsidP="00AE6931">
      <w:pPr>
        <w:rPr>
          <w:rFonts w:ascii="Prompt" w:hAnsi="Prompt" w:cs="Prompt"/>
          <w:b/>
          <w:bCs/>
          <w:noProof/>
          <w:color w:val="F2969C"/>
        </w:rPr>
      </w:pPr>
      <w:bookmarkStart w:id="8" w:name="_Hlk176872856"/>
    </w:p>
    <w:p w14:paraId="4FB3F70C" w14:textId="77777777" w:rsidR="00AE6931" w:rsidRDefault="00AE6931" w:rsidP="00AE6931">
      <w:pPr>
        <w:rPr>
          <w:rFonts w:ascii="Prompt" w:hAnsi="Prompt" w:cs="Prompt"/>
          <w:b/>
          <w:bCs/>
          <w:noProof/>
          <w:color w:val="F2969C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0281391" wp14:editId="6C83597F">
                <wp:simplePos x="0" y="0"/>
                <wp:positionH relativeFrom="margin">
                  <wp:posOffset>66675</wp:posOffset>
                </wp:positionH>
                <wp:positionV relativeFrom="paragraph">
                  <wp:posOffset>728345</wp:posOffset>
                </wp:positionV>
                <wp:extent cx="6140450" cy="255270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8" y="21600"/>
                    <wp:lineTo x="21578" y="0"/>
                    <wp:lineTo x="0" y="0"/>
                  </wp:wrapPolygon>
                </wp:wrapTight>
                <wp:docPr id="1604157578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0450" cy="255270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A333BD" w14:textId="77777777" w:rsidR="00AE6931" w:rsidRPr="008A41DF" w:rsidRDefault="00AE6931" w:rsidP="00AE693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: อัตราค่าบริการ</w:t>
                            </w:r>
                          </w:p>
                          <w:p w14:paraId="6104820B" w14:textId="77777777" w:rsidR="00AE6931" w:rsidRPr="002D1788" w:rsidRDefault="00AE6931" w:rsidP="00AE693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B052A9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10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04FDDC88" w14:textId="77777777" w:rsidR="00AE6931" w:rsidRDefault="00AE6931" w:rsidP="00AE693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หากท่านต้องการเดินทางแบบไม่ใช้ตั๋ว (JOIN LAND)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ลดราคาจากโปรแกรมเต็ม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8E13C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0</w:t>
                            </w:r>
                            <w:r w:rsidRPr="008E13C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0</w:t>
                            </w:r>
                            <w:r w:rsidRPr="008E13C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00.-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F54B9C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1A01FC8A" w14:textId="77777777" w:rsidR="00AE6931" w:rsidRDefault="00AE6931" w:rsidP="00AE693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  <w:r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br/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ค่าบริการ</w:t>
                            </w:r>
                            <w:r w:rsidRPr="00F54B9C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สำ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หรับเด็กทารก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(INFANT)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อายุระหว่าง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6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เดือน –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ปี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นับอายุจากวันที่จบทริปการเดินทาง</w:t>
                            </w:r>
                            <w:r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คิดค่าบริการทัวร์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10,000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บาท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/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เด็กทารก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1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ท่าน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F54B9C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5941F746" w14:textId="77777777" w:rsidR="00AE6931" w:rsidRDefault="00AE6931" w:rsidP="00AE693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52B81AA9" w14:textId="77777777" w:rsidR="00AE6931" w:rsidRPr="003301FF" w:rsidRDefault="00AE6931" w:rsidP="00AE693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  <w:cs/>
                              </w:rPr>
                            </w:pPr>
                            <w:r w:rsidRPr="003301F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: </w:t>
                            </w:r>
                            <w:r w:rsidRPr="003301F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ที่นั่งบนเครื่องบิน</w:t>
                            </w:r>
                          </w:p>
                          <w:p w14:paraId="7BE3A440" w14:textId="77777777" w:rsidR="00AE6931" w:rsidRPr="003301FF" w:rsidRDefault="00AE6931" w:rsidP="00AE693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3301F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ในส่วนของที่นั่งบนเครื่องเป็นการจัดที่นั่งโดยสายการบิน</w:t>
                            </w:r>
                            <w:r w:rsidRPr="003301F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เนื่องจากตั๋วเครื่องบินของคณะทัวร์เป็นตั๋วกรุ๊ป ระบบจะทำการแรนดอมที่นั่ง ทางบริษัทจึงไม่สามารถล็อคที่นั่งได้ ทั้งนี้ขึ้นอยู่กับดุลพินิจของเจ้าที่หน้าเคาเตอร์และเงื่อนไขของสายการบิน </w:t>
                            </w:r>
                            <w:r w:rsidRPr="003301F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ขออภัยในความไม่สะดวก</w:t>
                            </w:r>
                          </w:p>
                          <w:p w14:paraId="672129CD" w14:textId="77777777" w:rsidR="00AE6931" w:rsidRPr="00E82856" w:rsidRDefault="00AE6931" w:rsidP="00AE693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E4D95BB" w14:textId="77777777" w:rsidR="00AE6931" w:rsidRPr="009F06B4" w:rsidRDefault="00AE6931" w:rsidP="00AE693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176153B" w14:textId="77777777" w:rsidR="00AE6931" w:rsidRPr="007D535D" w:rsidRDefault="00AE6931" w:rsidP="00AE693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81391" id="สี่เหลี่ยมผืนผ้า 7" o:spid="_x0000_s1027" style="position:absolute;margin-left:5.25pt;margin-top:57.35pt;width:483.5pt;height:201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" fillcolor="#ededed" strokecolor="#c00000">
                <v:stroke startarrowwidth="narrow" startarrowlength="short" endarrowwidth="narrow" endarrowlength="short"/>
                <v:path arrowok="t"/>
                <v:textbox inset="2.53958mm,1.2694mm,2.53958mm,1.2694mm">
                  <w:txbxContent>
                    <w:p w14:paraId="05A333BD" w14:textId="77777777" w:rsidR="00AE6931" w:rsidRPr="008A41DF" w:rsidRDefault="00AE6931" w:rsidP="00AE6931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: อัตราค่าบริการ</w:t>
                      </w:r>
                    </w:p>
                    <w:p w14:paraId="6104820B" w14:textId="77777777" w:rsidR="00AE6931" w:rsidRPr="002D1788" w:rsidRDefault="00AE6931" w:rsidP="00AE6931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B052A9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10</w:t>
                      </w:r>
                      <w:r w:rsidRPr="00F54B9C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04FDDC88" w14:textId="77777777" w:rsidR="00AE6931" w:rsidRDefault="00AE6931" w:rsidP="00AE6931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หากท่านต้องการเดินทางแบบไม่ใช้ตั๋ว (JOIN LAND)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ลดราคาจากโปรแกรมเต็ม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8E13C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1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0</w:t>
                      </w:r>
                      <w:r w:rsidRPr="008E13C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0</w:t>
                      </w:r>
                      <w:r w:rsidRPr="008E13C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00.-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F54B9C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1A01FC8A" w14:textId="77777777" w:rsidR="00AE6931" w:rsidRDefault="00AE6931" w:rsidP="00AE6931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  <w:r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br/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ค่าบริการ</w:t>
                      </w:r>
                      <w:r w:rsidRPr="00F54B9C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สำ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หรับเด็กทารก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(INFANT) 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 อายุระหว่าง 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6 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เดือน – 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2 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ปี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F54B9C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>นับอายุจากวันที่จบทริปการเดินทาง</w:t>
                      </w:r>
                      <w:r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Pr="00F54B9C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คิดค่าบริการทัวร์ </w:t>
                      </w:r>
                      <w:r w:rsidRPr="00F54B9C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10,000 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บาท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/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เด็กทารก </w:t>
                      </w:r>
                      <w:r w:rsidRPr="00F54B9C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1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ท่าน</w:t>
                      </w:r>
                      <w:r w:rsidRPr="00F54B9C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F54B9C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5941F746" w14:textId="77777777" w:rsidR="00AE6931" w:rsidRDefault="00AE6931" w:rsidP="00AE6931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14:paraId="52B81AA9" w14:textId="77777777" w:rsidR="00AE6931" w:rsidRPr="003301FF" w:rsidRDefault="00AE6931" w:rsidP="00AE6931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  <w:cs/>
                        </w:rPr>
                      </w:pPr>
                      <w:r w:rsidRPr="003301FF">
                        <w:rPr>
                          <w:rFonts w:ascii="Prompt" w:eastAsia="Sarabun" w:hAnsi="Prompt" w:cs="Prompt"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หมายเหตุ</w:t>
                      </w:r>
                      <w:r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 : </w:t>
                      </w:r>
                      <w:r w:rsidRPr="003301F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4"/>
                          <w:szCs w:val="24"/>
                          <w:cs/>
                        </w:rPr>
                        <w:t>ที่นั่งบนเครื่องบิน</w:t>
                      </w:r>
                    </w:p>
                    <w:p w14:paraId="7BE3A440" w14:textId="77777777" w:rsidR="00AE6931" w:rsidRPr="003301FF" w:rsidRDefault="00AE6931" w:rsidP="00AE6931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3301F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>ในส่วนของที่นั่งบนเครื่องเป็นการจัดที่นั่งโดยสายการบิน</w:t>
                      </w:r>
                      <w:r w:rsidRPr="003301F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 เนื่องจากตั๋วเครื่องบินของคณะทัวร์เป็นตั๋วกรุ๊ป ระบบจะทำการแรนดอมที่นั่ง ทางบริษัทจึงไม่สามารถล็อคที่นั่งได้ ทั้งนี้ขึ้นอยู่กับดุลพินิจของเจ้าที่หน้าเคาเตอร์และเงื่อนไขของสายการบิน </w:t>
                      </w:r>
                      <w:r w:rsidRPr="003301F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>ขออภัยในความไม่สะดวก</w:t>
                      </w:r>
                    </w:p>
                    <w:p w14:paraId="672129CD" w14:textId="77777777" w:rsidR="00AE6931" w:rsidRPr="00E82856" w:rsidRDefault="00AE6931" w:rsidP="00AE6931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  <w:p w14:paraId="7E4D95BB" w14:textId="77777777" w:rsidR="00AE6931" w:rsidRPr="009F06B4" w:rsidRDefault="00AE6931" w:rsidP="00AE6931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  <w:p w14:paraId="0176153B" w14:textId="77777777" w:rsidR="00AE6931" w:rsidRPr="007D535D" w:rsidRDefault="00AE6931" w:rsidP="00AE6931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60D4358" wp14:editId="45DD3127">
                <wp:simplePos x="0" y="0"/>
                <wp:positionH relativeFrom="margin">
                  <wp:posOffset>73025</wp:posOffset>
                </wp:positionH>
                <wp:positionV relativeFrom="paragraph">
                  <wp:posOffset>0</wp:posOffset>
                </wp:positionV>
                <wp:extent cx="6140450" cy="636905"/>
                <wp:effectExtent l="0" t="0" r="0" b="0"/>
                <wp:wrapTight wrapText="bothSides">
                  <wp:wrapPolygon edited="0">
                    <wp:start x="0" y="0"/>
                    <wp:lineTo x="0" y="20674"/>
                    <wp:lineTo x="21511" y="20674"/>
                    <wp:lineTo x="21511" y="0"/>
                    <wp:lineTo x="0" y="0"/>
                  </wp:wrapPolygon>
                </wp:wrapTight>
                <wp:docPr id="2144671747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0450" cy="6369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193A4C" w14:textId="77777777" w:rsidR="00AE6931" w:rsidRPr="00F54B9C" w:rsidRDefault="00AE6931" w:rsidP="00AE6931">
                            <w:pPr>
                              <w:shd w:val="clear" w:color="auto" w:fill="C00000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8"/>
                                <w:szCs w:val="36"/>
                              </w:rPr>
                            </w:pPr>
                            <w:r w:rsidRPr="00F54B9C">
                              <w:rPr>
                                <w:rFonts w:ascii="Prompt" w:eastAsia="Sarabun" w:hAnsi="Prompt" w:cs="Prompt"/>
                                <w:color w:val="FFFFFF"/>
                                <w:sz w:val="24"/>
                                <w:szCs w:val="36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24DE427D" w14:textId="77777777" w:rsidR="00AE6931" w:rsidRPr="00E82856" w:rsidRDefault="00AE6931" w:rsidP="00AE6931">
                            <w:pPr>
                              <w:shd w:val="clear" w:color="auto" w:fill="C00000"/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 </w:t>
                            </w:r>
                            <w:r w:rsidRPr="00202906">
                              <w:rPr>
                                <w:rFonts w:ascii="Prompt" w:eastAsia="Sarabun" w:hAnsi="Prompt" w:cs="Prompt" w:hint="cs"/>
                                <w:bCs/>
                                <w:color w:val="FFFFFF"/>
                                <w:sz w:val="28"/>
                                <w:cs/>
                              </w:rPr>
                              <w:t>2</w:t>
                            </w:r>
                            <w:r w:rsidRPr="0020290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 w:val="28"/>
                                <w:u w:val="single"/>
                              </w:rPr>
                              <w:t>0,000.-</w:t>
                            </w:r>
                            <w:r w:rsidRPr="00202906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 w:val="18"/>
                                <w:szCs w:val="24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D4358" id="สี่เหลี่ยมผืนผ้า 5" o:spid="_x0000_s1028" style="position:absolute;margin-left:5.75pt;margin-top:0;width:483.5pt;height:50.1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" fillcolor="#c00000" stroked="f">
                <v:textbox inset="2.53958mm,1.2694mm,2.53958mm,1.2694mm">
                  <w:txbxContent>
                    <w:p w14:paraId="2A193A4C" w14:textId="77777777" w:rsidR="00AE6931" w:rsidRPr="00F54B9C" w:rsidRDefault="00AE6931" w:rsidP="00AE6931">
                      <w:pPr>
                        <w:shd w:val="clear" w:color="auto" w:fill="C00000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8"/>
                          <w:szCs w:val="36"/>
                        </w:rPr>
                      </w:pPr>
                      <w:r w:rsidRPr="00F54B9C">
                        <w:rPr>
                          <w:rFonts w:ascii="Prompt" w:eastAsia="Sarabun" w:hAnsi="Prompt" w:cs="Prompt"/>
                          <w:color w:val="FFFFFF"/>
                          <w:sz w:val="24"/>
                          <w:szCs w:val="36"/>
                        </w:rPr>
                        <w:t>กรุณาชำระมัดจำหลังจากวันจองภายใน 3 วัน</w:t>
                      </w:r>
                    </w:p>
                    <w:p w14:paraId="24DE427D" w14:textId="77777777" w:rsidR="00AE6931" w:rsidRPr="00E82856" w:rsidRDefault="00AE6931" w:rsidP="00AE6931">
                      <w:pPr>
                        <w:shd w:val="clear" w:color="auto" w:fill="C00000"/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 </w:t>
                      </w:r>
                      <w:r w:rsidRPr="00202906">
                        <w:rPr>
                          <w:rFonts w:ascii="Prompt" w:eastAsia="Sarabun" w:hAnsi="Prompt" w:cs="Prompt" w:hint="cs"/>
                          <w:bCs/>
                          <w:color w:val="FFFFFF"/>
                          <w:sz w:val="28"/>
                          <w:cs/>
                        </w:rPr>
                        <w:t>2</w:t>
                      </w:r>
                      <w:r w:rsidRPr="00202906">
                        <w:rPr>
                          <w:rFonts w:ascii="Prompt" w:eastAsia="Sarabun" w:hAnsi="Prompt" w:cs="Prompt"/>
                          <w:b/>
                          <w:color w:val="FFFFFF"/>
                          <w:sz w:val="28"/>
                          <w:u w:val="single"/>
                        </w:rPr>
                        <w:t>0,000.-</w:t>
                      </w:r>
                      <w:r w:rsidRPr="00202906">
                        <w:rPr>
                          <w:rFonts w:ascii="Prompt" w:eastAsia="Sarabun" w:hAnsi="Prompt" w:cs="Prompt" w:hint="cs"/>
                          <w:b/>
                          <w:color w:val="FFFFFF"/>
                          <w:sz w:val="18"/>
                          <w:szCs w:val="24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4619682B" w14:textId="77777777" w:rsidR="00AE6931" w:rsidRDefault="00AE6931" w:rsidP="00AE6931">
      <w:pPr>
        <w:rPr>
          <w:rFonts w:ascii="Prompt" w:hAnsi="Prompt" w:cs="Prompt"/>
          <w:b/>
          <w:bCs/>
          <w:noProof/>
          <w:color w:val="F2969C"/>
          <w:cs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1B3891F" wp14:editId="6FA04FF0">
            <wp:simplePos x="0" y="0"/>
            <wp:positionH relativeFrom="margin">
              <wp:posOffset>72390</wp:posOffset>
            </wp:positionH>
            <wp:positionV relativeFrom="margin">
              <wp:posOffset>3362960</wp:posOffset>
            </wp:positionV>
            <wp:extent cx="6141720" cy="1326515"/>
            <wp:effectExtent l="0" t="0" r="0" b="6985"/>
            <wp:wrapTight wrapText="bothSides">
              <wp:wrapPolygon edited="0">
                <wp:start x="0" y="0"/>
                <wp:lineTo x="0" y="21404"/>
                <wp:lineTo x="21506" y="21404"/>
                <wp:lineTo x="21506" y="0"/>
                <wp:lineTo x="0" y="0"/>
              </wp:wrapPolygon>
            </wp:wrapTight>
            <wp:docPr id="10" name="Picture 1315653598" descr="A red and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653598" descr="A red and white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E072C" w14:textId="77777777" w:rsidR="00AE6931" w:rsidRDefault="00AE6931" w:rsidP="00AE6931">
      <w:pPr>
        <w:spacing w:after="0" w:line="240" w:lineRule="auto"/>
        <w:rPr>
          <w:rFonts w:ascii="Prompt" w:hAnsi="Prompt" w:cs="Prompt"/>
          <w:b/>
          <w:bCs/>
          <w:noProof/>
          <w:color w:val="F2969C"/>
          <w:cs/>
        </w:rPr>
      </w:pPr>
      <w:r>
        <w:rPr>
          <w:rFonts w:ascii="Prompt" w:hAnsi="Prompt" w:cs="Prompt"/>
          <w:b/>
          <w:bCs/>
          <w:noProof/>
          <w:color w:val="F2969C"/>
          <w:cs/>
        </w:rPr>
        <w:br w:type="page"/>
      </w:r>
    </w:p>
    <w:p w14:paraId="3025FCC0" w14:textId="17B2C510" w:rsidR="00AE6931" w:rsidRDefault="006144CD" w:rsidP="00AE6931">
      <w:pPr>
        <w:rPr>
          <w:rFonts w:ascii="Prompt" w:hAnsi="Prompt" w:cs="Prompt"/>
          <w:b/>
          <w:bCs/>
          <w:noProof/>
          <w:color w:val="F2969C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742796AE" wp14:editId="3D286A4E">
            <wp:simplePos x="0" y="0"/>
            <wp:positionH relativeFrom="margin">
              <wp:posOffset>200025</wp:posOffset>
            </wp:positionH>
            <wp:positionV relativeFrom="paragraph">
              <wp:posOffset>4664710</wp:posOffset>
            </wp:positionV>
            <wp:extent cx="5883910" cy="3248660"/>
            <wp:effectExtent l="0" t="0" r="2540" b="8890"/>
            <wp:wrapTight wrapText="bothSides">
              <wp:wrapPolygon edited="0">
                <wp:start x="0" y="0"/>
                <wp:lineTo x="0" y="21532"/>
                <wp:lineTo x="21539" y="21532"/>
                <wp:lineTo x="21539" y="0"/>
                <wp:lineTo x="0" y="0"/>
              </wp:wrapPolygon>
            </wp:wrapTight>
            <wp:docPr id="1744204344" name="Picture 1315653600" descr="A red and white sign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653600" descr="A red and white sign with text and imag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1C0A6039" wp14:editId="497FFE9D">
            <wp:simplePos x="0" y="0"/>
            <wp:positionH relativeFrom="margin">
              <wp:align>center</wp:align>
            </wp:positionH>
            <wp:positionV relativeFrom="paragraph">
              <wp:posOffset>3272155</wp:posOffset>
            </wp:positionV>
            <wp:extent cx="6113145" cy="1314450"/>
            <wp:effectExtent l="0" t="0" r="1905" b="0"/>
            <wp:wrapTopAndBottom/>
            <wp:docPr id="11" name="Picture 131565360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653603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391">
        <w:rPr>
          <w:noProof/>
        </w:rPr>
        <w:drawing>
          <wp:anchor distT="0" distB="0" distL="114300" distR="114300" simplePos="0" relativeHeight="251688960" behindDoc="1" locked="0" layoutInCell="1" allowOverlap="1" wp14:anchorId="67CDCE2E" wp14:editId="7BD42A8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91225" cy="3312160"/>
            <wp:effectExtent l="0" t="0" r="9525" b="2540"/>
            <wp:wrapTopAndBottom/>
            <wp:docPr id="9" name="Picture 4" descr="รูปภาพประกอบด้วย ข้อความ, ภาพหน้าจอ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รูปภาพประกอบด้วย ข้อความ, ภาพหน้าจอ, ตัวอักษ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E1C74" w14:textId="77777777" w:rsidR="00AE6931" w:rsidRDefault="00AE6931" w:rsidP="00AE6931">
      <w:pPr>
        <w:rPr>
          <w:rFonts w:ascii="Prompt" w:hAnsi="Prompt" w:cs="Prompt"/>
          <w:b/>
          <w:bCs/>
          <w:noProof/>
          <w:color w:val="F2969C"/>
        </w:rPr>
      </w:pPr>
    </w:p>
    <w:p w14:paraId="01766BA8" w14:textId="421FABC3" w:rsidR="00AE6931" w:rsidRDefault="00AE6931" w:rsidP="00AE6931">
      <w:pPr>
        <w:rPr>
          <w:rFonts w:ascii="Prompt" w:hAnsi="Prompt" w:cs="Prompt"/>
          <w:b/>
          <w:bCs/>
          <w:noProof/>
          <w:color w:val="F2969C"/>
        </w:rPr>
      </w:pPr>
    </w:p>
    <w:p w14:paraId="370CB385" w14:textId="005EB258" w:rsidR="00AE6931" w:rsidRDefault="00AE6931" w:rsidP="00AE6931">
      <w:pPr>
        <w:rPr>
          <w:rFonts w:ascii="Prompt" w:hAnsi="Prompt" w:cs="Prompt"/>
          <w:b/>
          <w:bCs/>
          <w:noProof/>
          <w:color w:val="F2969C"/>
        </w:rPr>
      </w:pPr>
    </w:p>
    <w:p w14:paraId="7D4FC497" w14:textId="70E2905C" w:rsidR="00AE6931" w:rsidRDefault="00AE6931" w:rsidP="00AE6931">
      <w:pPr>
        <w:rPr>
          <w:rFonts w:ascii="Prompt" w:hAnsi="Prompt" w:cs="Prompt"/>
          <w:b/>
          <w:bCs/>
          <w:noProof/>
          <w:color w:val="F2969C"/>
        </w:rPr>
      </w:pPr>
    </w:p>
    <w:p w14:paraId="7835C0E6" w14:textId="77777777" w:rsidR="00AE6931" w:rsidRDefault="00AE6931" w:rsidP="00AE6931">
      <w:pPr>
        <w:rPr>
          <w:rFonts w:ascii="Prompt" w:hAnsi="Prompt" w:cs="Prompt"/>
          <w:b/>
          <w:bCs/>
          <w:noProof/>
          <w:color w:val="F2969C"/>
        </w:rPr>
      </w:pPr>
    </w:p>
    <w:bookmarkEnd w:id="8"/>
    <w:p w14:paraId="4136350F" w14:textId="77777777" w:rsidR="00AE6931" w:rsidRPr="001176EB" w:rsidRDefault="00AE6931" w:rsidP="00AE6931">
      <w:pPr>
        <w:rPr>
          <w:rFonts w:ascii="Prompt" w:hAnsi="Prompt" w:cs="Prompt"/>
          <w:b/>
          <w:bCs/>
          <w:noProof/>
          <w:color w:val="F2969C"/>
          <w:cs/>
        </w:rPr>
      </w:pPr>
    </w:p>
    <w:p w14:paraId="579E63E1" w14:textId="77777777" w:rsidR="00AE6931" w:rsidRDefault="00AE6931" w:rsidP="006144CD">
      <w:pPr>
        <w:pStyle w:val="WE-F"/>
        <w:rPr>
          <w:noProof/>
        </w:rPr>
      </w:pPr>
    </w:p>
    <w:p w14:paraId="726A8A00" w14:textId="3414A756" w:rsidR="00AE6931" w:rsidRPr="00D36D54" w:rsidRDefault="00AE6931" w:rsidP="006144CD">
      <w:pPr>
        <w:pStyle w:val="WE-F"/>
        <w:rPr>
          <w:noProof/>
        </w:rPr>
      </w:pPr>
    </w:p>
    <w:p w14:paraId="1F020950" w14:textId="7B77BF67" w:rsidR="006144CD" w:rsidRDefault="006144CD" w:rsidP="00AE6931">
      <w:pPr>
        <w:pStyle w:val="WE-F"/>
        <w:ind w:left="0" w:firstLine="180"/>
        <w:rPr>
          <w:rFonts w:ascii="Prompt" w:hAnsi="Prompt" w:cs="Prompt"/>
          <w:b/>
          <w:bCs/>
          <w:color w:val="C00000"/>
        </w:rPr>
      </w:pPr>
    </w:p>
    <w:p w14:paraId="70A0DF71" w14:textId="7BB73576" w:rsidR="006144CD" w:rsidRDefault="006144CD" w:rsidP="00AE6931">
      <w:pPr>
        <w:pStyle w:val="WE-F"/>
        <w:ind w:left="0" w:firstLine="180"/>
        <w:rPr>
          <w:rFonts w:ascii="Prompt" w:hAnsi="Prompt" w:cs="Prompt"/>
          <w:b/>
          <w:bCs/>
          <w:color w:val="C00000"/>
        </w:rPr>
      </w:pPr>
    </w:p>
    <w:p w14:paraId="0A71066F" w14:textId="594E75CB" w:rsidR="006144CD" w:rsidRDefault="006144CD" w:rsidP="00AE6931">
      <w:pPr>
        <w:pStyle w:val="WE-F"/>
        <w:ind w:left="0" w:firstLine="180"/>
        <w:rPr>
          <w:rFonts w:ascii="Prompt" w:hAnsi="Prompt" w:cs="Prompt"/>
          <w:b/>
          <w:bCs/>
          <w:color w:val="C00000"/>
        </w:rPr>
      </w:pPr>
    </w:p>
    <w:p w14:paraId="6D696378" w14:textId="77777777" w:rsidR="006144CD" w:rsidRDefault="006144CD" w:rsidP="00AE6931">
      <w:pPr>
        <w:pStyle w:val="WE-F"/>
        <w:ind w:left="0" w:firstLine="180"/>
        <w:rPr>
          <w:rFonts w:ascii="Prompt" w:hAnsi="Prompt" w:cs="Prompt"/>
          <w:b/>
          <w:bCs/>
          <w:color w:val="C00000"/>
        </w:rPr>
      </w:pPr>
    </w:p>
    <w:p w14:paraId="21115308" w14:textId="77777777" w:rsidR="006144CD" w:rsidRDefault="006144CD" w:rsidP="00AE6931">
      <w:pPr>
        <w:pStyle w:val="WE-F"/>
        <w:ind w:left="0" w:firstLine="180"/>
        <w:rPr>
          <w:rFonts w:ascii="Prompt" w:hAnsi="Prompt" w:cs="Prompt"/>
          <w:b/>
          <w:bCs/>
          <w:color w:val="C00000"/>
        </w:rPr>
      </w:pPr>
    </w:p>
    <w:p w14:paraId="2FDF1B3D" w14:textId="77777777" w:rsidR="006144CD" w:rsidRDefault="006144CD" w:rsidP="00AE6931">
      <w:pPr>
        <w:pStyle w:val="WE-F"/>
        <w:ind w:left="0" w:firstLine="180"/>
        <w:rPr>
          <w:rFonts w:ascii="Prompt" w:hAnsi="Prompt" w:cs="Prompt"/>
          <w:b/>
          <w:bCs/>
          <w:color w:val="C00000"/>
        </w:rPr>
      </w:pPr>
    </w:p>
    <w:p w14:paraId="234A3F2E" w14:textId="77777777" w:rsidR="006144CD" w:rsidRDefault="006144CD" w:rsidP="00AE6931">
      <w:pPr>
        <w:pStyle w:val="WE-F"/>
        <w:ind w:left="0" w:firstLine="180"/>
        <w:rPr>
          <w:rFonts w:ascii="Prompt" w:hAnsi="Prompt" w:cs="Prompt"/>
          <w:b/>
          <w:bCs/>
          <w:color w:val="C00000"/>
        </w:rPr>
      </w:pPr>
    </w:p>
    <w:p w14:paraId="64060A46" w14:textId="77777777" w:rsidR="006144CD" w:rsidRDefault="006144CD" w:rsidP="00AE6931">
      <w:pPr>
        <w:pStyle w:val="WE-F"/>
        <w:ind w:left="0" w:firstLine="180"/>
        <w:rPr>
          <w:rFonts w:ascii="Prompt" w:hAnsi="Prompt" w:cs="Prompt"/>
          <w:b/>
          <w:bCs/>
          <w:color w:val="C00000"/>
        </w:rPr>
      </w:pPr>
    </w:p>
    <w:p w14:paraId="7C3D04FA" w14:textId="72669243" w:rsidR="00AE6931" w:rsidRPr="00080AC6" w:rsidRDefault="00AE6931" w:rsidP="00AE6931">
      <w:pPr>
        <w:pStyle w:val="WE-F"/>
        <w:ind w:left="0" w:firstLine="180"/>
        <w:rPr>
          <w:rFonts w:ascii="Prompt" w:hAnsi="Prompt" w:cs="Prompt"/>
          <w:b/>
          <w:bCs/>
          <w:noProof/>
          <w:color w:val="F2969C"/>
        </w:rPr>
      </w:pPr>
      <w:r w:rsidRPr="007D7985">
        <w:rPr>
          <w:rFonts w:ascii="Prompt" w:hAnsi="Prompt" w:cs="Prompt"/>
          <w:b/>
          <w:bCs/>
          <w:color w:val="C00000"/>
          <w:cs/>
        </w:rPr>
        <w:t>หมายเหตุ</w:t>
      </w:r>
    </w:p>
    <w:p w14:paraId="4BF4E913" w14:textId="77777777" w:rsidR="00AE6931" w:rsidRPr="001A49E4" w:rsidRDefault="00AE6931" w:rsidP="00AE6931">
      <w:pPr>
        <w:pStyle w:val="a9"/>
        <w:numPr>
          <w:ilvl w:val="0"/>
          <w:numId w:val="7"/>
        </w:numPr>
        <w:tabs>
          <w:tab w:val="left" w:pos="810"/>
          <w:tab w:val="left" w:pos="9360"/>
        </w:tabs>
        <w:spacing w:after="0" w:line="360" w:lineRule="exact"/>
        <w:ind w:right="630"/>
        <w:jc w:val="thaiDistribute"/>
        <w:rPr>
          <w:rFonts w:ascii="TH Sarabun New" w:hAnsi="TH Sarabun New" w:cs="TH Sarabun New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 w:rsidRPr="00D57768">
        <w:rPr>
          <w:rFonts w:ascii="TH Sarabun New" w:hAnsi="TH Sarabun New" w:cs="TH Sarabun New" w:hint="cs"/>
          <w:sz w:val="28"/>
          <w:cs/>
        </w:rPr>
        <w:t>25</w:t>
      </w:r>
      <w:r w:rsidRPr="001A49E4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D9E5A4B" w14:textId="77777777" w:rsidR="00AE6931" w:rsidRPr="001A49E4" w:rsidRDefault="00AE6931" w:rsidP="00AE6931">
      <w:pPr>
        <w:pStyle w:val="a9"/>
        <w:numPr>
          <w:ilvl w:val="0"/>
          <w:numId w:val="7"/>
        </w:numPr>
        <w:tabs>
          <w:tab w:val="left" w:pos="9360"/>
        </w:tabs>
        <w:spacing w:after="0" w:line="360" w:lineRule="exact"/>
        <w:ind w:right="630"/>
        <w:jc w:val="thaiDistribute"/>
        <w:rPr>
          <w:rFonts w:ascii="TH Sarabun New" w:hAnsi="TH Sarabun New" w:cs="TH Sarabun New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Pr="001A49E4">
        <w:rPr>
          <w:rFonts w:ascii="TH Sarabun New" w:hAnsi="TH Sarabun New" w:cs="TH Sarabun New"/>
          <w:sz w:val="28"/>
          <w:cs/>
        </w:rPr>
        <w:t>(คำนึงถึงผลประโยชน์ของผู้เดินทางเป็นสำคัญ)</w:t>
      </w:r>
    </w:p>
    <w:p w14:paraId="0EFAA14D" w14:textId="77777777" w:rsidR="00AE6931" w:rsidRPr="001A49E4" w:rsidRDefault="00AE6931" w:rsidP="00AE6931">
      <w:pPr>
        <w:pStyle w:val="a9"/>
        <w:numPr>
          <w:ilvl w:val="0"/>
          <w:numId w:val="7"/>
        </w:numPr>
        <w:tabs>
          <w:tab w:val="left" w:pos="9360"/>
        </w:tabs>
        <w:spacing w:after="0" w:line="360" w:lineRule="exact"/>
        <w:ind w:right="630"/>
        <w:jc w:val="thaiDistribute"/>
        <w:rPr>
          <w:rFonts w:ascii="TH Sarabun New" w:hAnsi="TH Sarabun New" w:cs="TH Sarabun New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400AC756" w14:textId="77777777" w:rsidR="00AE6931" w:rsidRPr="001A49E4" w:rsidRDefault="00AE6931" w:rsidP="00AE6931">
      <w:pPr>
        <w:pStyle w:val="a9"/>
        <w:numPr>
          <w:ilvl w:val="0"/>
          <w:numId w:val="7"/>
        </w:numPr>
        <w:tabs>
          <w:tab w:val="left" w:pos="9360"/>
        </w:tabs>
        <w:spacing w:after="0" w:line="360" w:lineRule="exact"/>
        <w:ind w:right="630"/>
        <w:jc w:val="thaiDistribute"/>
        <w:rPr>
          <w:rFonts w:ascii="TH Sarabun New" w:hAnsi="TH Sarabun New" w:cs="TH Sarabun New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1A49E4">
        <w:rPr>
          <w:rFonts w:ascii="TH Sarabun New" w:hAnsi="TH Sarabun New" w:cs="TH Sarabun New"/>
          <w:sz w:val="28"/>
        </w:rPr>
        <w:t>,</w:t>
      </w:r>
      <w:r w:rsidRPr="001A49E4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788E0934" w14:textId="77777777" w:rsidR="00AE6931" w:rsidRPr="001A49E4" w:rsidRDefault="00AE6931" w:rsidP="00AE6931">
      <w:pPr>
        <w:pStyle w:val="a9"/>
        <w:numPr>
          <w:ilvl w:val="0"/>
          <w:numId w:val="7"/>
        </w:numPr>
        <w:tabs>
          <w:tab w:val="left" w:pos="9360"/>
        </w:tabs>
        <w:spacing w:after="0" w:line="360" w:lineRule="exact"/>
        <w:ind w:right="630"/>
        <w:jc w:val="thaiDistribute"/>
        <w:rPr>
          <w:rFonts w:ascii="TH Sarabun New" w:hAnsi="TH Sarabun New" w:cs="TH Sarabun New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1A49E4">
        <w:rPr>
          <w:rFonts w:ascii="TH Sarabun New" w:hAnsi="TH Sarabun New" w:cs="TH Sarabun New"/>
          <w:sz w:val="28"/>
        </w:rPr>
        <w:t xml:space="preserve">, </w:t>
      </w:r>
      <w:r w:rsidRPr="001A49E4">
        <w:rPr>
          <w:rFonts w:ascii="TH Sarabun New" w:hAnsi="TH Sarabun New" w:cs="TH Sarabun New"/>
          <w:sz w:val="28"/>
          <w:cs/>
        </w:rPr>
        <w:t>การนัดหยุดงาน</w:t>
      </w:r>
      <w:r w:rsidRPr="001A49E4">
        <w:rPr>
          <w:rFonts w:ascii="TH Sarabun New" w:hAnsi="TH Sarabun New" w:cs="TH Sarabun New"/>
          <w:sz w:val="28"/>
        </w:rPr>
        <w:t xml:space="preserve">, </w:t>
      </w:r>
      <w:r w:rsidRPr="001A49E4">
        <w:rPr>
          <w:rFonts w:ascii="TH Sarabun New" w:hAnsi="TH Sarabun New" w:cs="TH Sarabun New"/>
          <w:sz w:val="28"/>
          <w:cs/>
        </w:rPr>
        <w:t>ภัยธรรมชาติ</w:t>
      </w:r>
      <w:r w:rsidRPr="001A49E4">
        <w:rPr>
          <w:rFonts w:ascii="TH Sarabun New" w:hAnsi="TH Sarabun New" w:cs="TH Sarabun New"/>
          <w:sz w:val="28"/>
        </w:rPr>
        <w:t xml:space="preserve">, </w:t>
      </w:r>
      <w:r w:rsidRPr="001A49E4">
        <w:rPr>
          <w:rFonts w:ascii="TH Sarabun New" w:hAnsi="TH Sarabun New" w:cs="TH Sarabun New"/>
          <w:sz w:val="28"/>
          <w:cs/>
        </w:rPr>
        <w:t>การจ่อการจลาจล</w:t>
      </w:r>
      <w:r w:rsidRPr="001A49E4">
        <w:rPr>
          <w:rFonts w:ascii="TH Sarabun New" w:hAnsi="TH Sarabun New" w:cs="TH Sarabun New"/>
          <w:sz w:val="28"/>
        </w:rPr>
        <w:t xml:space="preserve">, </w:t>
      </w:r>
      <w:r w:rsidRPr="001A49E4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7C03FD5C" w14:textId="77777777" w:rsidR="00AE6931" w:rsidRPr="001A49E4" w:rsidRDefault="00AE6931" w:rsidP="00AE6931">
      <w:pPr>
        <w:pStyle w:val="a9"/>
        <w:numPr>
          <w:ilvl w:val="0"/>
          <w:numId w:val="7"/>
        </w:numPr>
        <w:tabs>
          <w:tab w:val="left" w:pos="9360"/>
        </w:tabs>
        <w:spacing w:after="0" w:line="360" w:lineRule="exact"/>
        <w:ind w:right="630"/>
        <w:jc w:val="thaiDistribute"/>
        <w:rPr>
          <w:rFonts w:ascii="TH Sarabun New" w:hAnsi="TH Sarabun New" w:cs="TH Sarabun New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401B9ACC" w14:textId="77777777" w:rsidR="00AE6931" w:rsidRPr="001A49E4" w:rsidRDefault="00AE6931" w:rsidP="00AE6931">
      <w:pPr>
        <w:pStyle w:val="a9"/>
        <w:numPr>
          <w:ilvl w:val="0"/>
          <w:numId w:val="7"/>
        </w:numPr>
        <w:tabs>
          <w:tab w:val="left" w:pos="9360"/>
        </w:tabs>
        <w:spacing w:after="0" w:line="360" w:lineRule="exact"/>
        <w:ind w:right="630"/>
        <w:jc w:val="thaiDistribute"/>
        <w:rPr>
          <w:rFonts w:ascii="TH Sarabun New" w:hAnsi="TH Sarabun New" w:cs="TH Sarabun New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1A49E4">
        <w:rPr>
          <w:rFonts w:ascii="TH Sarabun New" w:hAnsi="TH Sarabun New" w:cs="TH Sarabun New"/>
          <w:sz w:val="28"/>
        </w:rPr>
        <w:t xml:space="preserve">Invoice) </w:t>
      </w:r>
      <w:r w:rsidRPr="001A49E4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1A49E4">
        <w:rPr>
          <w:rFonts w:ascii="TH Sarabun New" w:hAnsi="TH Sarabun New" w:cs="TH Sarabun New"/>
          <w:sz w:val="28"/>
        </w:rPr>
        <w:t>3</w:t>
      </w:r>
      <w:r w:rsidRPr="001A49E4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1A49E4">
        <w:rPr>
          <w:rFonts w:ascii="TH Sarabun New" w:hAnsi="TH Sarabun New" w:cs="TH Sarabun New"/>
          <w:sz w:val="28"/>
        </w:rPr>
        <w:t>14</w:t>
      </w:r>
      <w:r w:rsidRPr="001A49E4">
        <w:rPr>
          <w:rFonts w:ascii="TH Sarabun New" w:hAnsi="TH Sarabun New" w:cs="TH Sarabun New"/>
          <w:sz w:val="28"/>
          <w:cs/>
        </w:rPr>
        <w:t xml:space="preserve"> วัน</w:t>
      </w:r>
    </w:p>
    <w:p w14:paraId="7E0E5EFE" w14:textId="77777777" w:rsidR="00AE6931" w:rsidRPr="001A49E4" w:rsidRDefault="00AE6931" w:rsidP="00AE6931">
      <w:pPr>
        <w:pStyle w:val="a9"/>
        <w:numPr>
          <w:ilvl w:val="0"/>
          <w:numId w:val="7"/>
        </w:numPr>
        <w:tabs>
          <w:tab w:val="left" w:pos="9360"/>
        </w:tabs>
        <w:spacing w:after="0" w:line="360" w:lineRule="exact"/>
        <w:ind w:right="630"/>
        <w:jc w:val="thaiDistribute"/>
        <w:rPr>
          <w:rFonts w:ascii="TH Sarabun New" w:hAnsi="TH Sarabun New" w:cs="TH Sarabun New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lastRenderedPageBreak/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1A49E4">
        <w:rPr>
          <w:rFonts w:ascii="TH Sarabun New" w:hAnsi="TH Sarabun New" w:cs="TH Sarabun New"/>
          <w:sz w:val="28"/>
        </w:rPr>
        <w:t xml:space="preserve">, </w:t>
      </w:r>
      <w:r w:rsidRPr="001A49E4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085F4324" w14:textId="77777777" w:rsidR="00AE6931" w:rsidRDefault="00AE6931" w:rsidP="00AE6931">
      <w:pPr>
        <w:pStyle w:val="a9"/>
        <w:numPr>
          <w:ilvl w:val="0"/>
          <w:numId w:val="7"/>
        </w:numPr>
        <w:tabs>
          <w:tab w:val="left" w:pos="9360"/>
        </w:tabs>
        <w:spacing w:after="0" w:line="360" w:lineRule="exact"/>
        <w:ind w:right="630"/>
        <w:jc w:val="thaiDistribute"/>
        <w:rPr>
          <w:rFonts w:ascii="TH Sarabun New" w:hAnsi="TH Sarabun New" w:cs="TH Sarabun New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499F8223" w14:textId="77777777" w:rsidR="00AE6931" w:rsidRDefault="00AE6931" w:rsidP="00AE6931">
      <w:pPr>
        <w:pStyle w:val="a9"/>
        <w:numPr>
          <w:ilvl w:val="0"/>
          <w:numId w:val="7"/>
        </w:numPr>
        <w:tabs>
          <w:tab w:val="left" w:pos="9360"/>
        </w:tabs>
        <w:spacing w:after="0" w:line="360" w:lineRule="exact"/>
        <w:ind w:right="630"/>
        <w:jc w:val="thaiDistribute"/>
        <w:rPr>
          <w:rFonts w:ascii="TH Sarabun New" w:hAnsi="TH Sarabun New" w:cs="TH Sarabun New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</w:t>
      </w:r>
      <w:r w:rsidRPr="001A49E4">
        <w:rPr>
          <w:rFonts w:ascii="TH Sarabun New" w:hAnsi="TH Sarabun New" w:cs="TH Sarabun New" w:hint="cs"/>
          <w:sz w:val="28"/>
          <w:cs/>
        </w:rPr>
        <w:t xml:space="preserve">ู้ </w:t>
      </w:r>
      <w:r w:rsidRPr="001A49E4">
        <w:rPr>
          <w:rFonts w:ascii="TH Sarabun New" w:hAnsi="TH Sarabun New" w:cs="TH Sarabun New"/>
          <w:sz w:val="28"/>
          <w:cs/>
        </w:rPr>
        <w:t>มีอำนาจของบริษัทฯ กำกับเท่านั้น</w:t>
      </w:r>
    </w:p>
    <w:p w14:paraId="07504C30" w14:textId="77777777" w:rsidR="00AE6931" w:rsidRDefault="00AE6931" w:rsidP="00AE6931">
      <w:pPr>
        <w:pStyle w:val="a9"/>
        <w:numPr>
          <w:ilvl w:val="0"/>
          <w:numId w:val="7"/>
        </w:numPr>
        <w:tabs>
          <w:tab w:val="left" w:pos="9360"/>
        </w:tabs>
        <w:spacing w:after="0" w:line="360" w:lineRule="exact"/>
        <w:ind w:right="630"/>
        <w:jc w:val="thaiDistribute"/>
        <w:rPr>
          <w:rFonts w:ascii="TH Sarabun New" w:hAnsi="TH Sarabun New" w:cs="TH Sarabun New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1A49E4">
        <w:rPr>
          <w:rFonts w:ascii="TH Sarabun New" w:hAnsi="TH Sarabun New" w:cs="TH Sarabun New"/>
          <w:sz w:val="28"/>
        </w:rPr>
        <w:t>7</w:t>
      </w:r>
      <w:r w:rsidRPr="001A49E4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  <w:r w:rsidRPr="001A49E4">
        <w:rPr>
          <w:rFonts w:ascii="TH Sarabun New" w:hAnsi="TH Sarabun New" w:cs="TH Sarabun New" w:hint="cs"/>
          <w:sz w:val="28"/>
          <w:cs/>
        </w:rPr>
        <w:t xml:space="preserve"> </w:t>
      </w:r>
    </w:p>
    <w:p w14:paraId="2E878E40" w14:textId="77777777" w:rsidR="00AE6931" w:rsidRPr="00F54B9C" w:rsidRDefault="00AE6931" w:rsidP="00AE6931">
      <w:pPr>
        <w:pStyle w:val="a9"/>
        <w:numPr>
          <w:ilvl w:val="0"/>
          <w:numId w:val="7"/>
        </w:numPr>
        <w:tabs>
          <w:tab w:val="left" w:pos="9360"/>
        </w:tabs>
        <w:spacing w:after="0" w:line="360" w:lineRule="exact"/>
        <w:ind w:right="630"/>
        <w:jc w:val="thaiDistribute"/>
        <w:rPr>
          <w:rFonts w:ascii="Cambria Math" w:hAnsi="Cambria Math" w:cs="Cambria Math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  <w:r w:rsidRPr="001A49E4">
        <w:rPr>
          <w:rFonts w:ascii="TH Sarabun New" w:hAnsi="TH Sarabun New" w:cs="TH Sarabun New"/>
          <w:sz w:val="28"/>
          <w:cs/>
        </w:rPr>
        <w:tab/>
      </w:r>
    </w:p>
    <w:p w14:paraId="21690BA9" w14:textId="77777777" w:rsidR="00AE6931" w:rsidRPr="00F54B9C" w:rsidRDefault="00AE6931" w:rsidP="00AE6931">
      <w:pPr>
        <w:pStyle w:val="a9"/>
        <w:numPr>
          <w:ilvl w:val="0"/>
          <w:numId w:val="7"/>
        </w:numPr>
        <w:tabs>
          <w:tab w:val="left" w:pos="9360"/>
        </w:tabs>
        <w:spacing w:after="0" w:line="360" w:lineRule="exact"/>
        <w:ind w:right="630"/>
        <w:jc w:val="thaiDistribute"/>
        <w:rPr>
          <w:rFonts w:ascii="Cambria Math" w:hAnsi="Cambria Math" w:cs="Cambria Math"/>
          <w:sz w:val="28"/>
        </w:rPr>
      </w:pPr>
      <w:r w:rsidRPr="001A49E4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5F12723" w14:textId="77777777" w:rsidR="00AE6931" w:rsidRPr="001A49E4" w:rsidRDefault="00AE6931" w:rsidP="00AE6931">
      <w:pPr>
        <w:pStyle w:val="a9"/>
        <w:spacing w:after="0" w:line="360" w:lineRule="exact"/>
        <w:jc w:val="thaiDistribute"/>
        <w:rPr>
          <w:rFonts w:ascii="TH Sarabun New" w:hAnsi="TH Sarabun New" w:cs="TH Sarabun New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675AC3" wp14:editId="00119FBE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6162675" cy="1400175"/>
                <wp:effectExtent l="0" t="0" r="28575" b="28575"/>
                <wp:wrapNone/>
                <wp:docPr id="1465666516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400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98252" w14:textId="77777777" w:rsidR="00AE6931" w:rsidRPr="00202906" w:rsidRDefault="00AE6931" w:rsidP="00AE6931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202906">
                              <w:rPr>
                                <w:rFonts w:ascii="Prompt" w:hAnsi="Prompt" w:cs="Prompt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202906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202906">
                              <w:rPr>
                                <w:rFonts w:ascii="Prompt" w:hAnsi="Prompt" w:cs="Prompt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:</w:t>
                            </w:r>
                            <w:r w:rsidRPr="00202906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AF9823A" w14:textId="77777777" w:rsidR="00AE6931" w:rsidRPr="00202906" w:rsidRDefault="00AE6931" w:rsidP="00AE693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/>
                                <w:sz w:val="22"/>
                                <w:szCs w:val="22"/>
                                <w:cs/>
                              </w:rPr>
                            </w:pPr>
                            <w:r w:rsidRPr="00202906">
                              <w:rPr>
                                <w:rFonts w:ascii="Prompt" w:hAnsi="Prompt" w:cs="Prompt"/>
                                <w:color w:val="FFFFFF"/>
                                <w:sz w:val="22"/>
                                <w:szCs w:val="22"/>
                                <w:cs/>
                              </w:rPr>
                              <w:t>ยกเลิกก่อนการเดินทางตั้งแต่ 30 วันขึ้นไป คืนเงินค่าทัวร์โดยหักค่าใช้จ่ายที่เกิดขึ้นจริง</w:t>
                            </w:r>
                          </w:p>
                          <w:p w14:paraId="0105EC07" w14:textId="77777777" w:rsidR="00AE6931" w:rsidRPr="00202906" w:rsidRDefault="00AE6931" w:rsidP="00AE6931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/>
                                <w:sz w:val="22"/>
                                <w:szCs w:val="22"/>
                                <w:cs/>
                              </w:rPr>
                            </w:pPr>
                            <w:r w:rsidRPr="00202906">
                              <w:rPr>
                                <w:rFonts w:ascii="Prompt" w:hAnsi="Prompt" w:cs="Prompt"/>
                                <w:color w:val="FFFFFF"/>
                                <w:sz w:val="22"/>
                                <w:szCs w:val="22"/>
                                <w:cs/>
                              </w:rPr>
                              <w:t>ยกเลิกการเดินทางน้อยกว่า 15 วัน ไม่คืนเงินค่าบริการ</w:t>
                            </w:r>
                            <w:r w:rsidRPr="00202906">
                              <w:rPr>
                                <w:rFonts w:ascii="Prompt" w:hAnsi="Prompt" w:cs="Prompt" w:hint="cs"/>
                                <w:color w:val="FFFFFF"/>
                                <w:sz w:val="22"/>
                                <w:szCs w:val="22"/>
                                <w:cs/>
                              </w:rPr>
                              <w:t>ทุกกรณี</w:t>
                            </w:r>
                          </w:p>
                          <w:p w14:paraId="5B3C6CE2" w14:textId="77777777" w:rsidR="00AE6931" w:rsidRPr="002D1788" w:rsidRDefault="00AE6931" w:rsidP="00AE6931">
                            <w:pPr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02906">
                              <w:rPr>
                                <w:rFonts w:ascii="Prompt" w:hAnsi="Prompt" w:cs="Prompt"/>
                                <w:color w:val="FFFFFF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Pr="00202906">
                              <w:rPr>
                                <w:rFonts w:ascii="Prompt" w:hAnsi="Prompt" w:cs="Prompt" w:hint="cs"/>
                                <w:color w:val="FFFFFF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02906">
                              <w:rPr>
                                <w:rFonts w:ascii="Prompt" w:hAnsi="Prompt" w:cs="Prompt"/>
                                <w:color w:val="FFFFFF"/>
                                <w:szCs w:val="22"/>
                                <w:cs/>
                              </w:rPr>
                              <w:t>ๆ</w:t>
                            </w:r>
                            <w:r w:rsidRPr="00202906">
                              <w:rPr>
                                <w:rFonts w:ascii="Prompt" w:hAnsi="Prompt" w:cs="Prompt" w:hint="cs"/>
                                <w:color w:val="FFFFFF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02906">
                              <w:rPr>
                                <w:rFonts w:ascii="Prompt" w:hAnsi="Prompt" w:cs="Prompt"/>
                                <w:color w:val="FFFFFF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3829F79D" w14:textId="77777777" w:rsidR="00AE6931" w:rsidRPr="008A41DF" w:rsidRDefault="00AE6931" w:rsidP="00AE6931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75AC3" id="สี่เหลี่ยมผืนผ้า 3" o:spid="_x0000_s1029" style="position:absolute;left:0;text-align:left;margin-left:0;margin-top:11.4pt;width:485.25pt;height:110.2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" fillcolor="#c00000" strokecolor="#c00000">
                <v:textbox>
                  <w:txbxContent>
                    <w:p w14:paraId="7DA98252" w14:textId="77777777" w:rsidR="00AE6931" w:rsidRPr="00202906" w:rsidRDefault="00AE6931" w:rsidP="00AE6931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202906">
                        <w:rPr>
                          <w:rFonts w:ascii="Prompt" w:hAnsi="Prompt" w:cs="Prompt"/>
                          <w:b/>
                          <w:bCs/>
                          <w:color w:val="FFFFFF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202906">
                        <w:rPr>
                          <w:rFonts w:ascii="Prompt" w:hAnsi="Prompt" w:cs="Prompt" w:hint="cs"/>
                          <w:b/>
                          <w:bCs/>
                          <w:color w:val="FFFFFF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202906">
                        <w:rPr>
                          <w:rFonts w:ascii="Prompt" w:hAnsi="Prompt" w:cs="Prompt"/>
                          <w:b/>
                          <w:bCs/>
                          <w:color w:val="FFFFFF"/>
                          <w:sz w:val="28"/>
                          <w:szCs w:val="28"/>
                        </w:rPr>
                        <w:t>:</w:t>
                      </w:r>
                      <w:r w:rsidRPr="00202906">
                        <w:rPr>
                          <w:rFonts w:ascii="Prompt" w:hAnsi="Prompt" w:cs="Prompt" w:hint="cs"/>
                          <w:b/>
                          <w:bCs/>
                          <w:color w:val="FFFFFF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AF9823A" w14:textId="77777777" w:rsidR="00AE6931" w:rsidRPr="00202906" w:rsidRDefault="00AE6931" w:rsidP="00AE6931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/>
                          <w:sz w:val="22"/>
                          <w:szCs w:val="22"/>
                          <w:cs/>
                        </w:rPr>
                      </w:pPr>
                      <w:r w:rsidRPr="00202906">
                        <w:rPr>
                          <w:rFonts w:ascii="Prompt" w:hAnsi="Prompt" w:cs="Prompt"/>
                          <w:color w:val="FFFFFF"/>
                          <w:sz w:val="22"/>
                          <w:szCs w:val="22"/>
                          <w:cs/>
                        </w:rPr>
                        <w:t>ยกเลิกก่อนการเดินทางตั้งแต่ 30 วันขึ้นไป คืนเงินค่าทัวร์โดยหักค่าใช้จ่ายที่เกิดขึ้นจริง</w:t>
                      </w:r>
                    </w:p>
                    <w:p w14:paraId="0105EC07" w14:textId="77777777" w:rsidR="00AE6931" w:rsidRPr="00202906" w:rsidRDefault="00AE6931" w:rsidP="00AE6931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/>
                          <w:sz w:val="22"/>
                          <w:szCs w:val="22"/>
                          <w:cs/>
                        </w:rPr>
                      </w:pPr>
                      <w:r w:rsidRPr="00202906">
                        <w:rPr>
                          <w:rFonts w:ascii="Prompt" w:hAnsi="Prompt" w:cs="Prompt"/>
                          <w:color w:val="FFFFFF"/>
                          <w:sz w:val="22"/>
                          <w:szCs w:val="22"/>
                          <w:cs/>
                        </w:rPr>
                        <w:t>ยกเลิกการเดินทางน้อยกว่า 15 วัน ไม่คืนเงินค่าบริการ</w:t>
                      </w:r>
                      <w:r w:rsidRPr="00202906">
                        <w:rPr>
                          <w:rFonts w:ascii="Prompt" w:hAnsi="Prompt" w:cs="Prompt" w:hint="cs"/>
                          <w:color w:val="FFFFFF"/>
                          <w:sz w:val="22"/>
                          <w:szCs w:val="22"/>
                          <w:cs/>
                        </w:rPr>
                        <w:t>ทุกกรณี</w:t>
                      </w:r>
                    </w:p>
                    <w:p w14:paraId="5B3C6CE2" w14:textId="77777777" w:rsidR="00AE6931" w:rsidRPr="002D1788" w:rsidRDefault="00AE6931" w:rsidP="00AE6931">
                      <w:pPr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02906">
                        <w:rPr>
                          <w:rFonts w:ascii="Prompt" w:hAnsi="Prompt" w:cs="Prompt"/>
                          <w:color w:val="FFFFFF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Pr="00202906">
                        <w:rPr>
                          <w:rFonts w:ascii="Prompt" w:hAnsi="Prompt" w:cs="Prompt" w:hint="cs"/>
                          <w:color w:val="FFFFFF"/>
                          <w:szCs w:val="22"/>
                          <w:cs/>
                        </w:rPr>
                        <w:t xml:space="preserve"> </w:t>
                      </w:r>
                      <w:r w:rsidRPr="00202906">
                        <w:rPr>
                          <w:rFonts w:ascii="Prompt" w:hAnsi="Prompt" w:cs="Prompt"/>
                          <w:color w:val="FFFFFF"/>
                          <w:szCs w:val="22"/>
                          <w:cs/>
                        </w:rPr>
                        <w:t>ๆ</w:t>
                      </w:r>
                      <w:r w:rsidRPr="00202906">
                        <w:rPr>
                          <w:rFonts w:ascii="Prompt" w:hAnsi="Prompt" w:cs="Prompt" w:hint="cs"/>
                          <w:color w:val="FFFFFF"/>
                          <w:szCs w:val="22"/>
                          <w:cs/>
                        </w:rPr>
                        <w:t xml:space="preserve"> </w:t>
                      </w:r>
                      <w:r w:rsidRPr="00202906">
                        <w:rPr>
                          <w:rFonts w:ascii="Prompt" w:hAnsi="Prompt" w:cs="Prompt"/>
                          <w:color w:val="FFFFFF"/>
                          <w:szCs w:val="22"/>
                          <w:cs/>
                        </w:rPr>
                        <w:t>ทั้งสิ้น</w:t>
                      </w:r>
                    </w:p>
                    <w:p w14:paraId="3829F79D" w14:textId="77777777" w:rsidR="00AE6931" w:rsidRPr="008A41DF" w:rsidRDefault="00AE6931" w:rsidP="00AE6931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775444" w14:textId="77777777" w:rsidR="00AE6931" w:rsidRDefault="00AE6931" w:rsidP="00AE6931">
      <w:pPr>
        <w:spacing w:after="0" w:line="360" w:lineRule="exact"/>
        <w:jc w:val="thaiDistribute"/>
        <w:rPr>
          <w:rFonts w:ascii="Prompt" w:hAnsi="Prompt" w:cs="Prompt"/>
          <w:b/>
          <w:bCs/>
          <w:noProof/>
          <w:color w:val="F2969C"/>
          <w:cs/>
        </w:rPr>
      </w:pPr>
      <w:r>
        <w:rPr>
          <w:rFonts w:ascii="Prompt" w:hAnsi="Prompt" w:cs="Prompt" w:hint="cs"/>
          <w:b/>
          <w:bCs/>
          <w:noProof/>
          <w:color w:val="F2969C"/>
          <w:cs/>
        </w:rPr>
        <w:t xml:space="preserve">       </w:t>
      </w:r>
      <w:r>
        <w:rPr>
          <w:rFonts w:ascii="Prompt" w:hAnsi="Prompt" w:cs="Prompt"/>
          <w:b/>
          <w:bCs/>
          <w:noProof/>
          <w:color w:val="F2969C"/>
          <w:cs/>
        </w:rPr>
        <w:br/>
      </w:r>
    </w:p>
    <w:p w14:paraId="3FE8736B" w14:textId="77777777" w:rsidR="00AE6931" w:rsidRDefault="00AE6931" w:rsidP="00AE6931">
      <w:pPr>
        <w:rPr>
          <w:rFonts w:ascii="Prompt" w:hAnsi="Prompt" w:cs="Prompt"/>
          <w:b/>
          <w:bCs/>
          <w:noProof/>
          <w:color w:val="F2969C"/>
        </w:rPr>
      </w:pPr>
      <w:r>
        <w:rPr>
          <w:rFonts w:ascii="Prompt" w:hAnsi="Prompt" w:cs="Prompt"/>
          <w:b/>
          <w:bCs/>
          <w:noProof/>
          <w:color w:val="F2969C"/>
        </w:rPr>
        <w:br/>
      </w:r>
    </w:p>
    <w:p w14:paraId="53A0AAFC" w14:textId="77777777" w:rsidR="00AE6931" w:rsidRPr="009F68EE" w:rsidRDefault="00AE6931" w:rsidP="00AE6931">
      <w:pPr>
        <w:rPr>
          <w:rFonts w:ascii="Prompt" w:hAnsi="Prompt" w:cs="Prompt"/>
          <w:b/>
          <w:bCs/>
          <w:noProof/>
          <w:color w:val="F2969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29F8A4" wp14:editId="48348365">
                <wp:simplePos x="0" y="0"/>
                <wp:positionH relativeFrom="margin">
                  <wp:align>center</wp:align>
                </wp:positionH>
                <wp:positionV relativeFrom="paragraph">
                  <wp:posOffset>389890</wp:posOffset>
                </wp:positionV>
                <wp:extent cx="6162675" cy="952500"/>
                <wp:effectExtent l="0" t="0" r="28575" b="19050"/>
                <wp:wrapNone/>
                <wp:docPr id="199217692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5250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D1B5A" w14:textId="77777777" w:rsidR="00AE6931" w:rsidRPr="00E82856" w:rsidRDefault="00AE6931" w:rsidP="00AE6931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9F8A4" id="สี่เหลี่ยมผืนผ้า 1" o:spid="_x0000_s1030" style="position:absolute;margin-left:0;margin-top:30.7pt;width:485.25pt;height:7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" fillcolor="#ededed" strokecolor="#c00000">
                <v:textbox>
                  <w:txbxContent>
                    <w:p w14:paraId="3D0D1B5A" w14:textId="77777777" w:rsidR="00AE6931" w:rsidRPr="00E82856" w:rsidRDefault="00AE6931" w:rsidP="00AE6931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CC5A97" w14:textId="77777777" w:rsidR="00AE6931" w:rsidRPr="005B1EE8" w:rsidRDefault="00AE6931" w:rsidP="00AE6931">
      <w:pPr>
        <w:pStyle w:val="WE-F"/>
        <w:tabs>
          <w:tab w:val="left" w:pos="1260"/>
        </w:tabs>
        <w:ind w:left="0"/>
        <w:rPr>
          <w:rFonts w:ascii="Prompt" w:hAnsi="Prompt" w:cs="Prompt"/>
          <w:b/>
          <w:bCs/>
          <w:color w:val="C00000"/>
        </w:rPr>
      </w:pPr>
    </w:p>
    <w:p w14:paraId="2FF6FD7F" w14:textId="0D38CC95" w:rsidR="00310F80" w:rsidRPr="00AE6931" w:rsidRDefault="00AE6931" w:rsidP="00AE6931">
      <w:pPr>
        <w:rPr>
          <w:rFonts w:ascii="TH Sarabun New" w:hAnsi="TH Sarabun New" w:cs="TH Sarabun New"/>
          <w:sz w:val="32"/>
          <w:szCs w:val="32"/>
        </w:rPr>
      </w:pPr>
      <w:bookmarkStart w:id="9" w:name="_PictureBullets"/>
      <w:bookmarkEnd w:id="9"/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1A19CAD" wp14:editId="50044A4D">
            <wp:simplePos x="0" y="0"/>
            <wp:positionH relativeFrom="margin">
              <wp:posOffset>-323850</wp:posOffset>
            </wp:positionH>
            <wp:positionV relativeFrom="margin">
              <wp:posOffset>7200900</wp:posOffset>
            </wp:positionV>
            <wp:extent cx="6924675" cy="1496060"/>
            <wp:effectExtent l="0" t="0" r="9525" b="8890"/>
            <wp:wrapSquare wrapText="bothSides"/>
            <wp:docPr id="3" name="Picture 1315653596" descr="A red and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653596" descr="A red and white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FA34151" wp14:editId="79AC423E">
            <wp:simplePos x="0" y="0"/>
            <wp:positionH relativeFrom="margin">
              <wp:posOffset>47625</wp:posOffset>
            </wp:positionH>
            <wp:positionV relativeFrom="paragraph">
              <wp:posOffset>0</wp:posOffset>
            </wp:positionV>
            <wp:extent cx="6185535" cy="7096125"/>
            <wp:effectExtent l="0" t="0" r="5715" b="9525"/>
            <wp:wrapTopAndBottom/>
            <wp:docPr id="160905101" name="รูปภาพ 12" descr="รูปภาพประกอบด้วย ข้อความ, ภาพหน้าจอ, เมนู, อาห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5101" name="รูปภาพ 12" descr="รูปภาพประกอบด้วย ข้อความ, ภาพหน้าจอ, เมนู, อาห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0F80" w:rsidRPr="00AE6931" w:rsidSect="00363527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pgSz w:w="11906" w:h="16838" w:code="9"/>
      <w:pgMar w:top="1627" w:right="1016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B0A90" w14:textId="77777777" w:rsidR="00E50D83" w:rsidRDefault="00E50D83" w:rsidP="009377E1">
      <w:pPr>
        <w:spacing w:after="0" w:line="240" w:lineRule="auto"/>
      </w:pPr>
      <w:r>
        <w:separator/>
      </w:r>
    </w:p>
  </w:endnote>
  <w:endnote w:type="continuationSeparator" w:id="0">
    <w:p w14:paraId="3071B1C4" w14:textId="77777777" w:rsidR="00E50D83" w:rsidRDefault="00E50D83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A714D" w14:textId="77777777" w:rsidR="00186285" w:rsidRDefault="00186285" w:rsidP="006409F4">
    <w:pPr>
      <w:pStyle w:val="a5"/>
      <w:framePr w:wrap="none" w:vAnchor="text" w:hAnchor="margin" w:xAlign="right" w:y="1"/>
      <w:rPr>
        <w:rStyle w:val="ac"/>
      </w:rPr>
    </w:pPr>
    <w:r>
      <w:rPr>
        <w:rStyle w:val="ac"/>
        <w:cs/>
      </w:rPr>
      <w:fldChar w:fldCharType="begin"/>
    </w:r>
    <w:r>
      <w:rPr>
        <w:rStyle w:val="ac"/>
      </w:rPr>
      <w:instrText xml:space="preserve"> PAGE </w:instrText>
    </w:r>
    <w:r>
      <w:rPr>
        <w:rStyle w:val="ac"/>
        <w:cs/>
      </w:rPr>
      <w:fldChar w:fldCharType="end"/>
    </w:r>
  </w:p>
  <w:p w14:paraId="0D199049" w14:textId="77777777" w:rsidR="00186285" w:rsidRDefault="00186285" w:rsidP="004D2D32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94FF1" w14:textId="60A1EF17" w:rsidR="009F68EE" w:rsidRPr="00AE6931" w:rsidRDefault="00D93394" w:rsidP="009F68EE">
    <w:pPr>
      <w:pStyle w:val="a3"/>
      <w:pBdr>
        <w:bottom w:val="single" w:sz="4" w:space="1" w:color="D9D9D9" w:themeColor="background1" w:themeShade="D9"/>
      </w:pBdr>
      <w:tabs>
        <w:tab w:val="clear" w:pos="9360"/>
        <w:tab w:val="right" w:pos="9639"/>
      </w:tabs>
      <w:ind w:right="90"/>
      <w:rPr>
        <w:rFonts w:ascii="Prompt" w:hAnsi="Prompt" w:cs="Prompt"/>
        <w:b/>
        <w:bCs/>
        <w:color w:val="0070C0"/>
        <w:sz w:val="18"/>
        <w:szCs w:val="22"/>
      </w:rPr>
    </w:pPr>
    <w:r w:rsidRPr="00D93394">
      <w:rPr>
        <w:rFonts w:ascii="Prompt" w:hAnsi="Prompt" w:cs="Prompt"/>
        <w:color w:val="0070C0"/>
        <w:spacing w:val="60"/>
        <w:sz w:val="18"/>
        <w:szCs w:val="22"/>
      </w:rPr>
      <w:t>JAPAN DISNEY STARS LIGHT UP TOKYO</w:t>
    </w:r>
    <w:sdt>
      <w:sdtPr>
        <w:rPr>
          <w:rFonts w:ascii="Prompt" w:hAnsi="Prompt" w:cs="Prompt"/>
          <w:color w:val="0070C0"/>
          <w:spacing w:val="60"/>
          <w:sz w:val="18"/>
          <w:szCs w:val="22"/>
        </w:rPr>
        <w:id w:val="-853038628"/>
        <w:docPartObj>
          <w:docPartGallery w:val="Page Numbers (Top of Page)"/>
          <w:docPartUnique/>
        </w:docPartObj>
      </w:sdtPr>
      <w:sdtEndPr>
        <w:rPr>
          <w:b/>
          <w:bCs/>
          <w:noProof/>
          <w:spacing w:val="0"/>
        </w:rPr>
      </w:sdtEndPr>
      <w:sdtContent>
        <w:r w:rsidR="009F68EE" w:rsidRPr="00AE6931">
          <w:rPr>
            <w:rFonts w:ascii="Prompt" w:hAnsi="Prompt" w:cs="Prompt"/>
            <w:color w:val="0070C0"/>
            <w:spacing w:val="60"/>
            <w:sz w:val="18"/>
            <w:szCs w:val="22"/>
          </w:rPr>
          <w:tab/>
          <w:t>Page</w:t>
        </w:r>
        <w:r w:rsidR="009F68EE" w:rsidRPr="00AE6931">
          <w:rPr>
            <w:rFonts w:ascii="Prompt" w:hAnsi="Prompt" w:cs="Prompt"/>
            <w:color w:val="0070C0"/>
            <w:sz w:val="18"/>
            <w:szCs w:val="22"/>
          </w:rPr>
          <w:t xml:space="preserve"> | </w:t>
        </w:r>
        <w:r w:rsidR="009F68EE" w:rsidRPr="00AE6931">
          <w:rPr>
            <w:rFonts w:ascii="Prompt" w:hAnsi="Prompt" w:cs="Prompt"/>
            <w:color w:val="0070C0"/>
            <w:sz w:val="18"/>
            <w:szCs w:val="22"/>
          </w:rPr>
          <w:fldChar w:fldCharType="begin"/>
        </w:r>
        <w:r w:rsidR="009F68EE" w:rsidRPr="00AE6931">
          <w:rPr>
            <w:rFonts w:ascii="Prompt" w:hAnsi="Prompt" w:cs="Prompt"/>
            <w:color w:val="0070C0"/>
            <w:sz w:val="18"/>
            <w:szCs w:val="22"/>
          </w:rPr>
          <w:instrText xml:space="preserve"> PAGE   \* MERGEFORMAT </w:instrText>
        </w:r>
        <w:r w:rsidR="009F68EE" w:rsidRPr="00AE6931">
          <w:rPr>
            <w:rFonts w:ascii="Prompt" w:hAnsi="Prompt" w:cs="Prompt"/>
            <w:color w:val="0070C0"/>
            <w:sz w:val="18"/>
            <w:szCs w:val="22"/>
          </w:rPr>
          <w:fldChar w:fldCharType="separate"/>
        </w:r>
        <w:r w:rsidR="009F68EE" w:rsidRPr="00AE6931">
          <w:rPr>
            <w:rFonts w:ascii="Prompt" w:hAnsi="Prompt" w:cs="Prompt"/>
            <w:color w:val="0070C0"/>
            <w:sz w:val="18"/>
            <w:szCs w:val="22"/>
          </w:rPr>
          <w:t>13</w:t>
        </w:r>
        <w:r w:rsidR="009F68EE" w:rsidRPr="00AE6931">
          <w:rPr>
            <w:rFonts w:ascii="Prompt" w:hAnsi="Prompt" w:cs="Prompt"/>
            <w:b/>
            <w:bCs/>
            <w:noProof/>
            <w:color w:val="0070C0"/>
            <w:sz w:val="18"/>
            <w:szCs w:val="22"/>
          </w:rPr>
          <w:fldChar w:fldCharType="end"/>
        </w:r>
      </w:sdtContent>
    </w:sdt>
  </w:p>
  <w:p w14:paraId="0AB8EEB8" w14:textId="54D8FD65" w:rsidR="00186285" w:rsidRDefault="006240DC" w:rsidP="006240DC">
    <w:pPr>
      <w:pStyle w:val="a5"/>
      <w:tabs>
        <w:tab w:val="clear" w:pos="4680"/>
        <w:tab w:val="clear" w:pos="9360"/>
        <w:tab w:val="left" w:pos="1500"/>
      </w:tabs>
      <w:ind w:right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256A4" w14:textId="77777777" w:rsidR="00E50D83" w:rsidRDefault="00E50D83" w:rsidP="009377E1">
      <w:pPr>
        <w:spacing w:after="0" w:line="240" w:lineRule="auto"/>
      </w:pPr>
      <w:r>
        <w:separator/>
      </w:r>
    </w:p>
  </w:footnote>
  <w:footnote w:type="continuationSeparator" w:id="0">
    <w:p w14:paraId="6D651454" w14:textId="77777777" w:rsidR="00E50D83" w:rsidRDefault="00E50D83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FC4EB" w14:textId="77777777" w:rsidR="00186285" w:rsidRDefault="00000000">
    <w:pPr>
      <w:pStyle w:val="a3"/>
    </w:pPr>
    <w:r>
      <w:rPr>
        <w:noProof/>
      </w:rPr>
      <w:pict w14:anchorId="3C4C3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474735" o:spid="_x0000_s1026" type="#_x0000_t75" alt="GRAND BUSAN SEA SAND BREEZE - BG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AND BUSAN SEA SAND BREEZE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A3017" w14:textId="55E57737" w:rsidR="001B7C8E" w:rsidRDefault="00AE6931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1B4BC6" wp14:editId="415958A4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64257" cy="10695904"/>
          <wp:effectExtent l="0" t="0" r="0" b="0"/>
          <wp:wrapNone/>
          <wp:docPr id="1869103733" name="รูปภาพ 6" descr="รูปภาพประกอบด้วย ภาพหน้าจอ, น้ำ, วงกลม, มีสีเขียวขุ่น&#10;&#10;เนื้อหาที่สร้างโดย AI อาจไม่ถูกต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9103733" name="รูปภาพ 6" descr="รูปภาพประกอบด้วย ภาพหน้าจอ, น้ำ, วงกลม, มีสีเขียวขุ่น&#10;&#10;เนื้อหาที่สร้างโดย AI อาจไม่ถูกต้อง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257" cy="10695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8C1A3" w14:textId="77777777" w:rsidR="00186285" w:rsidRDefault="00000000">
    <w:pPr>
      <w:pStyle w:val="a3"/>
    </w:pPr>
    <w:r>
      <w:rPr>
        <w:noProof/>
      </w:rPr>
      <w:pict w14:anchorId="2DA1CB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474734" o:spid="_x0000_s1025" type="#_x0000_t75" alt="GRAND BUSAN SEA SAND BREEZE - BG" style="position:absolute;margin-left:0;margin-top:0;width:595.2pt;height:841.9pt;z-index:-2516608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RAND BUSAN SEA SAND BREEZE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84DB9"/>
    <w:multiLevelType w:val="hybridMultilevel"/>
    <w:tmpl w:val="F830E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E32237"/>
    <w:multiLevelType w:val="multilevel"/>
    <w:tmpl w:val="B9F0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B22E93"/>
    <w:multiLevelType w:val="multilevel"/>
    <w:tmpl w:val="157EEE50"/>
    <w:lvl w:ilvl="0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85527B"/>
    <w:multiLevelType w:val="hybridMultilevel"/>
    <w:tmpl w:val="14DC99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DAC63CC"/>
    <w:multiLevelType w:val="hybridMultilevel"/>
    <w:tmpl w:val="BB4CC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B3F2E"/>
    <w:multiLevelType w:val="hybridMultilevel"/>
    <w:tmpl w:val="01206716"/>
    <w:lvl w:ilvl="0" w:tplc="087E06E0">
      <w:numFmt w:val="bullet"/>
      <w:lvlText w:val="-"/>
      <w:lvlJc w:val="left"/>
      <w:pPr>
        <w:ind w:left="720" w:hanging="360"/>
      </w:pPr>
      <w:rPr>
        <w:rFonts w:ascii="Prompt" w:eastAsia="Calibri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600B6"/>
    <w:multiLevelType w:val="hybridMultilevel"/>
    <w:tmpl w:val="932C6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335537">
    <w:abstractNumId w:val="7"/>
  </w:num>
  <w:num w:numId="2" w16cid:durableId="784470072">
    <w:abstractNumId w:val="4"/>
  </w:num>
  <w:num w:numId="3" w16cid:durableId="1506017407">
    <w:abstractNumId w:val="3"/>
  </w:num>
  <w:num w:numId="4" w16cid:durableId="1076056058">
    <w:abstractNumId w:val="6"/>
  </w:num>
  <w:num w:numId="5" w16cid:durableId="2086952628">
    <w:abstractNumId w:val="1"/>
  </w:num>
  <w:num w:numId="6" w16cid:durableId="2024503660">
    <w:abstractNumId w:val="2"/>
  </w:num>
  <w:num w:numId="7" w16cid:durableId="63989154">
    <w:abstractNumId w:val="0"/>
  </w:num>
  <w:num w:numId="8" w16cid:durableId="13573480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0DC"/>
    <w:rsid w:val="000003F7"/>
    <w:rsid w:val="0000131D"/>
    <w:rsid w:val="00001B5E"/>
    <w:rsid w:val="0000370A"/>
    <w:rsid w:val="00003F95"/>
    <w:rsid w:val="00006807"/>
    <w:rsid w:val="00006C1C"/>
    <w:rsid w:val="00006EE8"/>
    <w:rsid w:val="00007929"/>
    <w:rsid w:val="00007ADA"/>
    <w:rsid w:val="00011444"/>
    <w:rsid w:val="000144AA"/>
    <w:rsid w:val="000154BB"/>
    <w:rsid w:val="00021EEB"/>
    <w:rsid w:val="00022534"/>
    <w:rsid w:val="00025D34"/>
    <w:rsid w:val="00026DC6"/>
    <w:rsid w:val="000300A3"/>
    <w:rsid w:val="00030178"/>
    <w:rsid w:val="00030E02"/>
    <w:rsid w:val="00033D8D"/>
    <w:rsid w:val="00035F2E"/>
    <w:rsid w:val="00035F81"/>
    <w:rsid w:val="00040A20"/>
    <w:rsid w:val="00040A69"/>
    <w:rsid w:val="00042B3A"/>
    <w:rsid w:val="00046DAA"/>
    <w:rsid w:val="00047104"/>
    <w:rsid w:val="00047356"/>
    <w:rsid w:val="00047495"/>
    <w:rsid w:val="000476AC"/>
    <w:rsid w:val="0005063E"/>
    <w:rsid w:val="000508B9"/>
    <w:rsid w:val="00050AD2"/>
    <w:rsid w:val="00050BB7"/>
    <w:rsid w:val="0005153A"/>
    <w:rsid w:val="0005670B"/>
    <w:rsid w:val="00057D46"/>
    <w:rsid w:val="000616A1"/>
    <w:rsid w:val="00062E32"/>
    <w:rsid w:val="00063322"/>
    <w:rsid w:val="0006558A"/>
    <w:rsid w:val="00065AC4"/>
    <w:rsid w:val="00066444"/>
    <w:rsid w:val="00071E81"/>
    <w:rsid w:val="0007704A"/>
    <w:rsid w:val="00080AC6"/>
    <w:rsid w:val="00081CD4"/>
    <w:rsid w:val="0008235B"/>
    <w:rsid w:val="00082A5E"/>
    <w:rsid w:val="00083EC9"/>
    <w:rsid w:val="00085035"/>
    <w:rsid w:val="000859B1"/>
    <w:rsid w:val="00086933"/>
    <w:rsid w:val="00090382"/>
    <w:rsid w:val="000903F0"/>
    <w:rsid w:val="00093697"/>
    <w:rsid w:val="00095C73"/>
    <w:rsid w:val="000A001A"/>
    <w:rsid w:val="000A2EA0"/>
    <w:rsid w:val="000A569F"/>
    <w:rsid w:val="000A7583"/>
    <w:rsid w:val="000B0EB5"/>
    <w:rsid w:val="000B5422"/>
    <w:rsid w:val="000B56CC"/>
    <w:rsid w:val="000C23B4"/>
    <w:rsid w:val="000C45F0"/>
    <w:rsid w:val="000D100A"/>
    <w:rsid w:val="000D4205"/>
    <w:rsid w:val="000D42F5"/>
    <w:rsid w:val="000D4798"/>
    <w:rsid w:val="000D6CBF"/>
    <w:rsid w:val="000D7730"/>
    <w:rsid w:val="000E0C7F"/>
    <w:rsid w:val="000E3B50"/>
    <w:rsid w:val="000E4315"/>
    <w:rsid w:val="000E71D8"/>
    <w:rsid w:val="000E745D"/>
    <w:rsid w:val="000F328B"/>
    <w:rsid w:val="000F761B"/>
    <w:rsid w:val="00100990"/>
    <w:rsid w:val="001037DA"/>
    <w:rsid w:val="001052AB"/>
    <w:rsid w:val="00106D01"/>
    <w:rsid w:val="00106DCF"/>
    <w:rsid w:val="00106FDC"/>
    <w:rsid w:val="00107D82"/>
    <w:rsid w:val="0011046E"/>
    <w:rsid w:val="00111A11"/>
    <w:rsid w:val="00111D55"/>
    <w:rsid w:val="001122A0"/>
    <w:rsid w:val="00112780"/>
    <w:rsid w:val="00113D18"/>
    <w:rsid w:val="001176EB"/>
    <w:rsid w:val="001207B4"/>
    <w:rsid w:val="00126EF6"/>
    <w:rsid w:val="00130886"/>
    <w:rsid w:val="001320ED"/>
    <w:rsid w:val="00133093"/>
    <w:rsid w:val="00135786"/>
    <w:rsid w:val="00136049"/>
    <w:rsid w:val="00137248"/>
    <w:rsid w:val="001419DC"/>
    <w:rsid w:val="0014358B"/>
    <w:rsid w:val="00143D17"/>
    <w:rsid w:val="00147529"/>
    <w:rsid w:val="00147D8A"/>
    <w:rsid w:val="001568D6"/>
    <w:rsid w:val="0015796A"/>
    <w:rsid w:val="00160880"/>
    <w:rsid w:val="00162E20"/>
    <w:rsid w:val="00163039"/>
    <w:rsid w:val="00166014"/>
    <w:rsid w:val="00166D25"/>
    <w:rsid w:val="00166E00"/>
    <w:rsid w:val="001671FF"/>
    <w:rsid w:val="001672BC"/>
    <w:rsid w:val="00180BCF"/>
    <w:rsid w:val="00181E9F"/>
    <w:rsid w:val="0018205A"/>
    <w:rsid w:val="00182C30"/>
    <w:rsid w:val="00184D27"/>
    <w:rsid w:val="001861FD"/>
    <w:rsid w:val="00186285"/>
    <w:rsid w:val="00187B67"/>
    <w:rsid w:val="00192AB5"/>
    <w:rsid w:val="0019314C"/>
    <w:rsid w:val="0019462E"/>
    <w:rsid w:val="00195C62"/>
    <w:rsid w:val="00196643"/>
    <w:rsid w:val="001A3F0D"/>
    <w:rsid w:val="001A49E4"/>
    <w:rsid w:val="001A5201"/>
    <w:rsid w:val="001A5234"/>
    <w:rsid w:val="001A7405"/>
    <w:rsid w:val="001A76F7"/>
    <w:rsid w:val="001B151F"/>
    <w:rsid w:val="001B4103"/>
    <w:rsid w:val="001B7C8E"/>
    <w:rsid w:val="001C035C"/>
    <w:rsid w:val="001C120E"/>
    <w:rsid w:val="001C2878"/>
    <w:rsid w:val="001C35C1"/>
    <w:rsid w:val="001C525E"/>
    <w:rsid w:val="001C6B6D"/>
    <w:rsid w:val="001D3132"/>
    <w:rsid w:val="001D48EB"/>
    <w:rsid w:val="001D594A"/>
    <w:rsid w:val="001D66EC"/>
    <w:rsid w:val="001E0489"/>
    <w:rsid w:val="001E409E"/>
    <w:rsid w:val="001E6FD5"/>
    <w:rsid w:val="001F0793"/>
    <w:rsid w:val="001F25B4"/>
    <w:rsid w:val="001F5B3E"/>
    <w:rsid w:val="001F5F6F"/>
    <w:rsid w:val="00200677"/>
    <w:rsid w:val="00202906"/>
    <w:rsid w:val="002168D3"/>
    <w:rsid w:val="00220523"/>
    <w:rsid w:val="00222D77"/>
    <w:rsid w:val="0022333E"/>
    <w:rsid w:val="00223C31"/>
    <w:rsid w:val="00224850"/>
    <w:rsid w:val="00225FB6"/>
    <w:rsid w:val="0023031C"/>
    <w:rsid w:val="002338C3"/>
    <w:rsid w:val="0023677B"/>
    <w:rsid w:val="00237C3E"/>
    <w:rsid w:val="002413D8"/>
    <w:rsid w:val="00242B09"/>
    <w:rsid w:val="00244E69"/>
    <w:rsid w:val="00247EEF"/>
    <w:rsid w:val="00250815"/>
    <w:rsid w:val="00250909"/>
    <w:rsid w:val="002531D1"/>
    <w:rsid w:val="00264AD7"/>
    <w:rsid w:val="00265FE2"/>
    <w:rsid w:val="00266193"/>
    <w:rsid w:val="002664C6"/>
    <w:rsid w:val="00272C13"/>
    <w:rsid w:val="0027522C"/>
    <w:rsid w:val="00277595"/>
    <w:rsid w:val="00282A7A"/>
    <w:rsid w:val="00284078"/>
    <w:rsid w:val="00285541"/>
    <w:rsid w:val="00285F32"/>
    <w:rsid w:val="002868A9"/>
    <w:rsid w:val="00287090"/>
    <w:rsid w:val="002934F1"/>
    <w:rsid w:val="002940F8"/>
    <w:rsid w:val="002950B2"/>
    <w:rsid w:val="002A0F2E"/>
    <w:rsid w:val="002A0FCE"/>
    <w:rsid w:val="002A2FBB"/>
    <w:rsid w:val="002A3001"/>
    <w:rsid w:val="002A6F92"/>
    <w:rsid w:val="002B07D2"/>
    <w:rsid w:val="002B3303"/>
    <w:rsid w:val="002B39D5"/>
    <w:rsid w:val="002B6408"/>
    <w:rsid w:val="002C02B1"/>
    <w:rsid w:val="002C5973"/>
    <w:rsid w:val="002C6070"/>
    <w:rsid w:val="002C6ED8"/>
    <w:rsid w:val="002E16C8"/>
    <w:rsid w:val="002E5A80"/>
    <w:rsid w:val="002E6BE1"/>
    <w:rsid w:val="002E778F"/>
    <w:rsid w:val="002F1C72"/>
    <w:rsid w:val="003008A8"/>
    <w:rsid w:val="00304A80"/>
    <w:rsid w:val="003052B0"/>
    <w:rsid w:val="00310F80"/>
    <w:rsid w:val="00311009"/>
    <w:rsid w:val="00313BC6"/>
    <w:rsid w:val="0031720E"/>
    <w:rsid w:val="00321433"/>
    <w:rsid w:val="00321517"/>
    <w:rsid w:val="00325155"/>
    <w:rsid w:val="00325F45"/>
    <w:rsid w:val="00326A5F"/>
    <w:rsid w:val="00330217"/>
    <w:rsid w:val="003303E3"/>
    <w:rsid w:val="0033316D"/>
    <w:rsid w:val="0033590B"/>
    <w:rsid w:val="0033638A"/>
    <w:rsid w:val="00336606"/>
    <w:rsid w:val="003406F5"/>
    <w:rsid w:val="0034131C"/>
    <w:rsid w:val="003413A1"/>
    <w:rsid w:val="00342CE4"/>
    <w:rsid w:val="00342DEE"/>
    <w:rsid w:val="00344621"/>
    <w:rsid w:val="00345FD7"/>
    <w:rsid w:val="0034675A"/>
    <w:rsid w:val="00351B45"/>
    <w:rsid w:val="00351C37"/>
    <w:rsid w:val="0035306F"/>
    <w:rsid w:val="003573FE"/>
    <w:rsid w:val="00357661"/>
    <w:rsid w:val="00360F6E"/>
    <w:rsid w:val="003614CE"/>
    <w:rsid w:val="0036291C"/>
    <w:rsid w:val="00363527"/>
    <w:rsid w:val="00363886"/>
    <w:rsid w:val="00364715"/>
    <w:rsid w:val="00364F9E"/>
    <w:rsid w:val="00365D53"/>
    <w:rsid w:val="003703C3"/>
    <w:rsid w:val="00374548"/>
    <w:rsid w:val="003804B9"/>
    <w:rsid w:val="00380FF5"/>
    <w:rsid w:val="00381D04"/>
    <w:rsid w:val="00381D62"/>
    <w:rsid w:val="0038348B"/>
    <w:rsid w:val="00387D56"/>
    <w:rsid w:val="00394EA0"/>
    <w:rsid w:val="003955E3"/>
    <w:rsid w:val="0039770B"/>
    <w:rsid w:val="003A27EC"/>
    <w:rsid w:val="003A2BF7"/>
    <w:rsid w:val="003A78AD"/>
    <w:rsid w:val="003B113D"/>
    <w:rsid w:val="003B1141"/>
    <w:rsid w:val="003B14A0"/>
    <w:rsid w:val="003B1FF7"/>
    <w:rsid w:val="003B7579"/>
    <w:rsid w:val="003B76F7"/>
    <w:rsid w:val="003C1619"/>
    <w:rsid w:val="003C1BA6"/>
    <w:rsid w:val="003C553F"/>
    <w:rsid w:val="003C5A2E"/>
    <w:rsid w:val="003C5E94"/>
    <w:rsid w:val="003C6F83"/>
    <w:rsid w:val="003C7DCF"/>
    <w:rsid w:val="003D28BB"/>
    <w:rsid w:val="003D66A1"/>
    <w:rsid w:val="003E06C0"/>
    <w:rsid w:val="003E0844"/>
    <w:rsid w:val="003E0E96"/>
    <w:rsid w:val="003E3C31"/>
    <w:rsid w:val="003E3D6C"/>
    <w:rsid w:val="003E7186"/>
    <w:rsid w:val="003E7532"/>
    <w:rsid w:val="003F0D1E"/>
    <w:rsid w:val="003F67F2"/>
    <w:rsid w:val="003F787A"/>
    <w:rsid w:val="00401582"/>
    <w:rsid w:val="00403362"/>
    <w:rsid w:val="004033E6"/>
    <w:rsid w:val="004050DB"/>
    <w:rsid w:val="004077E5"/>
    <w:rsid w:val="00411D0B"/>
    <w:rsid w:val="00412AE1"/>
    <w:rsid w:val="0041605A"/>
    <w:rsid w:val="00416DCF"/>
    <w:rsid w:val="00417709"/>
    <w:rsid w:val="00420EE2"/>
    <w:rsid w:val="00421B75"/>
    <w:rsid w:val="00422261"/>
    <w:rsid w:val="00422E1B"/>
    <w:rsid w:val="00424C85"/>
    <w:rsid w:val="004273E8"/>
    <w:rsid w:val="00430B1B"/>
    <w:rsid w:val="00430F6C"/>
    <w:rsid w:val="00431C82"/>
    <w:rsid w:val="00433BD6"/>
    <w:rsid w:val="004357E7"/>
    <w:rsid w:val="00443A19"/>
    <w:rsid w:val="004441E4"/>
    <w:rsid w:val="00445760"/>
    <w:rsid w:val="00447D88"/>
    <w:rsid w:val="0045029C"/>
    <w:rsid w:val="004532A7"/>
    <w:rsid w:val="00456412"/>
    <w:rsid w:val="00463EE2"/>
    <w:rsid w:val="0046750E"/>
    <w:rsid w:val="004702C7"/>
    <w:rsid w:val="004736B9"/>
    <w:rsid w:val="00474292"/>
    <w:rsid w:val="0047570D"/>
    <w:rsid w:val="00475AD5"/>
    <w:rsid w:val="00475DBD"/>
    <w:rsid w:val="00475E4F"/>
    <w:rsid w:val="004767CD"/>
    <w:rsid w:val="004842F7"/>
    <w:rsid w:val="004856F4"/>
    <w:rsid w:val="00486C78"/>
    <w:rsid w:val="00492AA9"/>
    <w:rsid w:val="004960E3"/>
    <w:rsid w:val="004A0AE0"/>
    <w:rsid w:val="004A1065"/>
    <w:rsid w:val="004A2242"/>
    <w:rsid w:val="004A588E"/>
    <w:rsid w:val="004A6E8A"/>
    <w:rsid w:val="004B2AFC"/>
    <w:rsid w:val="004B2C68"/>
    <w:rsid w:val="004B33EC"/>
    <w:rsid w:val="004B378F"/>
    <w:rsid w:val="004B3824"/>
    <w:rsid w:val="004B67B5"/>
    <w:rsid w:val="004C0334"/>
    <w:rsid w:val="004C0504"/>
    <w:rsid w:val="004C2E47"/>
    <w:rsid w:val="004C4A1E"/>
    <w:rsid w:val="004C4CF8"/>
    <w:rsid w:val="004C697E"/>
    <w:rsid w:val="004D2D32"/>
    <w:rsid w:val="004D524F"/>
    <w:rsid w:val="004D5F78"/>
    <w:rsid w:val="004D7658"/>
    <w:rsid w:val="004E2E0D"/>
    <w:rsid w:val="004E784E"/>
    <w:rsid w:val="004F0E0B"/>
    <w:rsid w:val="004F4493"/>
    <w:rsid w:val="004F45E5"/>
    <w:rsid w:val="004F5226"/>
    <w:rsid w:val="004F5FF3"/>
    <w:rsid w:val="004F6251"/>
    <w:rsid w:val="00500969"/>
    <w:rsid w:val="00503112"/>
    <w:rsid w:val="005068D9"/>
    <w:rsid w:val="005070C7"/>
    <w:rsid w:val="00507BBF"/>
    <w:rsid w:val="005158BF"/>
    <w:rsid w:val="00516F48"/>
    <w:rsid w:val="0052196E"/>
    <w:rsid w:val="005268B6"/>
    <w:rsid w:val="00526E1A"/>
    <w:rsid w:val="005276CF"/>
    <w:rsid w:val="00531002"/>
    <w:rsid w:val="005327FE"/>
    <w:rsid w:val="00532E0F"/>
    <w:rsid w:val="0054154A"/>
    <w:rsid w:val="00542EE0"/>
    <w:rsid w:val="00544BD0"/>
    <w:rsid w:val="005508D2"/>
    <w:rsid w:val="00552E37"/>
    <w:rsid w:val="00552F4B"/>
    <w:rsid w:val="00553053"/>
    <w:rsid w:val="005534DA"/>
    <w:rsid w:val="00553982"/>
    <w:rsid w:val="00553E95"/>
    <w:rsid w:val="00553EB3"/>
    <w:rsid w:val="00554676"/>
    <w:rsid w:val="00562799"/>
    <w:rsid w:val="00564543"/>
    <w:rsid w:val="00564D5F"/>
    <w:rsid w:val="00565CE9"/>
    <w:rsid w:val="0057122E"/>
    <w:rsid w:val="00572C37"/>
    <w:rsid w:val="00575399"/>
    <w:rsid w:val="0058245E"/>
    <w:rsid w:val="00582EA2"/>
    <w:rsid w:val="00584AC7"/>
    <w:rsid w:val="00590052"/>
    <w:rsid w:val="00590346"/>
    <w:rsid w:val="005904C9"/>
    <w:rsid w:val="0059076D"/>
    <w:rsid w:val="00590838"/>
    <w:rsid w:val="00591418"/>
    <w:rsid w:val="00594615"/>
    <w:rsid w:val="0059641C"/>
    <w:rsid w:val="00596A11"/>
    <w:rsid w:val="00596A65"/>
    <w:rsid w:val="0059794E"/>
    <w:rsid w:val="005A0030"/>
    <w:rsid w:val="005A1F72"/>
    <w:rsid w:val="005A2F21"/>
    <w:rsid w:val="005A52E4"/>
    <w:rsid w:val="005A62D7"/>
    <w:rsid w:val="005B134C"/>
    <w:rsid w:val="005B1EE8"/>
    <w:rsid w:val="005B5F84"/>
    <w:rsid w:val="005B70F0"/>
    <w:rsid w:val="005B71E7"/>
    <w:rsid w:val="005C17F2"/>
    <w:rsid w:val="005C4111"/>
    <w:rsid w:val="005C4E1E"/>
    <w:rsid w:val="005D2DEA"/>
    <w:rsid w:val="005D49AA"/>
    <w:rsid w:val="005D6C0F"/>
    <w:rsid w:val="005D75A9"/>
    <w:rsid w:val="005E2D1F"/>
    <w:rsid w:val="005E42CF"/>
    <w:rsid w:val="006002BA"/>
    <w:rsid w:val="00601203"/>
    <w:rsid w:val="00602956"/>
    <w:rsid w:val="00604B0A"/>
    <w:rsid w:val="00606C09"/>
    <w:rsid w:val="00610917"/>
    <w:rsid w:val="006144CD"/>
    <w:rsid w:val="006233E9"/>
    <w:rsid w:val="006240DC"/>
    <w:rsid w:val="00626E4E"/>
    <w:rsid w:val="00627C8D"/>
    <w:rsid w:val="00630F77"/>
    <w:rsid w:val="0063177D"/>
    <w:rsid w:val="00633FFC"/>
    <w:rsid w:val="00634FED"/>
    <w:rsid w:val="00635F57"/>
    <w:rsid w:val="0064080C"/>
    <w:rsid w:val="006409F4"/>
    <w:rsid w:val="006467B1"/>
    <w:rsid w:val="00647C60"/>
    <w:rsid w:val="00651B1F"/>
    <w:rsid w:val="00653798"/>
    <w:rsid w:val="00653F47"/>
    <w:rsid w:val="006563A9"/>
    <w:rsid w:val="00660942"/>
    <w:rsid w:val="00660E27"/>
    <w:rsid w:val="0066162D"/>
    <w:rsid w:val="0066257B"/>
    <w:rsid w:val="006625A2"/>
    <w:rsid w:val="00663F36"/>
    <w:rsid w:val="00667245"/>
    <w:rsid w:val="00667327"/>
    <w:rsid w:val="00670762"/>
    <w:rsid w:val="006756EA"/>
    <w:rsid w:val="0067604D"/>
    <w:rsid w:val="00677DDE"/>
    <w:rsid w:val="00680406"/>
    <w:rsid w:val="00682D54"/>
    <w:rsid w:val="00686158"/>
    <w:rsid w:val="00687A6D"/>
    <w:rsid w:val="0069475B"/>
    <w:rsid w:val="006A0289"/>
    <w:rsid w:val="006A0387"/>
    <w:rsid w:val="006A0DA6"/>
    <w:rsid w:val="006A162C"/>
    <w:rsid w:val="006A49BD"/>
    <w:rsid w:val="006A4CB4"/>
    <w:rsid w:val="006A4FA3"/>
    <w:rsid w:val="006A6F03"/>
    <w:rsid w:val="006A703D"/>
    <w:rsid w:val="006B1BE9"/>
    <w:rsid w:val="006B4045"/>
    <w:rsid w:val="006B57A8"/>
    <w:rsid w:val="006B7818"/>
    <w:rsid w:val="006C2458"/>
    <w:rsid w:val="006C3992"/>
    <w:rsid w:val="006C540D"/>
    <w:rsid w:val="006C7EFB"/>
    <w:rsid w:val="006D2A1B"/>
    <w:rsid w:val="006E2C9B"/>
    <w:rsid w:val="006E3349"/>
    <w:rsid w:val="006E41B1"/>
    <w:rsid w:val="006E740F"/>
    <w:rsid w:val="006F2204"/>
    <w:rsid w:val="006F6A2C"/>
    <w:rsid w:val="006F7A88"/>
    <w:rsid w:val="0070370D"/>
    <w:rsid w:val="00703995"/>
    <w:rsid w:val="007048DE"/>
    <w:rsid w:val="007061DC"/>
    <w:rsid w:val="0070696A"/>
    <w:rsid w:val="0071279D"/>
    <w:rsid w:val="00715991"/>
    <w:rsid w:val="00716CB2"/>
    <w:rsid w:val="00716F12"/>
    <w:rsid w:val="0072728D"/>
    <w:rsid w:val="00727AE4"/>
    <w:rsid w:val="0073029C"/>
    <w:rsid w:val="007375C9"/>
    <w:rsid w:val="00737D30"/>
    <w:rsid w:val="00737E2F"/>
    <w:rsid w:val="00741246"/>
    <w:rsid w:val="007427F2"/>
    <w:rsid w:val="007444AA"/>
    <w:rsid w:val="00744BB0"/>
    <w:rsid w:val="0074685B"/>
    <w:rsid w:val="00746AAC"/>
    <w:rsid w:val="007479C0"/>
    <w:rsid w:val="00751497"/>
    <w:rsid w:val="00753AA2"/>
    <w:rsid w:val="0075433A"/>
    <w:rsid w:val="00754859"/>
    <w:rsid w:val="00755A18"/>
    <w:rsid w:val="0075673F"/>
    <w:rsid w:val="007626D1"/>
    <w:rsid w:val="007628D1"/>
    <w:rsid w:val="00764850"/>
    <w:rsid w:val="007650F4"/>
    <w:rsid w:val="007717C0"/>
    <w:rsid w:val="0077415C"/>
    <w:rsid w:val="00775E8B"/>
    <w:rsid w:val="007821A8"/>
    <w:rsid w:val="00783250"/>
    <w:rsid w:val="00784A32"/>
    <w:rsid w:val="0078545C"/>
    <w:rsid w:val="00785698"/>
    <w:rsid w:val="00792E0B"/>
    <w:rsid w:val="00792EB6"/>
    <w:rsid w:val="007969C9"/>
    <w:rsid w:val="007A1B3D"/>
    <w:rsid w:val="007B3470"/>
    <w:rsid w:val="007C58E3"/>
    <w:rsid w:val="007C740C"/>
    <w:rsid w:val="007D0FE4"/>
    <w:rsid w:val="007D1D51"/>
    <w:rsid w:val="007D2207"/>
    <w:rsid w:val="007D7985"/>
    <w:rsid w:val="007E07B9"/>
    <w:rsid w:val="007E5E04"/>
    <w:rsid w:val="007E646F"/>
    <w:rsid w:val="007E65BD"/>
    <w:rsid w:val="007F4474"/>
    <w:rsid w:val="007F55F0"/>
    <w:rsid w:val="007F7F87"/>
    <w:rsid w:val="0080034E"/>
    <w:rsid w:val="00801A05"/>
    <w:rsid w:val="00802017"/>
    <w:rsid w:val="008027F1"/>
    <w:rsid w:val="008040F4"/>
    <w:rsid w:val="00804D5E"/>
    <w:rsid w:val="008114EA"/>
    <w:rsid w:val="008144E0"/>
    <w:rsid w:val="00815A8C"/>
    <w:rsid w:val="00817253"/>
    <w:rsid w:val="00817A52"/>
    <w:rsid w:val="00817A77"/>
    <w:rsid w:val="00820781"/>
    <w:rsid w:val="0082541B"/>
    <w:rsid w:val="008262AC"/>
    <w:rsid w:val="008265F8"/>
    <w:rsid w:val="008274C8"/>
    <w:rsid w:val="00827C93"/>
    <w:rsid w:val="00832677"/>
    <w:rsid w:val="008345F4"/>
    <w:rsid w:val="00836775"/>
    <w:rsid w:val="008413BF"/>
    <w:rsid w:val="00843B57"/>
    <w:rsid w:val="00846E0C"/>
    <w:rsid w:val="008511A4"/>
    <w:rsid w:val="00853282"/>
    <w:rsid w:val="008532A0"/>
    <w:rsid w:val="008540D4"/>
    <w:rsid w:val="008628EC"/>
    <w:rsid w:val="00863E4D"/>
    <w:rsid w:val="00871D0B"/>
    <w:rsid w:val="008722E2"/>
    <w:rsid w:val="008745AB"/>
    <w:rsid w:val="00875668"/>
    <w:rsid w:val="00877EB7"/>
    <w:rsid w:val="00877EDE"/>
    <w:rsid w:val="00881EB8"/>
    <w:rsid w:val="00883737"/>
    <w:rsid w:val="00883EFA"/>
    <w:rsid w:val="008931BB"/>
    <w:rsid w:val="008955F3"/>
    <w:rsid w:val="0089577A"/>
    <w:rsid w:val="0089628C"/>
    <w:rsid w:val="008970B2"/>
    <w:rsid w:val="008A0B55"/>
    <w:rsid w:val="008B04E2"/>
    <w:rsid w:val="008B365A"/>
    <w:rsid w:val="008B5DEF"/>
    <w:rsid w:val="008B6581"/>
    <w:rsid w:val="008C0F48"/>
    <w:rsid w:val="008C2663"/>
    <w:rsid w:val="008C3071"/>
    <w:rsid w:val="008C5352"/>
    <w:rsid w:val="008C5AB7"/>
    <w:rsid w:val="008C6F0D"/>
    <w:rsid w:val="008D168F"/>
    <w:rsid w:val="008D1AD2"/>
    <w:rsid w:val="008D5E54"/>
    <w:rsid w:val="008D6595"/>
    <w:rsid w:val="008D7289"/>
    <w:rsid w:val="008E1DE0"/>
    <w:rsid w:val="008E52A3"/>
    <w:rsid w:val="008E5C83"/>
    <w:rsid w:val="008E6A12"/>
    <w:rsid w:val="008E7789"/>
    <w:rsid w:val="008E7883"/>
    <w:rsid w:val="008F0768"/>
    <w:rsid w:val="008F078A"/>
    <w:rsid w:val="008F1B86"/>
    <w:rsid w:val="008F1C68"/>
    <w:rsid w:val="009005A4"/>
    <w:rsid w:val="00900AD5"/>
    <w:rsid w:val="00901A17"/>
    <w:rsid w:val="0090307E"/>
    <w:rsid w:val="00904500"/>
    <w:rsid w:val="009116FE"/>
    <w:rsid w:val="00911734"/>
    <w:rsid w:val="00912C10"/>
    <w:rsid w:val="00916CA1"/>
    <w:rsid w:val="00924CF9"/>
    <w:rsid w:val="00927BDD"/>
    <w:rsid w:val="00930C1E"/>
    <w:rsid w:val="00931D09"/>
    <w:rsid w:val="009333AE"/>
    <w:rsid w:val="0093444F"/>
    <w:rsid w:val="009344B3"/>
    <w:rsid w:val="009377E1"/>
    <w:rsid w:val="00937C3B"/>
    <w:rsid w:val="00940B5D"/>
    <w:rsid w:val="009437A1"/>
    <w:rsid w:val="0094578B"/>
    <w:rsid w:val="00947578"/>
    <w:rsid w:val="009506E8"/>
    <w:rsid w:val="00953CEB"/>
    <w:rsid w:val="00960722"/>
    <w:rsid w:val="00963FA0"/>
    <w:rsid w:val="00965568"/>
    <w:rsid w:val="009727E6"/>
    <w:rsid w:val="00974EDA"/>
    <w:rsid w:val="00975B06"/>
    <w:rsid w:val="00976562"/>
    <w:rsid w:val="00976B9E"/>
    <w:rsid w:val="00977326"/>
    <w:rsid w:val="00980CA2"/>
    <w:rsid w:val="009822BE"/>
    <w:rsid w:val="009828FE"/>
    <w:rsid w:val="00983496"/>
    <w:rsid w:val="00984D19"/>
    <w:rsid w:val="00987325"/>
    <w:rsid w:val="009878EB"/>
    <w:rsid w:val="009915E2"/>
    <w:rsid w:val="0099221D"/>
    <w:rsid w:val="00992C3A"/>
    <w:rsid w:val="00992F14"/>
    <w:rsid w:val="00993FD1"/>
    <w:rsid w:val="009945FA"/>
    <w:rsid w:val="00996BED"/>
    <w:rsid w:val="009A225D"/>
    <w:rsid w:val="009A3E3A"/>
    <w:rsid w:val="009B4294"/>
    <w:rsid w:val="009B6317"/>
    <w:rsid w:val="009B7E41"/>
    <w:rsid w:val="009C0A67"/>
    <w:rsid w:val="009C0FFE"/>
    <w:rsid w:val="009C1852"/>
    <w:rsid w:val="009C354F"/>
    <w:rsid w:val="009C3A7F"/>
    <w:rsid w:val="009C67FD"/>
    <w:rsid w:val="009C7CE2"/>
    <w:rsid w:val="009D1270"/>
    <w:rsid w:val="009D386F"/>
    <w:rsid w:val="009D5461"/>
    <w:rsid w:val="009D5872"/>
    <w:rsid w:val="009E03C4"/>
    <w:rsid w:val="009F0CBB"/>
    <w:rsid w:val="009F229A"/>
    <w:rsid w:val="009F68EE"/>
    <w:rsid w:val="00A02737"/>
    <w:rsid w:val="00A037B4"/>
    <w:rsid w:val="00A0493B"/>
    <w:rsid w:val="00A0540B"/>
    <w:rsid w:val="00A06444"/>
    <w:rsid w:val="00A1071F"/>
    <w:rsid w:val="00A11BF6"/>
    <w:rsid w:val="00A131A5"/>
    <w:rsid w:val="00A139E6"/>
    <w:rsid w:val="00A14DDB"/>
    <w:rsid w:val="00A2530F"/>
    <w:rsid w:val="00A25623"/>
    <w:rsid w:val="00A25FB3"/>
    <w:rsid w:val="00A26477"/>
    <w:rsid w:val="00A30B22"/>
    <w:rsid w:val="00A30CF5"/>
    <w:rsid w:val="00A31DF2"/>
    <w:rsid w:val="00A33F6B"/>
    <w:rsid w:val="00A34420"/>
    <w:rsid w:val="00A3662F"/>
    <w:rsid w:val="00A371EA"/>
    <w:rsid w:val="00A37AF4"/>
    <w:rsid w:val="00A40C29"/>
    <w:rsid w:val="00A4350E"/>
    <w:rsid w:val="00A463F7"/>
    <w:rsid w:val="00A47317"/>
    <w:rsid w:val="00A50372"/>
    <w:rsid w:val="00A54871"/>
    <w:rsid w:val="00A556E7"/>
    <w:rsid w:val="00A556FF"/>
    <w:rsid w:val="00A572BD"/>
    <w:rsid w:val="00A62609"/>
    <w:rsid w:val="00A62823"/>
    <w:rsid w:val="00A62974"/>
    <w:rsid w:val="00A629A4"/>
    <w:rsid w:val="00A63672"/>
    <w:rsid w:val="00A70BB2"/>
    <w:rsid w:val="00A73B21"/>
    <w:rsid w:val="00A77403"/>
    <w:rsid w:val="00A80CA1"/>
    <w:rsid w:val="00A8125B"/>
    <w:rsid w:val="00A821CE"/>
    <w:rsid w:val="00A82F01"/>
    <w:rsid w:val="00A9010B"/>
    <w:rsid w:val="00A91979"/>
    <w:rsid w:val="00A93900"/>
    <w:rsid w:val="00A94DAB"/>
    <w:rsid w:val="00A94E09"/>
    <w:rsid w:val="00A961B4"/>
    <w:rsid w:val="00A97A6B"/>
    <w:rsid w:val="00AA05AC"/>
    <w:rsid w:val="00AA1337"/>
    <w:rsid w:val="00AA2612"/>
    <w:rsid w:val="00AA3216"/>
    <w:rsid w:val="00AA3C01"/>
    <w:rsid w:val="00AA55BA"/>
    <w:rsid w:val="00AA74D0"/>
    <w:rsid w:val="00AB1688"/>
    <w:rsid w:val="00AB190C"/>
    <w:rsid w:val="00AB1CF2"/>
    <w:rsid w:val="00AB209C"/>
    <w:rsid w:val="00AB2647"/>
    <w:rsid w:val="00AB703C"/>
    <w:rsid w:val="00AC0003"/>
    <w:rsid w:val="00AC0471"/>
    <w:rsid w:val="00AC324A"/>
    <w:rsid w:val="00AC340D"/>
    <w:rsid w:val="00AC4AB9"/>
    <w:rsid w:val="00AC61D7"/>
    <w:rsid w:val="00AD20D0"/>
    <w:rsid w:val="00AD3232"/>
    <w:rsid w:val="00AE340F"/>
    <w:rsid w:val="00AE3933"/>
    <w:rsid w:val="00AE6931"/>
    <w:rsid w:val="00AF031C"/>
    <w:rsid w:val="00AF2962"/>
    <w:rsid w:val="00AF4FE3"/>
    <w:rsid w:val="00AF6A36"/>
    <w:rsid w:val="00B00732"/>
    <w:rsid w:val="00B027A3"/>
    <w:rsid w:val="00B036AB"/>
    <w:rsid w:val="00B043B7"/>
    <w:rsid w:val="00B0603B"/>
    <w:rsid w:val="00B11914"/>
    <w:rsid w:val="00B1274E"/>
    <w:rsid w:val="00B13086"/>
    <w:rsid w:val="00B17E08"/>
    <w:rsid w:val="00B23F78"/>
    <w:rsid w:val="00B253A5"/>
    <w:rsid w:val="00B25ADD"/>
    <w:rsid w:val="00B273C9"/>
    <w:rsid w:val="00B27A92"/>
    <w:rsid w:val="00B27C7C"/>
    <w:rsid w:val="00B30A54"/>
    <w:rsid w:val="00B31B39"/>
    <w:rsid w:val="00B31B8B"/>
    <w:rsid w:val="00B33EA5"/>
    <w:rsid w:val="00B4214C"/>
    <w:rsid w:val="00B447A0"/>
    <w:rsid w:val="00B52443"/>
    <w:rsid w:val="00B539DB"/>
    <w:rsid w:val="00B5613B"/>
    <w:rsid w:val="00B6283A"/>
    <w:rsid w:val="00B6592F"/>
    <w:rsid w:val="00B74A3F"/>
    <w:rsid w:val="00B76242"/>
    <w:rsid w:val="00B8115D"/>
    <w:rsid w:val="00B82900"/>
    <w:rsid w:val="00B8305E"/>
    <w:rsid w:val="00B848B5"/>
    <w:rsid w:val="00B84A67"/>
    <w:rsid w:val="00B85A1A"/>
    <w:rsid w:val="00B94C39"/>
    <w:rsid w:val="00B958D4"/>
    <w:rsid w:val="00B95BEE"/>
    <w:rsid w:val="00BA059D"/>
    <w:rsid w:val="00BA565C"/>
    <w:rsid w:val="00BA782F"/>
    <w:rsid w:val="00BB12BF"/>
    <w:rsid w:val="00BB3AB5"/>
    <w:rsid w:val="00BB7335"/>
    <w:rsid w:val="00BC1046"/>
    <w:rsid w:val="00BC1101"/>
    <w:rsid w:val="00BC164D"/>
    <w:rsid w:val="00BC27FD"/>
    <w:rsid w:val="00BC44AF"/>
    <w:rsid w:val="00BC7773"/>
    <w:rsid w:val="00BD4B8C"/>
    <w:rsid w:val="00BD51C8"/>
    <w:rsid w:val="00BD56F2"/>
    <w:rsid w:val="00BD728A"/>
    <w:rsid w:val="00BD7691"/>
    <w:rsid w:val="00BE02A8"/>
    <w:rsid w:val="00BE0F34"/>
    <w:rsid w:val="00BE4CD3"/>
    <w:rsid w:val="00BE5224"/>
    <w:rsid w:val="00BF017F"/>
    <w:rsid w:val="00BF04DB"/>
    <w:rsid w:val="00BF14B1"/>
    <w:rsid w:val="00BF1B4F"/>
    <w:rsid w:val="00BF6580"/>
    <w:rsid w:val="00C01409"/>
    <w:rsid w:val="00C01534"/>
    <w:rsid w:val="00C035DE"/>
    <w:rsid w:val="00C110D4"/>
    <w:rsid w:val="00C112FA"/>
    <w:rsid w:val="00C13015"/>
    <w:rsid w:val="00C179D8"/>
    <w:rsid w:val="00C202E2"/>
    <w:rsid w:val="00C25A52"/>
    <w:rsid w:val="00C26695"/>
    <w:rsid w:val="00C26F95"/>
    <w:rsid w:val="00C27485"/>
    <w:rsid w:val="00C3047C"/>
    <w:rsid w:val="00C32326"/>
    <w:rsid w:val="00C33822"/>
    <w:rsid w:val="00C34640"/>
    <w:rsid w:val="00C35E47"/>
    <w:rsid w:val="00C36E69"/>
    <w:rsid w:val="00C37B12"/>
    <w:rsid w:val="00C41368"/>
    <w:rsid w:val="00C520C0"/>
    <w:rsid w:val="00C533F3"/>
    <w:rsid w:val="00C5538D"/>
    <w:rsid w:val="00C55BF5"/>
    <w:rsid w:val="00C57A4C"/>
    <w:rsid w:val="00C63B09"/>
    <w:rsid w:val="00C6739E"/>
    <w:rsid w:val="00C67A5A"/>
    <w:rsid w:val="00C67E6C"/>
    <w:rsid w:val="00C70355"/>
    <w:rsid w:val="00C744B3"/>
    <w:rsid w:val="00C75986"/>
    <w:rsid w:val="00C808F2"/>
    <w:rsid w:val="00C80C61"/>
    <w:rsid w:val="00C825E7"/>
    <w:rsid w:val="00C838BF"/>
    <w:rsid w:val="00C92EC5"/>
    <w:rsid w:val="00C93135"/>
    <w:rsid w:val="00C934C7"/>
    <w:rsid w:val="00C958A5"/>
    <w:rsid w:val="00CA1D39"/>
    <w:rsid w:val="00CB1BDA"/>
    <w:rsid w:val="00CB3EC6"/>
    <w:rsid w:val="00CB6702"/>
    <w:rsid w:val="00CC1D2A"/>
    <w:rsid w:val="00CC471A"/>
    <w:rsid w:val="00CC53E8"/>
    <w:rsid w:val="00CC67B6"/>
    <w:rsid w:val="00CD3D70"/>
    <w:rsid w:val="00CE1A72"/>
    <w:rsid w:val="00CE4829"/>
    <w:rsid w:val="00CE6E27"/>
    <w:rsid w:val="00CF087C"/>
    <w:rsid w:val="00CF14FE"/>
    <w:rsid w:val="00CF7351"/>
    <w:rsid w:val="00D0153E"/>
    <w:rsid w:val="00D01C82"/>
    <w:rsid w:val="00D0765B"/>
    <w:rsid w:val="00D10724"/>
    <w:rsid w:val="00D10B66"/>
    <w:rsid w:val="00D1182F"/>
    <w:rsid w:val="00D11F1C"/>
    <w:rsid w:val="00D11FF9"/>
    <w:rsid w:val="00D1275D"/>
    <w:rsid w:val="00D13379"/>
    <w:rsid w:val="00D2063C"/>
    <w:rsid w:val="00D20C4A"/>
    <w:rsid w:val="00D21455"/>
    <w:rsid w:val="00D214AB"/>
    <w:rsid w:val="00D232B5"/>
    <w:rsid w:val="00D27F9D"/>
    <w:rsid w:val="00D3078B"/>
    <w:rsid w:val="00D34402"/>
    <w:rsid w:val="00D35522"/>
    <w:rsid w:val="00D36D54"/>
    <w:rsid w:val="00D378B9"/>
    <w:rsid w:val="00D5020D"/>
    <w:rsid w:val="00D50672"/>
    <w:rsid w:val="00D52BE8"/>
    <w:rsid w:val="00D52F0B"/>
    <w:rsid w:val="00D5424F"/>
    <w:rsid w:val="00D5426E"/>
    <w:rsid w:val="00D543B7"/>
    <w:rsid w:val="00D55520"/>
    <w:rsid w:val="00D60F96"/>
    <w:rsid w:val="00D62F71"/>
    <w:rsid w:val="00D673AE"/>
    <w:rsid w:val="00D7152C"/>
    <w:rsid w:val="00D71583"/>
    <w:rsid w:val="00D77A29"/>
    <w:rsid w:val="00D80863"/>
    <w:rsid w:val="00D817A7"/>
    <w:rsid w:val="00D8198C"/>
    <w:rsid w:val="00D8217A"/>
    <w:rsid w:val="00D8383D"/>
    <w:rsid w:val="00D9105A"/>
    <w:rsid w:val="00D91AFC"/>
    <w:rsid w:val="00D91EB9"/>
    <w:rsid w:val="00D93394"/>
    <w:rsid w:val="00D96B30"/>
    <w:rsid w:val="00DA0B5F"/>
    <w:rsid w:val="00DA165D"/>
    <w:rsid w:val="00DA1982"/>
    <w:rsid w:val="00DA20DF"/>
    <w:rsid w:val="00DA29D4"/>
    <w:rsid w:val="00DA2FCF"/>
    <w:rsid w:val="00DA34F2"/>
    <w:rsid w:val="00DA62F3"/>
    <w:rsid w:val="00DA6F10"/>
    <w:rsid w:val="00DB11C3"/>
    <w:rsid w:val="00DB15D5"/>
    <w:rsid w:val="00DB18FA"/>
    <w:rsid w:val="00DB2931"/>
    <w:rsid w:val="00DB39D0"/>
    <w:rsid w:val="00DB4BF2"/>
    <w:rsid w:val="00DB6891"/>
    <w:rsid w:val="00DB69FB"/>
    <w:rsid w:val="00DC1CD8"/>
    <w:rsid w:val="00DC2C86"/>
    <w:rsid w:val="00DD012F"/>
    <w:rsid w:val="00DD1E50"/>
    <w:rsid w:val="00DE1E98"/>
    <w:rsid w:val="00DE3F3B"/>
    <w:rsid w:val="00DE4601"/>
    <w:rsid w:val="00DE5E77"/>
    <w:rsid w:val="00DF0789"/>
    <w:rsid w:val="00DF5C92"/>
    <w:rsid w:val="00E004F4"/>
    <w:rsid w:val="00E04B48"/>
    <w:rsid w:val="00E06706"/>
    <w:rsid w:val="00E0796E"/>
    <w:rsid w:val="00E07B4E"/>
    <w:rsid w:val="00E10258"/>
    <w:rsid w:val="00E132D0"/>
    <w:rsid w:val="00E13D3E"/>
    <w:rsid w:val="00E13F01"/>
    <w:rsid w:val="00E16128"/>
    <w:rsid w:val="00E164CE"/>
    <w:rsid w:val="00E16D7D"/>
    <w:rsid w:val="00E17749"/>
    <w:rsid w:val="00E223C7"/>
    <w:rsid w:val="00E232E5"/>
    <w:rsid w:val="00E24EAE"/>
    <w:rsid w:val="00E300B3"/>
    <w:rsid w:val="00E304BA"/>
    <w:rsid w:val="00E30D75"/>
    <w:rsid w:val="00E31F23"/>
    <w:rsid w:val="00E37038"/>
    <w:rsid w:val="00E40F9D"/>
    <w:rsid w:val="00E41DBD"/>
    <w:rsid w:val="00E43348"/>
    <w:rsid w:val="00E43A62"/>
    <w:rsid w:val="00E455A6"/>
    <w:rsid w:val="00E46354"/>
    <w:rsid w:val="00E47B3F"/>
    <w:rsid w:val="00E5060D"/>
    <w:rsid w:val="00E50D83"/>
    <w:rsid w:val="00E511DF"/>
    <w:rsid w:val="00E51715"/>
    <w:rsid w:val="00E5180F"/>
    <w:rsid w:val="00E53D6F"/>
    <w:rsid w:val="00E54CF1"/>
    <w:rsid w:val="00E61E92"/>
    <w:rsid w:val="00E62A9A"/>
    <w:rsid w:val="00E63C7E"/>
    <w:rsid w:val="00E64BC2"/>
    <w:rsid w:val="00E67D47"/>
    <w:rsid w:val="00E701CF"/>
    <w:rsid w:val="00E76BCB"/>
    <w:rsid w:val="00E8047A"/>
    <w:rsid w:val="00E807ED"/>
    <w:rsid w:val="00E82DEE"/>
    <w:rsid w:val="00E8301D"/>
    <w:rsid w:val="00E8415D"/>
    <w:rsid w:val="00E84CA7"/>
    <w:rsid w:val="00E85255"/>
    <w:rsid w:val="00E9229D"/>
    <w:rsid w:val="00E949E3"/>
    <w:rsid w:val="00E96235"/>
    <w:rsid w:val="00EA134A"/>
    <w:rsid w:val="00EA1B9E"/>
    <w:rsid w:val="00EA553A"/>
    <w:rsid w:val="00EA5712"/>
    <w:rsid w:val="00EA635B"/>
    <w:rsid w:val="00EA68E9"/>
    <w:rsid w:val="00EB1092"/>
    <w:rsid w:val="00EB5132"/>
    <w:rsid w:val="00EB6CE2"/>
    <w:rsid w:val="00EB6CFB"/>
    <w:rsid w:val="00EB709F"/>
    <w:rsid w:val="00EC03DF"/>
    <w:rsid w:val="00EC1E5E"/>
    <w:rsid w:val="00EC3A30"/>
    <w:rsid w:val="00EC593A"/>
    <w:rsid w:val="00EC6054"/>
    <w:rsid w:val="00EC661F"/>
    <w:rsid w:val="00EC78A3"/>
    <w:rsid w:val="00EC78C0"/>
    <w:rsid w:val="00ED451A"/>
    <w:rsid w:val="00ED71C5"/>
    <w:rsid w:val="00ED7883"/>
    <w:rsid w:val="00EE27AD"/>
    <w:rsid w:val="00EE62D7"/>
    <w:rsid w:val="00EF129A"/>
    <w:rsid w:val="00EF5EF7"/>
    <w:rsid w:val="00EF72BE"/>
    <w:rsid w:val="00F0174F"/>
    <w:rsid w:val="00F031BD"/>
    <w:rsid w:val="00F05F35"/>
    <w:rsid w:val="00F07162"/>
    <w:rsid w:val="00F1045F"/>
    <w:rsid w:val="00F1150D"/>
    <w:rsid w:val="00F160D0"/>
    <w:rsid w:val="00F23572"/>
    <w:rsid w:val="00F24A01"/>
    <w:rsid w:val="00F25781"/>
    <w:rsid w:val="00F31CBF"/>
    <w:rsid w:val="00F331A7"/>
    <w:rsid w:val="00F4195B"/>
    <w:rsid w:val="00F41FDB"/>
    <w:rsid w:val="00F428EE"/>
    <w:rsid w:val="00F42E74"/>
    <w:rsid w:val="00F47921"/>
    <w:rsid w:val="00F5176C"/>
    <w:rsid w:val="00F53C52"/>
    <w:rsid w:val="00F54B9C"/>
    <w:rsid w:val="00F55565"/>
    <w:rsid w:val="00F55B88"/>
    <w:rsid w:val="00F57010"/>
    <w:rsid w:val="00F617AA"/>
    <w:rsid w:val="00F624D1"/>
    <w:rsid w:val="00F662A5"/>
    <w:rsid w:val="00F779BA"/>
    <w:rsid w:val="00F82BED"/>
    <w:rsid w:val="00F90CB4"/>
    <w:rsid w:val="00F94968"/>
    <w:rsid w:val="00F95A54"/>
    <w:rsid w:val="00F960D3"/>
    <w:rsid w:val="00F9660C"/>
    <w:rsid w:val="00F97831"/>
    <w:rsid w:val="00F97A7D"/>
    <w:rsid w:val="00FA4132"/>
    <w:rsid w:val="00FA4537"/>
    <w:rsid w:val="00FA6E98"/>
    <w:rsid w:val="00FA73CF"/>
    <w:rsid w:val="00FA7B84"/>
    <w:rsid w:val="00FA7C98"/>
    <w:rsid w:val="00FB1594"/>
    <w:rsid w:val="00FB68C3"/>
    <w:rsid w:val="00FC0260"/>
    <w:rsid w:val="00FC26E2"/>
    <w:rsid w:val="00FC3E1A"/>
    <w:rsid w:val="00FC4280"/>
    <w:rsid w:val="00FC5D9C"/>
    <w:rsid w:val="00FC7E68"/>
    <w:rsid w:val="00FD1391"/>
    <w:rsid w:val="00FD3F82"/>
    <w:rsid w:val="00FD51AB"/>
    <w:rsid w:val="00FD6774"/>
    <w:rsid w:val="00FE4EE5"/>
    <w:rsid w:val="00FE60E4"/>
    <w:rsid w:val="00FE6D2F"/>
    <w:rsid w:val="00FE70C5"/>
    <w:rsid w:val="00FF0D0F"/>
    <w:rsid w:val="00FF1C0C"/>
    <w:rsid w:val="00FF303E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23519A35"/>
  <w15:chartTrackingRefBased/>
  <w15:docId w15:val="{E4709A3B-F826-4F76-A354-98E984E82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45AB"/>
    <w:pPr>
      <w:spacing w:after="160" w:line="259" w:lineRule="auto"/>
    </w:pPr>
    <w:rPr>
      <w:sz w:val="22"/>
      <w:szCs w:val="28"/>
    </w:rPr>
  </w:style>
  <w:style w:type="paragraph" w:styleId="3">
    <w:name w:val="heading 3"/>
    <w:basedOn w:val="a"/>
    <w:link w:val="30"/>
    <w:uiPriority w:val="9"/>
    <w:qFormat/>
    <w:rsid w:val="001308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9">
    <w:name w:val="List Paragraph"/>
    <w:basedOn w:val="a"/>
    <w:uiPriority w:val="34"/>
    <w:qFormat/>
    <w:rsid w:val="00B447A0"/>
    <w:pPr>
      <w:ind w:left="720"/>
      <w:contextualSpacing/>
    </w:pPr>
  </w:style>
  <w:style w:type="table" w:styleId="aa">
    <w:name w:val="Table Grid"/>
    <w:basedOn w:val="a1"/>
    <w:uiPriority w:val="39"/>
    <w:rsid w:val="000655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Grid Table Light"/>
    <w:basedOn w:val="a1"/>
    <w:uiPriority w:val="40"/>
    <w:rsid w:val="0006558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2">
    <w:name w:val="Plain Table 2"/>
    <w:basedOn w:val="a1"/>
    <w:uiPriority w:val="42"/>
    <w:rsid w:val="0006558A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1">
    <w:name w:val="Plain Table 1"/>
    <w:basedOn w:val="a1"/>
    <w:uiPriority w:val="41"/>
    <w:rsid w:val="0006558A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4">
    <w:name w:val="Plain Table 4"/>
    <w:basedOn w:val="a1"/>
    <w:uiPriority w:val="44"/>
    <w:rsid w:val="0006558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10">
    <w:name w:val="Grid Table 1 Light"/>
    <w:basedOn w:val="a1"/>
    <w:uiPriority w:val="46"/>
    <w:rsid w:val="0006558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5">
    <w:name w:val="Grid Table 5 Dark Accent 5"/>
    <w:basedOn w:val="a1"/>
    <w:uiPriority w:val="50"/>
    <w:rsid w:val="0006558A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character" w:styleId="ac">
    <w:name w:val="page number"/>
    <w:basedOn w:val="a0"/>
    <w:uiPriority w:val="99"/>
    <w:semiHidden/>
    <w:unhideWhenUsed/>
    <w:rsid w:val="004D2D32"/>
  </w:style>
  <w:style w:type="paragraph" w:styleId="ad">
    <w:name w:val="Balloon Text"/>
    <w:basedOn w:val="a"/>
    <w:link w:val="ae"/>
    <w:uiPriority w:val="99"/>
    <w:semiHidden/>
    <w:unhideWhenUsed/>
    <w:rsid w:val="00CB1BDA"/>
    <w:pPr>
      <w:spacing w:after="0" w:line="240" w:lineRule="auto"/>
    </w:pPr>
    <w:rPr>
      <w:rFonts w:ascii="Times New Roman" w:hAnsi="Times New Roman" w:cs="Angsana New"/>
      <w:sz w:val="18"/>
      <w:szCs w:val="22"/>
    </w:rPr>
  </w:style>
  <w:style w:type="character" w:customStyle="1" w:styleId="ae">
    <w:name w:val="ข้อความบอลลูน อักขระ"/>
    <w:link w:val="ad"/>
    <w:uiPriority w:val="99"/>
    <w:semiHidden/>
    <w:rsid w:val="00CB1BDA"/>
    <w:rPr>
      <w:rFonts w:ascii="Times New Roman" w:hAnsi="Times New Roman" w:cs="Angsana New"/>
      <w:sz w:val="18"/>
      <w:szCs w:val="22"/>
    </w:rPr>
  </w:style>
  <w:style w:type="character" w:customStyle="1" w:styleId="30">
    <w:name w:val="หัวเรื่อง 3 อักขระ"/>
    <w:link w:val="3"/>
    <w:uiPriority w:val="9"/>
    <w:rsid w:val="0013088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f">
    <w:name w:val="Strong"/>
    <w:uiPriority w:val="22"/>
    <w:qFormat/>
    <w:rsid w:val="00130886"/>
    <w:rPr>
      <w:b/>
      <w:bCs/>
    </w:rPr>
  </w:style>
  <w:style w:type="paragraph" w:customStyle="1" w:styleId="Default">
    <w:name w:val="Default"/>
    <w:rsid w:val="00E84CA7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paragraph" w:customStyle="1" w:styleId="WE-F">
    <w:name w:val="WE - F"/>
    <w:basedOn w:val="a"/>
    <w:link w:val="WE-FChar"/>
    <w:qFormat/>
    <w:rsid w:val="00552F4B"/>
    <w:pPr>
      <w:spacing w:after="120" w:line="360" w:lineRule="exact"/>
      <w:ind w:left="1138"/>
    </w:pPr>
    <w:rPr>
      <w:rFonts w:ascii="TH Sarabun New" w:hAnsi="TH Sarabun New" w:cs="TH Sarabun New"/>
      <w:sz w:val="32"/>
      <w:szCs w:val="32"/>
    </w:rPr>
  </w:style>
  <w:style w:type="character" w:customStyle="1" w:styleId="WE-FChar">
    <w:name w:val="WE - F Char"/>
    <w:link w:val="WE-F"/>
    <w:rsid w:val="00552F4B"/>
    <w:rPr>
      <w:rFonts w:ascii="TH Sarabun New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42575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</w:div>
          </w:divsChild>
        </w:div>
        <w:div w:id="13726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9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2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Drive%20D\Yoris\02%20WE%20JAPAN\WORD-PDF\02%20SPRING%202025\JAPAN%20TOKYO%20APRIL%2001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B789D-45FC-46EC-96CA-3742662B2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JAPAN TOKYO APRIL 01</Template>
  <TotalTime>339</TotalTime>
  <Pages>17</Pages>
  <Words>2589</Words>
  <Characters>10516</Characters>
  <Application>Microsoft Office Word</Application>
  <DocSecurity>0</DocSecurity>
  <Lines>318</Lines>
  <Paragraphs>136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tlimsakul</cp:lastModifiedBy>
  <cp:revision>22</cp:revision>
  <cp:lastPrinted>2026-01-07T09:58:00Z</cp:lastPrinted>
  <dcterms:created xsi:type="dcterms:W3CDTF">2025-10-31T10:10:00Z</dcterms:created>
  <dcterms:modified xsi:type="dcterms:W3CDTF">2026-02-03T06:02:00Z</dcterms:modified>
</cp:coreProperties>
</file>