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8E6EC" w14:textId="7AB5C19E" w:rsidR="00104AD3" w:rsidRPr="00203FBD" w:rsidRDefault="00095C73" w:rsidP="00203FBD">
      <w:pPr>
        <w:spacing w:after="200" w:line="240" w:lineRule="auto"/>
        <w:jc w:val="center"/>
        <w:rPr>
          <w:rStyle w:val="af"/>
          <w:rFonts w:ascii="Prompt" w:hAnsi="Prompt" w:cs="Prompt"/>
          <w:color w:val="E97132" w:themeColor="accent2"/>
        </w:rPr>
      </w:pPr>
      <w:r w:rsidRPr="008F51F7">
        <w:rPr>
          <w:noProof/>
          <w:color w:val="0070C0"/>
        </w:rPr>
        <w:drawing>
          <wp:anchor distT="11540" distB="79214" distL="165093" distR="169590" simplePos="0" relativeHeight="251640832" behindDoc="0" locked="0" layoutInCell="1" allowOverlap="1" wp14:anchorId="3167ACEE" wp14:editId="4B117D4A">
            <wp:simplePos x="0" y="0"/>
            <wp:positionH relativeFrom="margin">
              <wp:posOffset>-295275</wp:posOffset>
            </wp:positionH>
            <wp:positionV relativeFrom="page">
              <wp:posOffset>485775</wp:posOffset>
            </wp:positionV>
            <wp:extent cx="6874510" cy="3096895"/>
            <wp:effectExtent l="57150" t="19050" r="59690" b="103505"/>
            <wp:wrapTopAndBottom/>
            <wp:docPr id="4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4510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3447097"/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พาทุกท่านมุ่งหน้าสู่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ญี่ปุ่น </w:t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พาตะลุยหิมะขาวโพลน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 </w:t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เล่นสกีแบบจัดเต็ม </w:t>
      </w:r>
      <w:r w:rsidR="00203FBD">
        <w:rPr>
          <w:rStyle w:val="af"/>
          <w:rFonts w:ascii="Prompt" w:hAnsi="Prompt" w:cs="Prompt"/>
          <w:color w:val="0070C0"/>
          <w:sz w:val="32"/>
          <w:szCs w:val="32"/>
          <w:cs/>
        </w:rPr>
        <w:br/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ชมวิวภูเขา</w:t>
      </w:r>
      <w:r w:rsidR="00921839">
        <w:rPr>
          <w:rStyle w:val="af"/>
          <w:rFonts w:ascii="Prompt" w:hAnsi="Prompt" w:cs="Prompt" w:hint="cs"/>
          <w:color w:val="0070C0"/>
          <w:sz w:val="32"/>
          <w:szCs w:val="32"/>
          <w:cs/>
        </w:rPr>
        <w:t>ไฟ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>ฟูจิ</w:t>
      </w:r>
      <w:r w:rsidR="001567C9">
        <w:rPr>
          <w:rStyle w:val="af"/>
          <w:rFonts w:ascii="Prompt" w:hAnsi="Prompt" w:cs="Prompt" w:hint="cs"/>
          <w:color w:val="0070C0"/>
          <w:sz w:val="32"/>
          <w:szCs w:val="32"/>
          <w:cs/>
        </w:rPr>
        <w:t>และ</w:t>
      </w:r>
      <w:r w:rsidR="001567C9" w:rsidRPr="001567C9">
        <w:rPr>
          <w:rStyle w:val="af"/>
          <w:rFonts w:ascii="Prompt" w:hAnsi="Prompt" w:cs="Prompt"/>
          <w:color w:val="0070C0"/>
          <w:sz w:val="32"/>
          <w:szCs w:val="32"/>
          <w:cs/>
        </w:rPr>
        <w:t>เทศกาลงานประดับไฟซากะมิโกะ</w:t>
      </w:r>
      <w:r w:rsidR="00203FBD">
        <w:rPr>
          <w:rStyle w:val="af"/>
          <w:rFonts w:ascii="Prompt" w:hAnsi="Prompt" w:cs="Prompt" w:hint="cs"/>
          <w:color w:val="0070C0"/>
          <w:sz w:val="32"/>
          <w:szCs w:val="32"/>
          <w:cs/>
        </w:rPr>
        <w:t xml:space="preserve"> </w:t>
      </w:r>
      <w:r w:rsidR="00104AD3" w:rsidRPr="008F51F7">
        <w:rPr>
          <w:rStyle w:val="af"/>
          <w:rFonts w:ascii="Prompt" w:hAnsi="Prompt" w:cs="Prompt" w:hint="cs"/>
          <w:color w:val="0070C0"/>
          <w:sz w:val="32"/>
          <w:szCs w:val="32"/>
          <w:cs/>
        </w:rPr>
        <w:t>เที่ยวเต็มโปรแกรม</w:t>
      </w:r>
      <w:r w:rsidR="00104AD3" w:rsidRPr="008F51F7">
        <w:rPr>
          <w:rStyle w:val="af"/>
          <w:rFonts w:ascii="Prompt" w:hAnsi="Prompt" w:cs="Prompt"/>
          <w:color w:val="0070C0"/>
          <w:sz w:val="32"/>
          <w:szCs w:val="32"/>
        </w:rPr>
        <w:t>!! </w:t>
      </w:r>
      <w:r w:rsidR="00104AD3" w:rsidRPr="008F51F7">
        <w:rPr>
          <w:rFonts w:cs="Tahoma"/>
          <w:color w:val="0070C0"/>
          <w:szCs w:val="22"/>
        </w:rPr>
        <w:br/>
      </w:r>
      <w:r w:rsidR="00104AD3" w:rsidRPr="00104AD3">
        <w:rPr>
          <w:rStyle w:val="af"/>
          <w:rFonts w:ascii="Prompt" w:hAnsi="Prompt" w:cs="Prompt"/>
          <w:color w:val="808080"/>
          <w:sz w:val="20"/>
          <w:szCs w:val="20"/>
          <w:cs/>
        </w:rPr>
        <w:t>เดินทางโดยสายการบิน :</w:t>
      </w:r>
      <w:r w:rsidR="00104AD3" w:rsidRPr="00104AD3">
        <w:rPr>
          <w:rStyle w:val="af"/>
          <w:rFonts w:ascii="Prompt" w:hAnsi="Prompt" w:cs="Prompt"/>
          <w:color w:val="808080"/>
          <w:sz w:val="20"/>
          <w:szCs w:val="20"/>
        </w:rPr>
        <w:t> </w:t>
      </w:r>
      <w:r w:rsidR="00104AD3" w:rsidRPr="008F51F7">
        <w:rPr>
          <w:rStyle w:val="af"/>
          <w:rFonts w:ascii="Prompt" w:hAnsi="Prompt" w:cs="Prompt"/>
          <w:color w:val="C00000"/>
        </w:rPr>
        <w:t>AIR ASIA X</w:t>
      </w:r>
      <w:bookmarkEnd w:id="0"/>
    </w:p>
    <w:tbl>
      <w:tblPr>
        <w:tblpPr w:leftFromText="180" w:rightFromText="180" w:vertAnchor="page" w:horzAnchor="margin" w:tblpXSpec="center" w:tblpY="7456"/>
        <w:tblW w:w="111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6397"/>
        <w:gridCol w:w="1984"/>
        <w:gridCol w:w="1941"/>
      </w:tblGrid>
      <w:tr w:rsidR="00FB20CF" w:rsidRPr="003A2BF7" w14:paraId="54A59104" w14:textId="77777777" w:rsidTr="00FB20CF">
        <w:trPr>
          <w:trHeight w:val="520"/>
        </w:trPr>
        <w:tc>
          <w:tcPr>
            <w:tcW w:w="823" w:type="dxa"/>
            <w:shd w:val="clear" w:color="auto" w:fill="0070C0"/>
            <w:vAlign w:val="center"/>
          </w:tcPr>
          <w:p w14:paraId="6C27CD3B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วัน</w:t>
            </w:r>
            <w:proofErr w:type="spellEnd"/>
          </w:p>
        </w:tc>
        <w:tc>
          <w:tcPr>
            <w:tcW w:w="6397" w:type="dxa"/>
            <w:shd w:val="clear" w:color="auto" w:fill="0070C0"/>
            <w:vAlign w:val="center"/>
          </w:tcPr>
          <w:p w14:paraId="4DF942A0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โปรแกรมการเดินทาง</w:t>
            </w:r>
            <w:proofErr w:type="spellEnd"/>
          </w:p>
        </w:tc>
        <w:tc>
          <w:tcPr>
            <w:tcW w:w="1984" w:type="dxa"/>
            <w:shd w:val="clear" w:color="auto" w:fill="0070C0"/>
            <w:vAlign w:val="center"/>
          </w:tcPr>
          <w:p w14:paraId="6E7DC711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อาหาร</w:t>
            </w:r>
            <w:proofErr w:type="spellEnd"/>
          </w:p>
        </w:tc>
        <w:tc>
          <w:tcPr>
            <w:tcW w:w="1941" w:type="dxa"/>
            <w:shd w:val="clear" w:color="auto" w:fill="0070C0"/>
            <w:vAlign w:val="center"/>
          </w:tcPr>
          <w:p w14:paraId="6A4ADA4C" w14:textId="77777777" w:rsidR="00FB20CF" w:rsidRPr="003A2B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โรงแรม</w:t>
            </w:r>
            <w:proofErr w:type="spellEnd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proofErr w:type="spellStart"/>
            <w:r w:rsidRPr="003A2BF7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ที่พัก</w:t>
            </w:r>
            <w:proofErr w:type="spellEnd"/>
          </w:p>
        </w:tc>
      </w:tr>
      <w:tr w:rsidR="00FB20CF" w:rsidRPr="0072044B" w14:paraId="4CC21672" w14:textId="77777777" w:rsidTr="00FB20CF">
        <w:trPr>
          <w:trHeight w:val="550"/>
        </w:trPr>
        <w:tc>
          <w:tcPr>
            <w:tcW w:w="823" w:type="dxa"/>
            <w:shd w:val="clear" w:color="auto" w:fill="91DAF7"/>
            <w:vAlign w:val="center"/>
          </w:tcPr>
          <w:p w14:paraId="6EB92682" w14:textId="77777777" w:rsidR="00FB20CF" w:rsidRPr="003101C0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1</w:t>
            </w:r>
          </w:p>
        </w:tc>
        <w:tc>
          <w:tcPr>
            <w:tcW w:w="6397" w:type="dxa"/>
            <w:shd w:val="clear" w:color="auto" w:fill="91DAF7"/>
            <w:vAlign w:val="center"/>
          </w:tcPr>
          <w:p w14:paraId="5007442F" w14:textId="77777777" w:rsidR="00FB20CF" w:rsidRPr="00107D5B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ดอนเมือง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ท่าอากาศยานนานาชาติ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นาริตะ</w:t>
            </w:r>
            <w:r w:rsidRPr="00107D5B">
              <w:rPr>
                <w:rFonts w:ascii="Prompt" w:eastAsia="Sarabun" w:hAnsi="Prompt" w:cs="Prompt"/>
                <w:b/>
                <w:bCs/>
                <w:color w:val="074F6A" w:themeColor="accent4" w:themeShade="80"/>
                <w:szCs w:val="22"/>
                <w:cs/>
              </w:rPr>
              <w:br/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XJ602 (02:30-10:55)</w:t>
            </w:r>
          </w:p>
        </w:tc>
        <w:tc>
          <w:tcPr>
            <w:tcW w:w="1984" w:type="dxa"/>
            <w:shd w:val="clear" w:color="auto" w:fill="91DAF7"/>
            <w:vAlign w:val="center"/>
          </w:tcPr>
          <w:p w14:paraId="41CF9BC3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  <w:tc>
          <w:tcPr>
            <w:tcW w:w="1941" w:type="dxa"/>
            <w:shd w:val="clear" w:color="auto" w:fill="91DAF7"/>
            <w:vAlign w:val="center"/>
          </w:tcPr>
          <w:p w14:paraId="549755C4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</w:tc>
      </w:tr>
      <w:tr w:rsidR="00FB20CF" w:rsidRPr="0072044B" w14:paraId="4F76DDA2" w14:textId="77777777" w:rsidTr="00FB20CF">
        <w:trPr>
          <w:trHeight w:val="1205"/>
        </w:trPr>
        <w:tc>
          <w:tcPr>
            <w:tcW w:w="823" w:type="dxa"/>
            <w:shd w:val="clear" w:color="auto" w:fill="CAEDFB" w:themeFill="accent4" w:themeFillTint="33"/>
            <w:vAlign w:val="center"/>
          </w:tcPr>
          <w:p w14:paraId="4CE3EFE0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2</w:t>
            </w:r>
          </w:p>
        </w:tc>
        <w:tc>
          <w:tcPr>
            <w:tcW w:w="6397" w:type="dxa"/>
            <w:shd w:val="clear" w:color="auto" w:fill="CAEDFB" w:themeFill="accent4" w:themeFillTint="33"/>
            <w:vAlign w:val="center"/>
          </w:tcPr>
          <w:p w14:paraId="5F7643C2" w14:textId="01F2EDEA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กรุงโตเกียว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วัดอาซากุสะ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ถนน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นากะมิเสะ</w:t>
            </w:r>
            <w:r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โตเกียวสกายทรี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แม่น้ำสุมิดะ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เทศกาล</w:t>
            </w:r>
            <w:r w:rsidRPr="00D72A68">
              <w:rPr>
                <w:rFonts w:ascii="Prompt" w:eastAsia="Sarabun" w:hAnsi="Prompt" w:cs="Prompt"/>
                <w:b/>
                <w:bCs/>
                <w:color w:val="B08A00"/>
                <w:szCs w:val="22"/>
                <w:cs/>
              </w:rPr>
              <w:t>งานประดับไฟ</w:t>
            </w:r>
            <w:r w:rsidRPr="00D72A68">
              <w:rPr>
                <w:rFonts w:ascii="Prompt" w:eastAsia="Sarabun" w:hAnsi="Prompt" w:cs="Prompt" w:hint="cs"/>
                <w:b/>
                <w:bCs/>
                <w:color w:val="B08A00"/>
                <w:szCs w:val="22"/>
                <w:cs/>
              </w:rPr>
              <w:t>ซากะมิโกะ</w:t>
            </w:r>
            <w:r w:rsidRPr="00595157">
              <w:rPr>
                <w:rFonts w:ascii="Prompt" w:eastAsia="Sarabun" w:hAnsi="Prompt" w:cs="Prompt" w:hint="cs"/>
                <w:b/>
                <w:bCs/>
                <w:color w:val="074F6A" w:themeColor="accent4" w:themeShade="80"/>
                <w:sz w:val="18"/>
                <w:szCs w:val="18"/>
                <w:cs/>
              </w:rPr>
              <w:t xml:space="preserve">  </w:t>
            </w:r>
            <w:r w:rsidR="003D64C6">
              <w:rPr>
                <w:rFonts w:ascii="Prompt" w:eastAsia="Sarabun" w:hAnsi="Prompt" w:cs="Prompt"/>
                <w:b/>
                <w:bCs/>
                <w:color w:val="074F6A" w:themeColor="accent4" w:themeShade="80"/>
                <w:sz w:val="18"/>
                <w:szCs w:val="18"/>
                <w:cs/>
              </w:rPr>
              <w:br/>
            </w:r>
            <w:r w:rsidR="003D64C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พักผ่อนแช่</w:t>
            </w:r>
            <w:proofErr w:type="spellStart"/>
            <w:r w:rsidR="003D64C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ออน</w:t>
            </w:r>
            <w:proofErr w:type="spellEnd"/>
            <w:r w:rsidR="003D64C6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เซ็น + ทานบุฟเฟต์ขาปูยักษ์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14:paraId="57124C1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  <w:p w14:paraId="73FD9CF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อาหารชุดเบนโตะ</w:t>
            </w:r>
          </w:p>
          <w:p w14:paraId="637B99AD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ขาปูยักษ์</w:t>
            </w:r>
          </w:p>
        </w:tc>
        <w:tc>
          <w:tcPr>
            <w:tcW w:w="1941" w:type="dxa"/>
            <w:shd w:val="clear" w:color="auto" w:fill="CAEDFB" w:themeFill="accent4" w:themeFillTint="33"/>
            <w:vAlign w:val="center"/>
          </w:tcPr>
          <w:p w14:paraId="17C37C0F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KAWAGUCHIKO HOTEL</w:t>
            </w:r>
          </w:p>
          <w:p w14:paraId="417B08BE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280B2AD4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FB20CF" w:rsidRPr="0072044B" w14:paraId="11BE8DC0" w14:textId="77777777" w:rsidTr="00FB20CF">
        <w:trPr>
          <w:trHeight w:val="1052"/>
        </w:trPr>
        <w:tc>
          <w:tcPr>
            <w:tcW w:w="823" w:type="dxa"/>
            <w:shd w:val="clear" w:color="auto" w:fill="91DAF7"/>
            <w:vAlign w:val="center"/>
          </w:tcPr>
          <w:p w14:paraId="1E2168C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3</w:t>
            </w:r>
          </w:p>
        </w:tc>
        <w:tc>
          <w:tcPr>
            <w:tcW w:w="6397" w:type="dxa"/>
            <w:shd w:val="clear" w:color="auto" w:fill="91DAF7"/>
            <w:vAlign w:val="center"/>
          </w:tcPr>
          <w:p w14:paraId="02BDFE8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ลานสกี ฟูจิเท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็น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หรือ จุดชมวิวชั้น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5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ภูเขาไฟฟูจิ                                                 หรือ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สวนดอกไม้โออิชิ พาร์ค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(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>ขึ้นอยู่กับสภาพอากาศ</w:t>
            </w:r>
            <w:r w:rsidRPr="00D72A68">
              <w:rPr>
                <w:rFonts w:ascii="Prompt" w:eastAsia="Sarabun" w:hAnsi="Prompt" w:cs="Prompt"/>
                <w:color w:val="002060"/>
                <w:sz w:val="20"/>
                <w:szCs w:val="20"/>
              </w:rPr>
              <w:t>)</w:t>
            </w:r>
            <w:r w:rsidRPr="00D72A68">
              <w:rPr>
                <w:rFonts w:ascii="Prompt" w:eastAsia="Sarabun" w:hAnsi="Prompt" w:cs="Prompt" w:hint="cs"/>
                <w:color w:val="002060"/>
                <w:sz w:val="20"/>
                <w:szCs w:val="20"/>
                <w:cs/>
              </w:rPr>
              <w:t xml:space="preserve">                                       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หมู่บ้านน้ำใส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โอชิโนะ ฮักไก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</w:t>
            </w:r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ทะเลสาบคาวากุจิโกะ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br/>
              <w:t xml:space="preserve">DUTY FREE | </w:t>
            </w:r>
            <w:proofErr w:type="spellStart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ช้</w:t>
            </w:r>
            <w:proofErr w:type="spellEnd"/>
            <w:r w:rsidRPr="00D72A68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อปปิ้งย่านชิ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นจูกุ</w:t>
            </w:r>
          </w:p>
        </w:tc>
        <w:tc>
          <w:tcPr>
            <w:tcW w:w="1984" w:type="dxa"/>
            <w:shd w:val="clear" w:color="auto" w:fill="91DAF7"/>
            <w:vAlign w:val="center"/>
          </w:tcPr>
          <w:p w14:paraId="4DDA3F28" w14:textId="77777777" w:rsidR="00FB20CF" w:rsidRPr="008F51F7" w:rsidRDefault="00FB20CF" w:rsidP="00FB20C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48B5D1A0" w14:textId="77777777" w:rsidR="00FB20CF" w:rsidRPr="008F51F7" w:rsidRDefault="00FB20CF" w:rsidP="00FB20C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ปิ้งย่าง</w:t>
            </w:r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ยา</w:t>
            </w:r>
            <w:proofErr w:type="spellStart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กิ</w:t>
            </w:r>
            <w:proofErr w:type="spellEnd"/>
            <w:r w:rsidRPr="009B7E41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นิกุ</w:t>
            </w:r>
          </w:p>
          <w:p w14:paraId="0237CDC8" w14:textId="77777777" w:rsidR="00FB20CF" w:rsidRPr="008F51F7" w:rsidRDefault="00FB20CF" w:rsidP="00FB20CF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91DAF7"/>
            <w:vAlign w:val="center"/>
          </w:tcPr>
          <w:p w14:paraId="31DE1F4A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3163251D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4393A21A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FB20CF" w:rsidRPr="0072044B" w14:paraId="44881437" w14:textId="77777777" w:rsidTr="00FB20CF">
        <w:trPr>
          <w:trHeight w:val="1189"/>
        </w:trPr>
        <w:tc>
          <w:tcPr>
            <w:tcW w:w="823" w:type="dxa"/>
            <w:shd w:val="clear" w:color="auto" w:fill="CAEDFB" w:themeFill="accent4" w:themeFillTint="33"/>
            <w:vAlign w:val="center"/>
          </w:tcPr>
          <w:p w14:paraId="5650AB1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4</w:t>
            </w:r>
          </w:p>
        </w:tc>
        <w:tc>
          <w:tcPr>
            <w:tcW w:w="6397" w:type="dxa"/>
            <w:shd w:val="clear" w:color="auto" w:fill="CAEDFB" w:themeFill="accent4" w:themeFillTint="33"/>
            <w:vAlign w:val="center"/>
          </w:tcPr>
          <w:p w14:paraId="6FC1190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ศาลเจ้าเมจิ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proofErr w:type="spellStart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ช็</w:t>
            </w:r>
            <w:proofErr w:type="spellEnd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อปปิ้งฮาราจุกุ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proofErr w:type="spellStart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ช็</w:t>
            </w:r>
            <w:proofErr w:type="spellEnd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อปปิ้งย่าน</w:t>
            </w:r>
            <w:proofErr w:type="spellStart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ชิ</w:t>
            </w:r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บู</w:t>
            </w:r>
            <w:proofErr w:type="spellEnd"/>
            <w:r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>ย่า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ย่านโอ</w:t>
            </w:r>
            <w:proofErr w:type="spellStart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ไดบะ</w:t>
            </w:r>
            <w:proofErr w:type="spellEnd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                     ห้าง</w:t>
            </w:r>
            <w:proofErr w:type="spellStart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ไดเวอร์</w:t>
            </w:r>
            <w:proofErr w:type="spellEnd"/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ซิตี้ </w:t>
            </w:r>
            <w:r w:rsidRPr="00D72A68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>| ODAIBA SEASIDE PARK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14:paraId="5DEA02CC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757A439E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 w:hint="cs"/>
                <w:b/>
                <w:bCs/>
                <w:color w:val="002060"/>
                <w:sz w:val="20"/>
                <w:szCs w:val="20"/>
                <w:cs/>
              </w:rPr>
              <w:t>ทงคัตสึ</w:t>
            </w:r>
          </w:p>
          <w:p w14:paraId="6E80F9BC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</w:tc>
        <w:tc>
          <w:tcPr>
            <w:tcW w:w="1941" w:type="dxa"/>
            <w:shd w:val="clear" w:color="auto" w:fill="CAEDFB" w:themeFill="accent4" w:themeFillTint="33"/>
            <w:vAlign w:val="center"/>
          </w:tcPr>
          <w:p w14:paraId="64F98C84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NARITA HOTEL</w:t>
            </w:r>
          </w:p>
          <w:p w14:paraId="5490A17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หรือเทียบเท่า</w:t>
            </w:r>
          </w:p>
          <w:p w14:paraId="4B8EE8DC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(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สามดาว)</w:t>
            </w:r>
          </w:p>
        </w:tc>
      </w:tr>
      <w:tr w:rsidR="00FB20CF" w:rsidRPr="0072044B" w14:paraId="75976D14" w14:textId="77777777" w:rsidTr="00FB20CF">
        <w:trPr>
          <w:trHeight w:val="1171"/>
        </w:trPr>
        <w:tc>
          <w:tcPr>
            <w:tcW w:w="823" w:type="dxa"/>
            <w:shd w:val="clear" w:color="auto" w:fill="91DAF7"/>
            <w:vAlign w:val="center"/>
          </w:tcPr>
          <w:p w14:paraId="337C691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  <w:t>5</w:t>
            </w:r>
          </w:p>
        </w:tc>
        <w:tc>
          <w:tcPr>
            <w:tcW w:w="6397" w:type="dxa"/>
            <w:shd w:val="clear" w:color="auto" w:fill="91DAF7"/>
            <w:vAlign w:val="center"/>
          </w:tcPr>
          <w:p w14:paraId="09F84946" w14:textId="77777777" w:rsidR="00FB20CF" w:rsidRPr="00FB20CF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E-do Café 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หมู่บ้านโบราณซาวาระ 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  <w:cs/>
              </w:rPr>
              <w:t>(ไม่รวมชุดกิโมโน)</w:t>
            </w:r>
            <w:r w:rsidRPr="00FB20CF">
              <w:rPr>
                <w:rFonts w:ascii="Prompt" w:eastAsia="Sarabun" w:hAnsi="Prompt" w:cs="Prompt"/>
                <w:color w:val="002060"/>
                <w:sz w:val="20"/>
                <w:szCs w:val="20"/>
              </w:rPr>
              <w:br/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นาริตะซัง ชินโชจิ</w:t>
            </w:r>
            <w:r w:rsidRPr="00FB20CF">
              <w:rPr>
                <w:rFonts w:ascii="Prompt" w:eastAsia="Sarabun" w:hAnsi="Prompt" w:cs="Prompt" w:hint="cs"/>
                <w:b/>
                <w:bCs/>
                <w:color w:val="002060"/>
                <w:szCs w:val="22"/>
                <w:cs/>
              </w:rPr>
              <w:t xml:space="preserve">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| 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>ถนนโอโมเตะซันโด</w:t>
            </w: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  <w:t xml:space="preserve"> | AEON MALL Narita</w:t>
            </w:r>
          </w:p>
          <w:p w14:paraId="6C9FE56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</w:rPr>
            </w:pPr>
            <w:r w:rsidRPr="00FB20CF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ท่าอากาศยานนานาชาตินาริตะ </w:t>
            </w:r>
            <w:r w:rsidRPr="008F51F7">
              <w:rPr>
                <w:rFonts w:ascii="Prompt" w:eastAsia="Sarabun" w:hAnsi="Prompt" w:cs="Prompt"/>
                <w:b/>
                <w:bCs/>
                <w:color w:val="0070C0"/>
                <w:szCs w:val="22"/>
              </w:rPr>
              <w:t>XJ607 (20:55-01:35+1)</w:t>
            </w:r>
          </w:p>
        </w:tc>
        <w:tc>
          <w:tcPr>
            <w:tcW w:w="1984" w:type="dxa"/>
            <w:shd w:val="clear" w:color="auto" w:fill="91DAF7"/>
            <w:vAlign w:val="center"/>
          </w:tcPr>
          <w:p w14:paraId="4D308A9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B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โรงแรม</w:t>
            </w:r>
          </w:p>
          <w:p w14:paraId="5A41AB87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L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  <w:cs/>
              </w:rPr>
              <w:t>อิสระ</w:t>
            </w:r>
          </w:p>
          <w:p w14:paraId="245E50B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proofErr w:type="gramStart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D :</w:t>
            </w:r>
            <w:proofErr w:type="gramEnd"/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 xml:space="preserve"> -</w:t>
            </w:r>
          </w:p>
        </w:tc>
        <w:tc>
          <w:tcPr>
            <w:tcW w:w="1941" w:type="dxa"/>
            <w:shd w:val="clear" w:color="auto" w:fill="91DAF7"/>
            <w:vAlign w:val="center"/>
          </w:tcPr>
          <w:p w14:paraId="514BE4FB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679C6339" w14:textId="77777777" w:rsidR="00FB20CF" w:rsidRPr="008F51F7" w:rsidRDefault="00FB20CF" w:rsidP="00FB20CF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FB20CF" w:rsidRPr="0072044B" w14:paraId="02EEF3E7" w14:textId="77777777" w:rsidTr="00FB20CF">
        <w:trPr>
          <w:trHeight w:val="808"/>
        </w:trPr>
        <w:tc>
          <w:tcPr>
            <w:tcW w:w="823" w:type="dxa"/>
            <w:shd w:val="clear" w:color="auto" w:fill="CAEDFB" w:themeFill="accent4" w:themeFillTint="33"/>
            <w:vAlign w:val="center"/>
          </w:tcPr>
          <w:p w14:paraId="4D407D45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70C0"/>
                <w:sz w:val="32"/>
                <w:szCs w:val="32"/>
              </w:rPr>
            </w:pPr>
            <w:r w:rsidRPr="008F51F7">
              <w:rPr>
                <w:rFonts w:ascii="Prompt" w:eastAsia="Prompt" w:hAnsi="Prompt" w:cs="Prompt" w:hint="cs"/>
                <w:b/>
                <w:bCs/>
                <w:color w:val="0070C0"/>
                <w:sz w:val="32"/>
                <w:szCs w:val="32"/>
                <w:cs/>
              </w:rPr>
              <w:t>6</w:t>
            </w:r>
          </w:p>
        </w:tc>
        <w:tc>
          <w:tcPr>
            <w:tcW w:w="6397" w:type="dxa"/>
            <w:shd w:val="clear" w:color="auto" w:fill="CAEDFB" w:themeFill="accent4" w:themeFillTint="33"/>
            <w:vAlign w:val="center"/>
          </w:tcPr>
          <w:p w14:paraId="3E129436" w14:textId="77777777" w:rsidR="00FB20CF" w:rsidRPr="008F51F7" w:rsidRDefault="00FB20CF" w:rsidP="00FB20CF">
            <w:pPr>
              <w:spacing w:after="0" w:line="320" w:lineRule="exact"/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Cs w:val="22"/>
                <w:cs/>
              </w:rPr>
              <w:t xml:space="preserve">ท่าอากาศยานนานาชาติดอนเมือง  </w:t>
            </w:r>
          </w:p>
        </w:tc>
        <w:tc>
          <w:tcPr>
            <w:tcW w:w="1984" w:type="dxa"/>
            <w:shd w:val="clear" w:color="auto" w:fill="CAEDFB" w:themeFill="accent4" w:themeFillTint="33"/>
            <w:vAlign w:val="center"/>
          </w:tcPr>
          <w:p w14:paraId="69CCB4C8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6D403C56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1941" w:type="dxa"/>
            <w:shd w:val="clear" w:color="auto" w:fill="CAEDFB" w:themeFill="accent4" w:themeFillTint="33"/>
            <w:vAlign w:val="center"/>
          </w:tcPr>
          <w:p w14:paraId="5457ADB8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  <w:r w:rsidRPr="008F51F7"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  <w:t>-</w:t>
            </w:r>
          </w:p>
          <w:p w14:paraId="42B05D10" w14:textId="77777777" w:rsidR="00FB20CF" w:rsidRPr="008F51F7" w:rsidRDefault="00FB20CF" w:rsidP="00FB20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3AAD48D7" w14:textId="77777777" w:rsidR="00FB20CF" w:rsidRDefault="00FB20CF" w:rsidP="0070370D">
      <w:pPr>
        <w:spacing w:after="200" w:line="240" w:lineRule="auto"/>
        <w:jc w:val="center"/>
        <w:rPr>
          <w:rFonts w:ascii="Prompt" w:hAnsi="Prompt" w:cs="Prompt"/>
          <w:b/>
          <w:bCs/>
          <w:color w:val="002060"/>
          <w:sz w:val="36"/>
          <w:szCs w:val="36"/>
        </w:rPr>
      </w:pPr>
    </w:p>
    <w:p w14:paraId="663F86AB" w14:textId="171278B4" w:rsidR="0070370D" w:rsidRPr="003760EE" w:rsidRDefault="0070370D" w:rsidP="0070370D">
      <w:pPr>
        <w:spacing w:after="200" w:line="240" w:lineRule="auto"/>
        <w:jc w:val="center"/>
        <w:rPr>
          <w:rFonts w:ascii="Prompt" w:hAnsi="Prompt" w:cs="Prompt"/>
          <w:b/>
          <w:bCs/>
          <w:color w:val="00206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37CFC4E7" wp14:editId="2EB1C9E1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076950" cy="558800"/>
                <wp:effectExtent l="38100" t="57150" r="381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36831FE" w14:textId="641F78B4" w:rsidR="0070370D" w:rsidRPr="001A46BE" w:rsidRDefault="00D72A68" w:rsidP="003760EE">
                            <w:pPr>
                              <w:shd w:val="clear" w:color="auto" w:fill="0070C0"/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D72A68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JAPAN TOKYO SNOWING WINTER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FC4E7" id="Rectangle 68" o:spid="_x0000_s1026" style="position:absolute;left:0;text-align:left;margin-left:0;margin-top:32.7pt;width:478.5pt;height:44pt;z-index:251702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" fillcolor="#0070c0" stroked="f">
                <v:textbox inset="2.53958mm,1.2694mm,2.53958mm,1.2694mm">
                  <w:txbxContent>
                    <w:p w14:paraId="436831FE" w14:textId="641F78B4" w:rsidR="0070370D" w:rsidRPr="001A46BE" w:rsidRDefault="00D72A68" w:rsidP="003760EE">
                      <w:pPr>
                        <w:shd w:val="clear" w:color="auto" w:fill="0070C0"/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D72A68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JAPAN TOKYO SNOWING WINTER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bookmarkStart w:id="1" w:name="_Hlk183447352"/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โปรแกรมท่องเท</w:t>
      </w:r>
      <w:r w:rsidR="008E7883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ี่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>ยว</w:t>
      </w:r>
      <w:r w:rsidR="008E7883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ญี่ปุ่น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</w:t>
      </w:r>
      <w:r w:rsidR="0022199A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6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วัน </w:t>
      </w:r>
      <w:r w:rsidR="006240DC" w:rsidRPr="003760EE">
        <w:rPr>
          <w:rFonts w:ascii="Prompt" w:hAnsi="Prompt" w:cs="Prompt" w:hint="cs"/>
          <w:b/>
          <w:bCs/>
          <w:color w:val="002060"/>
          <w:sz w:val="36"/>
          <w:szCs w:val="36"/>
          <w:cs/>
        </w:rPr>
        <w:t>3</w:t>
      </w:r>
      <w:r w:rsidR="008E7883" w:rsidRPr="003760EE">
        <w:rPr>
          <w:rFonts w:ascii="Prompt" w:hAnsi="Prompt" w:cs="Prompt"/>
          <w:b/>
          <w:bCs/>
          <w:color w:val="002060"/>
          <w:sz w:val="36"/>
          <w:szCs w:val="36"/>
          <w:cs/>
        </w:rPr>
        <w:t xml:space="preserve"> คืน</w:t>
      </w:r>
      <w:bookmarkStart w:id="2" w:name="_Hlk176185741"/>
    </w:p>
    <w:p w14:paraId="24BB6040" w14:textId="313F58D4" w:rsidR="0070370D" w:rsidRPr="0070370D" w:rsidRDefault="0070370D" w:rsidP="0070370D">
      <w:pPr>
        <w:spacing w:after="200" w:line="240" w:lineRule="auto"/>
        <w:jc w:val="center"/>
        <w:rPr>
          <w:rFonts w:ascii="Prompt" w:hAnsi="Prompt" w:cs="Prompt"/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2EF86CC9" wp14:editId="6028C231">
            <wp:simplePos x="0" y="0"/>
            <wp:positionH relativeFrom="margin">
              <wp:posOffset>-209550</wp:posOffset>
            </wp:positionH>
            <wp:positionV relativeFrom="margin">
              <wp:posOffset>1262380</wp:posOffset>
            </wp:positionV>
            <wp:extent cx="796925" cy="796925"/>
            <wp:effectExtent l="0" t="0" r="3175" b="3175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26813" w14:textId="6A6C5580" w:rsidR="00572C37" w:rsidRPr="008F51F7" w:rsidRDefault="0070370D" w:rsidP="0070370D">
      <w:pPr>
        <w:spacing w:after="200" w:line="240" w:lineRule="auto"/>
        <w:ind w:left="720" w:firstLine="450"/>
        <w:rPr>
          <w:rFonts w:ascii="Prompt" w:hAnsi="Prompt" w:cs="Prompt"/>
          <w:b/>
          <w:bCs/>
          <w:color w:val="0070C0"/>
          <w:sz w:val="32"/>
          <w:szCs w:val="32"/>
        </w:rPr>
      </w:pPr>
      <w:r w:rsidRPr="009C3A7F">
        <w:rPr>
          <w:noProof/>
          <w:color w:val="BF4E14" w:themeColor="accent2" w:themeShade="BF"/>
          <w:sz w:val="24"/>
          <w:szCs w:val="32"/>
        </w:rPr>
        <w:drawing>
          <wp:anchor distT="0" distB="0" distL="114300" distR="114300" simplePos="0" relativeHeight="251700224" behindDoc="0" locked="0" layoutInCell="1" allowOverlap="1" wp14:anchorId="794E1521" wp14:editId="6D39DEE4">
            <wp:simplePos x="0" y="0"/>
            <wp:positionH relativeFrom="margin">
              <wp:align>center</wp:align>
            </wp:positionH>
            <wp:positionV relativeFrom="paragraph">
              <wp:posOffset>557530</wp:posOffset>
            </wp:positionV>
            <wp:extent cx="6675120" cy="2227146"/>
            <wp:effectExtent l="0" t="0" r="0" b="0"/>
            <wp:wrapTopAndBottom/>
            <wp:docPr id="41068506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85064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222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C8E" w:rsidRPr="008F51F7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ท่าอากาศยานนานาชาติดอนเมือง </w:t>
      </w:r>
      <w:r w:rsidR="001B7C8E" w:rsidRPr="008F51F7">
        <w:rPr>
          <w:rFonts w:ascii="Prompt" w:hAnsi="Prompt" w:cs="Prompt"/>
          <w:b/>
          <w:bCs/>
          <w:color w:val="0070C0"/>
          <w:sz w:val="32"/>
          <w:szCs w:val="32"/>
        </w:rPr>
        <w:t xml:space="preserve">| </w:t>
      </w:r>
      <w:r w:rsidR="001B7C8E" w:rsidRPr="008F51F7">
        <w:rPr>
          <w:rFonts w:ascii="Prompt" w:hAnsi="Prompt" w:cs="Prompt"/>
          <w:b/>
          <w:bCs/>
          <w:color w:val="0070C0"/>
          <w:sz w:val="32"/>
          <w:szCs w:val="32"/>
          <w:cs/>
        </w:rPr>
        <w:t>ท่าอากาศยานนานาชาตินาริตะ</w:t>
      </w:r>
    </w:p>
    <w:p w14:paraId="3AE8C5B5" w14:textId="355A75F7" w:rsidR="00875668" w:rsidRPr="00572C37" w:rsidRDefault="0070370D" w:rsidP="008F1C68">
      <w:pPr>
        <w:spacing w:line="240" w:lineRule="auto"/>
        <w:ind w:left="-270" w:right="-244"/>
        <w:jc w:val="thaiDistribute"/>
        <w:rPr>
          <w:rFonts w:ascii="Prompt" w:hAnsi="Prompt" w:cs="Prompt"/>
          <w:b/>
          <w:bCs/>
          <w:color w:val="4472C4"/>
          <w:sz w:val="40"/>
          <w:szCs w:val="40"/>
        </w:rPr>
      </w:pPr>
      <w:r>
        <w:rPr>
          <w:noProof/>
          <w:sz w:val="28"/>
          <w:cs/>
        </w:rPr>
        <w:drawing>
          <wp:anchor distT="0" distB="0" distL="114300" distR="114300" simplePos="0" relativeHeight="251693056" behindDoc="0" locked="0" layoutInCell="1" allowOverlap="1" wp14:anchorId="61C3C7B2" wp14:editId="442C2951">
            <wp:simplePos x="0" y="0"/>
            <wp:positionH relativeFrom="margin">
              <wp:align>center</wp:align>
            </wp:positionH>
            <wp:positionV relativeFrom="paragraph">
              <wp:posOffset>3540125</wp:posOffset>
            </wp:positionV>
            <wp:extent cx="6624320" cy="2124075"/>
            <wp:effectExtent l="0" t="0" r="5080" b="9525"/>
            <wp:wrapTopAndBottom/>
            <wp:docPr id="213043192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31928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="008E7883" w:rsidRPr="008E7883">
        <w:rPr>
          <w:rFonts w:ascii="TH Sarabun New" w:hAnsi="TH Sarabun New" w:cs="TH Sarabun New" w:hint="cs"/>
          <w:sz w:val="32"/>
          <w:szCs w:val="32"/>
          <w:cs/>
        </w:rPr>
        <w:t>ดอนเมือง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เคาน์เตอร์สายการบิน</w:t>
      </w:r>
      <w:r w:rsidR="005534DA">
        <w:rPr>
          <w:rFonts w:ascii="TH Sarabun New" w:hAnsi="TH Sarabun New" w:cs="TH Sarabun New"/>
          <w:sz w:val="32"/>
          <w:szCs w:val="32"/>
        </w:rPr>
        <w:t xml:space="preserve"> 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 xml:space="preserve">แอร์เอเชียเอ็กซ์ </w:t>
      </w:r>
      <w:bookmarkStart w:id="3" w:name="_Hlk119169653"/>
      <w:r w:rsidR="008E7883" w:rsidRPr="008E7883">
        <w:rPr>
          <w:rFonts w:ascii="Prompt" w:hAnsi="Prompt" w:cs="Prompt"/>
          <w:b/>
          <w:bCs/>
          <w:color w:val="C00000"/>
          <w:szCs w:val="22"/>
        </w:rPr>
        <w:t>THAI AIR ASIA X (XJ)</w:t>
      </w:r>
      <w:r w:rsidR="008E7883" w:rsidRPr="00202906">
        <w:rPr>
          <w:rFonts w:ascii="Prompt" w:hAnsi="Prompt" w:cs="Prompt" w:hint="cs"/>
          <w:b/>
          <w:bCs/>
          <w:color w:val="4472C4"/>
          <w:szCs w:val="22"/>
          <w:cs/>
        </w:rPr>
        <w:t xml:space="preserve"> </w:t>
      </w:r>
      <w:bookmarkEnd w:id="3"/>
      <w:r w:rsidR="008E7883" w:rsidRPr="008E7883">
        <w:rPr>
          <w:rFonts w:ascii="TH Sarabun New" w:hAnsi="TH Sarabun New" w:cs="TH Sarabun New"/>
          <w:sz w:val="24"/>
          <w:szCs w:val="24"/>
        </w:rPr>
        <w:t xml:space="preserve"> 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โดยมีเจ้าหน้าที่จากบริษัทฯ คอยให้การต้อนรับ และอำนวยความสะดวกในเรื่องของ</w:t>
      </w:r>
      <w:bookmarkStart w:id="4" w:name="_Hlk183447380"/>
      <w:bookmarkEnd w:id="1"/>
      <w:r w:rsidR="008E7883" w:rsidRPr="008E7883">
        <w:rPr>
          <w:rFonts w:ascii="TH Sarabun New" w:hAnsi="TH Sarabun New" w:cs="TH Sarabun New"/>
          <w:sz w:val="32"/>
          <w:szCs w:val="32"/>
          <w:cs/>
        </w:rPr>
        <w:t xml:space="preserve">เอกสาร ตลอดจนสัมภาระของท่าน </w:t>
      </w:r>
      <w:r w:rsidR="008E7883"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8E7883" w:rsidRPr="008E7883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เอกสารสำคัญตามมาตรการการเดินทางเข้าประเทศญี่ปุ่น ณ วันเดินทาง </w:t>
      </w:r>
      <w:r w:rsidR="008E7883" w:rsidRPr="008E7883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="008E7883" w:rsidRPr="008E7883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</w:t>
      </w:r>
      <w:r w:rsidR="008E7883" w:rsidRPr="008E7883">
        <w:rPr>
          <w:rFonts w:ascii="TH Sarabun New" w:hAnsi="TH Sarabun New" w:cs="TH Sarabun New" w:hint="cs"/>
          <w:sz w:val="32"/>
          <w:szCs w:val="32"/>
          <w:cs/>
        </w:rPr>
        <w:t>น</w:t>
      </w:r>
      <w:r w:rsidR="008E7883" w:rsidRPr="008E7883">
        <w:rPr>
          <w:rFonts w:ascii="TH Sarabun New" w:hAnsi="TH Sarabun New" w:cs="TH Sarabun New"/>
          <w:sz w:val="32"/>
          <w:szCs w:val="32"/>
          <w:cs/>
        </w:rPr>
        <w:t>ออกเดินทางสู่ประเทศ</w:t>
      </w:r>
      <w:r w:rsidR="008E7883" w:rsidRPr="008E7883">
        <w:rPr>
          <w:rFonts w:ascii="TH Sarabun New" w:hAnsi="TH Sarabun New" w:cs="TH Sarabun New" w:hint="cs"/>
          <w:sz w:val="32"/>
          <w:szCs w:val="32"/>
          <w:cs/>
        </w:rPr>
        <w:t>ญี่ปุ่น</w:t>
      </w:r>
      <w:bookmarkEnd w:id="2"/>
      <w:bookmarkEnd w:id="4"/>
      <w:r w:rsidR="00875668">
        <w:rPr>
          <w:rFonts w:ascii="TH Sarabun New" w:hAnsi="TH Sarabun New" w:cs="TH Sarabun New"/>
          <w:sz w:val="32"/>
          <w:szCs w:val="32"/>
        </w:rPr>
        <w:t xml:space="preserve"> </w:t>
      </w:r>
    </w:p>
    <w:p w14:paraId="5D4235B1" w14:textId="78FB5522" w:rsidR="00875668" w:rsidRDefault="0033590B" w:rsidP="00C92EC5">
      <w:pPr>
        <w:pStyle w:val="WE-F"/>
        <w:spacing w:line="240" w:lineRule="auto"/>
        <w:rPr>
          <w:cs/>
        </w:rPr>
      </w:pPr>
      <w:r>
        <w:rPr>
          <w:rFonts w:ascii="Prompt" w:hAnsi="Prompt" w:cs="Prompt"/>
          <w:b/>
          <w:bCs/>
          <w:color w:val="C00000"/>
          <w:sz w:val="40"/>
          <w:szCs w:val="40"/>
        </w:rPr>
        <w:br/>
      </w:r>
    </w:p>
    <w:p w14:paraId="75B39E3E" w14:textId="77777777" w:rsidR="00C75460" w:rsidRDefault="00C75460" w:rsidP="00C75460">
      <w:pPr>
        <w:spacing w:after="200" w:line="240" w:lineRule="auto"/>
        <w:rPr>
          <w:rFonts w:ascii="Prompt" w:hAnsi="Prompt" w:cs="Prompt"/>
          <w:sz w:val="32"/>
          <w:szCs w:val="32"/>
        </w:rPr>
      </w:pPr>
    </w:p>
    <w:p w14:paraId="0F5359CF" w14:textId="3BE73358" w:rsidR="00D72A68" w:rsidRDefault="00BA565C" w:rsidP="00D72A68">
      <w:pPr>
        <w:spacing w:after="200" w:line="240" w:lineRule="auto"/>
        <w:ind w:left="1138"/>
        <w:rPr>
          <w:rFonts w:ascii="Prompt" w:hAnsi="Prompt" w:cs="Prompt"/>
          <w:b/>
          <w:bCs/>
          <w:color w:val="0070C0"/>
          <w:sz w:val="32"/>
          <w:szCs w:val="32"/>
        </w:rPr>
      </w:pPr>
      <w:r w:rsidRPr="00C75460">
        <w:rPr>
          <w:rFonts w:ascii="Prompt" w:hAnsi="Prompt" w:cs="Prompt"/>
          <w:sz w:val="32"/>
          <w:szCs w:val="32"/>
          <w:cs/>
        </w:rPr>
        <w:br w:type="page"/>
      </w:r>
      <w:r w:rsidR="00572C37"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5B3FA8F7" wp14:editId="15499D81">
            <wp:simplePos x="0" y="0"/>
            <wp:positionH relativeFrom="column">
              <wp:posOffset>-238125</wp:posOffset>
            </wp:positionH>
            <wp:positionV relativeFrom="paragraph">
              <wp:posOffset>43180</wp:posOffset>
            </wp:positionV>
            <wp:extent cx="828675" cy="828675"/>
            <wp:effectExtent l="0" t="0" r="9525" b="9525"/>
            <wp:wrapNone/>
            <wp:docPr id="3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กรุงโตเกียว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วัดอาซากุสะ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ถนนนากะมิเสะ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TOKYO SKY TREE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แม่น้ำสุมิดะ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เมืองยามานาชิ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SAGAMIKO </w:t>
      </w:r>
      <w:r w:rsidR="00391865">
        <w:rPr>
          <w:rFonts w:ascii="Prompt" w:hAnsi="Prompt" w:cs="Prompt"/>
          <w:b/>
          <w:bCs/>
          <w:color w:val="0070C0"/>
          <w:sz w:val="32"/>
          <w:szCs w:val="32"/>
        </w:rPr>
        <w:t>I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LLUMILION </w:t>
      </w:r>
      <w:r w:rsidR="00D72A68" w:rsidRPr="001F0E94">
        <w:rPr>
          <w:noProof/>
          <w:color w:val="0070C0"/>
          <w:sz w:val="28"/>
        </w:rPr>
        <w:drawing>
          <wp:anchor distT="0" distB="0" distL="114300" distR="114300" simplePos="0" relativeHeight="251682816" behindDoc="0" locked="0" layoutInCell="1" allowOverlap="1" wp14:anchorId="33034233" wp14:editId="7DB7F547">
            <wp:simplePos x="0" y="0"/>
            <wp:positionH relativeFrom="margin">
              <wp:posOffset>19685</wp:posOffset>
            </wp:positionH>
            <wp:positionV relativeFrom="paragraph">
              <wp:posOffset>1005205</wp:posOffset>
            </wp:positionV>
            <wp:extent cx="6245225" cy="2019935"/>
            <wp:effectExtent l="0" t="0" r="3175" b="0"/>
            <wp:wrapTopAndBottom/>
            <wp:docPr id="58419392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193922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งานประดับไฟที่ใหญ่ที่สุดซากะมิโกะ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>แช่</w:t>
      </w:r>
      <w:proofErr w:type="spellStart"/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>ออน</w:t>
      </w:r>
      <w:proofErr w:type="spellEnd"/>
      <w:r w:rsidR="00D72A68" w:rsidRPr="00D72A68">
        <w:rPr>
          <w:rFonts w:ascii="Prompt" w:hAnsi="Prompt" w:cs="Prompt"/>
          <w:b/>
          <w:bCs/>
          <w:color w:val="0070C0"/>
          <w:sz w:val="32"/>
          <w:szCs w:val="32"/>
          <w:cs/>
        </w:rPr>
        <w:t>เซ็น+ขาปูยักษ์</w:t>
      </w:r>
    </w:p>
    <w:p w14:paraId="20D86DAF" w14:textId="27E95E80" w:rsidR="000E0C7F" w:rsidRPr="00D72A68" w:rsidRDefault="00F01E58" w:rsidP="00D72A68">
      <w:pPr>
        <w:spacing w:after="200" w:line="240" w:lineRule="auto"/>
        <w:rPr>
          <w:rFonts w:ascii="Prompt" w:hAnsi="Prompt" w:cs="Prompt"/>
          <w:b/>
          <w:bCs/>
          <w:color w:val="0070C0"/>
          <w:sz w:val="32"/>
          <w:szCs w:val="32"/>
          <w:cs/>
        </w:rPr>
      </w:pPr>
      <w:r>
        <w:rPr>
          <w:rFonts w:hint="cs"/>
          <w:noProof/>
          <w:sz w:val="28"/>
          <w:cs/>
        </w:rPr>
        <w:drawing>
          <wp:anchor distT="0" distB="0" distL="114300" distR="114300" simplePos="0" relativeHeight="251728896" behindDoc="0" locked="0" layoutInCell="1" allowOverlap="1" wp14:anchorId="53A6EBE6" wp14:editId="7F12579C">
            <wp:simplePos x="0" y="0"/>
            <wp:positionH relativeFrom="margin">
              <wp:posOffset>19685</wp:posOffset>
            </wp:positionH>
            <wp:positionV relativeFrom="paragraph">
              <wp:posOffset>5061585</wp:posOffset>
            </wp:positionV>
            <wp:extent cx="6243320" cy="2019300"/>
            <wp:effectExtent l="0" t="0" r="5080" b="0"/>
            <wp:wrapTopAndBottom/>
            <wp:docPr id="84694909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4909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68">
        <w:rPr>
          <w:rFonts w:ascii="Prompt" w:hAnsi="Prompt" w:cs="Prompt"/>
          <w:sz w:val="32"/>
          <w:szCs w:val="32"/>
        </w:rPr>
        <w:br/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กรุงโตเกียววัดอาซากุสะ </w:t>
      </w:r>
      <w:r w:rsidRPr="00F01E58">
        <w:rPr>
          <w:rFonts w:ascii="TH Sarabun New" w:hAnsi="TH Sarabun New" w:cs="TH Sarabun New"/>
          <w:sz w:val="32"/>
          <w:szCs w:val="32"/>
          <w:cs/>
        </w:rPr>
        <w:t>วัดอาซากุสะ หรือ</w:t>
      </w:r>
      <w:r>
        <w:rPr>
          <w:rFonts w:ascii="TH Sarabun New" w:hAnsi="TH Sarabun New" w:cs="TH Sarabun New" w:hint="cs"/>
          <w:sz w:val="32"/>
          <w:szCs w:val="32"/>
          <w:cs/>
        </w:rPr>
        <w:t>วัด</w:t>
      </w:r>
      <w:r w:rsidRPr="00F01E58">
        <w:rPr>
          <w:rFonts w:ascii="TH Sarabun New" w:hAnsi="TH Sarabun New" w:cs="TH Sarabun New"/>
          <w:sz w:val="32"/>
          <w:szCs w:val="32"/>
          <w:cs/>
        </w:rPr>
        <w:t>เซ็นโซจิ เป็นวัดพุทธที่เก่าแก่และมีชื่อเสียงที่สุดในโตเกียว ตั้งอยู่ในย่านอาซากุสะ ภายในวัดมีอาคารหลักที่ประดิษฐานรูปปั้นเจ้าแม่กวนอ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ิม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รวมถึงเจดีย์ห้าชั้นและสวนสวย วัดเซ็นโซจิยังเป็นสถานที่จัดงานเทศกาลใหญ่ในโตเกียว เช่น ซันจะ 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มัตสึ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ริ ไม่ว่าจะมาเยือนในช่วงไหน เมื่อเดินผ่านประตูคามินาริมงที่มีโคมแดงขนาดใหญ่ จะเจอกับ 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>ถนน</w:t>
      </w:r>
      <w:proofErr w:type="spellStart"/>
      <w:r w:rsidRPr="00F01E58">
        <w:rPr>
          <w:rFonts w:ascii="Prompt" w:hAnsi="Prompt" w:cs="Prompt"/>
          <w:b/>
          <w:bCs/>
          <w:color w:val="0070C0"/>
          <w:sz w:val="28"/>
          <w:cs/>
        </w:rPr>
        <w:t>ช้</w:t>
      </w:r>
      <w:proofErr w:type="spellEnd"/>
      <w:r w:rsidRPr="00F01E58">
        <w:rPr>
          <w:rFonts w:ascii="Prompt" w:hAnsi="Prompt" w:cs="Prompt"/>
          <w:b/>
          <w:bCs/>
          <w:color w:val="0070C0"/>
          <w:sz w:val="28"/>
          <w:cs/>
        </w:rPr>
        <w:t>อปปิ้งนากามิเสะ (</w:t>
      </w:r>
      <w:r w:rsidRPr="00F01E58">
        <w:rPr>
          <w:rFonts w:ascii="Prompt" w:hAnsi="Prompt" w:cs="Prompt"/>
          <w:b/>
          <w:bCs/>
          <w:color w:val="0070C0"/>
          <w:sz w:val="28"/>
        </w:rPr>
        <w:t>NAKAMISE SHOPPING)</w:t>
      </w:r>
      <w:r w:rsidRPr="00F01E58">
        <w:rPr>
          <w:rFonts w:ascii="TH Sarabun New" w:hAnsi="TH Sarabun New" w:cs="TH Sarabun New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ถนน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อปปิ้งที่มีประวัติยาวนานในย่านอาซากุสะที่มีความยาวประมาณ 250 เมตรและเต็มไปด้วยร้านค้าขายของฝาก ขนมหวาน และสินค้าพื้นเมืองญี่ปุ่น ที่นี่เราสามารถพบกับสินค้าหลากหลายชนิด เช่น ขนมนิง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เงียว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ยา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กิ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 เซ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็ม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เบ้ และมันจู นอกจากการ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 xml:space="preserve">อปปิ้ง หากมีเวลาขอพาทุกท่านไปยังจุดชมวิวริม 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>แม่น้ำสุมิดะ (</w:t>
      </w:r>
      <w:r w:rsidRPr="00F01E58">
        <w:rPr>
          <w:rFonts w:ascii="Prompt" w:hAnsi="Prompt" w:cs="Prompt"/>
          <w:b/>
          <w:bCs/>
          <w:color w:val="0070C0"/>
          <w:sz w:val="28"/>
        </w:rPr>
        <w:t>SUMIDA RIVER)</w:t>
      </w:r>
      <w:r w:rsidRPr="00F01E58">
        <w:rPr>
          <w:rFonts w:ascii="TH Sarabun New" w:hAnsi="TH Sarabun New" w:cs="TH Sarabun New"/>
          <w:sz w:val="32"/>
          <w:szCs w:val="32"/>
        </w:rPr>
        <w:t xml:space="preserve"> </w:t>
      </w:r>
      <w:r w:rsidRPr="00F01E58">
        <w:rPr>
          <w:rFonts w:ascii="TH Sarabun New" w:hAnsi="TH Sarabun New" w:cs="TH Sarabun New"/>
          <w:sz w:val="32"/>
          <w:szCs w:val="32"/>
          <w:cs/>
        </w:rPr>
        <w:t>อีกหนึ่งแลนด์มาร์ควิวสวยที่ไม่ควรพลาดเมื่อมาเยือนกรุงโตเกียวที่จะชวนให้เราเห็นวิวของ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โตเกียวสกายทรี </w:t>
      </w:r>
      <w:r w:rsidRPr="00F01E58">
        <w:rPr>
          <w:rFonts w:ascii="Prompt" w:hAnsi="Prompt" w:cs="Prompt"/>
          <w:b/>
          <w:bCs/>
          <w:color w:val="0070C0"/>
          <w:sz w:val="28"/>
        </w:rPr>
        <w:t>TOKYO SKY TREE</w:t>
      </w:r>
      <w:r w:rsidRPr="00F01E58">
        <w:rPr>
          <w:rFonts w:ascii="TH Sarabun New" w:hAnsi="TH Sarabun New" w:cs="TH Sarabun New"/>
          <w:sz w:val="32"/>
          <w:szCs w:val="32"/>
          <w:cs/>
        </w:rPr>
        <w:t>พร้อมวิวทิวทัศน์ที่สวยงาม คุณสามารถเดินเล่นริมแม่น้ำและชมความงามของหอคอยที่ยืนตระหง่านตัดกับท้องฟ้าสีครามสะท้อนลงบนผิวน้ำของแม่น้ำสุมิดะในเวลากลางวันเป็นภาพที่งดงามและ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แมนติกสุดๆ</w:t>
      </w:r>
    </w:p>
    <w:p w14:paraId="7B6EF854" w14:textId="621C18C4" w:rsidR="000E0C7F" w:rsidRPr="004C42A4" w:rsidRDefault="00F01E58" w:rsidP="000E0C7F">
      <w:pPr>
        <w:spacing w:after="120" w:line="360" w:lineRule="exact"/>
        <w:ind w:left="1138"/>
        <w:rPr>
          <w:rFonts w:ascii="Prompt" w:hAnsi="Prompt" w:cs="Prompt"/>
          <w:b/>
          <w:bCs/>
          <w:color w:val="0070C0"/>
          <w:sz w:val="24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357DE84" wp14:editId="5704992D">
            <wp:simplePos x="0" y="0"/>
            <wp:positionH relativeFrom="margin">
              <wp:posOffset>0</wp:posOffset>
            </wp:positionH>
            <wp:positionV relativeFrom="paragraph">
              <wp:posOffset>2035175</wp:posOffset>
            </wp:positionV>
            <wp:extent cx="431800" cy="431800"/>
            <wp:effectExtent l="0" t="0" r="6350" b="6350"/>
            <wp:wrapNone/>
            <wp:docPr id="165587932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color w:val="0070C0"/>
          <w:sz w:val="24"/>
        </w:rPr>
        <w:br/>
      </w:r>
      <w:r w:rsidR="00ED451A" w:rsidRPr="004C42A4">
        <w:rPr>
          <w:rFonts w:ascii="Prompt" w:hAnsi="Prompt" w:cs="Prompt" w:hint="cs"/>
          <w:b/>
          <w:bCs/>
          <w:color w:val="0070C0"/>
          <w:sz w:val="24"/>
          <w:cs/>
        </w:rPr>
        <w:t xml:space="preserve">กลางวัน </w:t>
      </w:r>
      <w:r w:rsidR="00ED451A" w:rsidRPr="004C42A4">
        <w:rPr>
          <w:rFonts w:ascii="Prompt" w:hAnsi="Prompt" w:cs="Prompt"/>
          <w:b/>
          <w:bCs/>
          <w:color w:val="0070C0"/>
          <w:sz w:val="24"/>
        </w:rPr>
        <w:t xml:space="preserve">: </w:t>
      </w:r>
      <w:r w:rsidR="000E0C7F" w:rsidRPr="004C42A4">
        <w:rPr>
          <w:rFonts w:ascii="Prompt" w:hAnsi="Prompt" w:cs="Prompt" w:hint="cs"/>
          <w:b/>
          <w:bCs/>
          <w:color w:val="0070C0"/>
          <w:sz w:val="24"/>
          <w:cs/>
        </w:rPr>
        <w:t xml:space="preserve">ชุดอาหารญี่ปุ่นเบนโตะ   </w:t>
      </w:r>
    </w:p>
    <w:p w14:paraId="66FA59C7" w14:textId="6EC70BE4" w:rsidR="00116779" w:rsidRPr="00F01E58" w:rsidRDefault="00F01E58" w:rsidP="001F0E94">
      <w:pPr>
        <w:spacing w:after="120" w:line="360" w:lineRule="exact"/>
        <w:jc w:val="thaiDistribute"/>
        <w:rPr>
          <w:rFonts w:ascii="Prompt" w:hAnsi="Prompt" w:cs="Prompt"/>
          <w:b/>
          <w:bCs/>
          <w:color w:val="0070C0"/>
          <w:sz w:val="28"/>
        </w:rPr>
      </w:pPr>
      <w:r>
        <w:rPr>
          <w:rFonts w:hint="cs"/>
          <w:noProof/>
          <w:sz w:val="28"/>
          <w:cs/>
        </w:rPr>
        <w:lastRenderedPageBreak/>
        <w:drawing>
          <wp:anchor distT="0" distB="0" distL="114300" distR="114300" simplePos="0" relativeHeight="251741184" behindDoc="0" locked="0" layoutInCell="1" allowOverlap="1" wp14:anchorId="2F2A7E06" wp14:editId="73221F2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3320" cy="2018665"/>
            <wp:effectExtent l="0" t="0" r="5080" b="635"/>
            <wp:wrapTopAndBottom/>
            <wp:docPr id="75447817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478175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32"/>
          <w:szCs w:val="32"/>
          <w:cs/>
        </w:rPr>
        <w:drawing>
          <wp:anchor distT="0" distB="0" distL="114300" distR="114300" simplePos="0" relativeHeight="251687936" behindDoc="0" locked="0" layoutInCell="1" allowOverlap="1" wp14:anchorId="46C8E475" wp14:editId="7AA3A5F2">
            <wp:simplePos x="0" y="0"/>
            <wp:positionH relativeFrom="margin">
              <wp:posOffset>19050</wp:posOffset>
            </wp:positionH>
            <wp:positionV relativeFrom="paragraph">
              <wp:posOffset>3676650</wp:posOffset>
            </wp:positionV>
            <wp:extent cx="6242685" cy="1887855"/>
            <wp:effectExtent l="0" t="0" r="5715" b="0"/>
            <wp:wrapTopAndBottom/>
            <wp:docPr id="140146425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46425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D7C">
        <w:rPr>
          <w:rFonts w:ascii="Prompt" w:hAnsi="Prompt" w:cs="Prompt"/>
          <w:b/>
          <w:bCs/>
          <w:color w:val="0070C0"/>
          <w:sz w:val="28"/>
          <w:cs/>
        </w:rPr>
        <w:br/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ซากามิโกะ </w:t>
      </w:r>
      <w:r w:rsidRPr="00F01E58">
        <w:rPr>
          <w:rFonts w:ascii="TH Sarabun New" w:hAnsi="TH Sarabun New" w:cs="TH Sarabun New"/>
          <w:sz w:val="32"/>
          <w:szCs w:val="32"/>
          <w:cs/>
        </w:rPr>
        <w:t>หรือ</w:t>
      </w:r>
      <w:r w:rsidRPr="00F01E58">
        <w:rPr>
          <w:rFonts w:ascii="Prompt" w:hAnsi="Prompt" w:cs="Prompt"/>
          <w:b/>
          <w:bCs/>
          <w:color w:val="0070C0"/>
          <w:sz w:val="28"/>
          <w:cs/>
        </w:rPr>
        <w:t xml:space="preserve"> งานประดับไฟฤดูหนาวที่ยิ่งใหญ่ของญี่ปุ่น </w:t>
      </w:r>
      <w:r w:rsidRPr="00F01E58">
        <w:rPr>
          <w:rFonts w:ascii="TH Sarabun New" w:hAnsi="TH Sarabun New" w:cs="TH Sarabun New"/>
          <w:sz w:val="32"/>
          <w:szCs w:val="32"/>
          <w:cs/>
        </w:rPr>
        <w:t xml:space="preserve">ที่จะพาเราตื่นตาตื่นใจไปกับสวนที่ประดับไฟ </w:t>
      </w:r>
      <w:r w:rsidRPr="00F01E58">
        <w:rPr>
          <w:rFonts w:ascii="TH Sarabun New" w:hAnsi="TH Sarabun New" w:cs="TH Sarabun New"/>
          <w:sz w:val="32"/>
          <w:szCs w:val="32"/>
        </w:rPr>
        <w:t xml:space="preserve">LED </w:t>
      </w:r>
      <w:r w:rsidRPr="00F01E58">
        <w:rPr>
          <w:rFonts w:ascii="TH Sarabun New" w:hAnsi="TH Sarabun New" w:cs="TH Sarabun New"/>
          <w:sz w:val="32"/>
          <w:szCs w:val="32"/>
          <w:cs/>
        </w:rPr>
        <w:t>กว่าหกล้านดวง เปลี่ยนสวนสนุกให้กลายเป็นดินแดนมหัศจรรย์ที่เต็มไปด้วยแสงสีให้เราได้สัมผัสกับบรรยากาศ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แมนติกและเต็มไปด้วยความสนุกสนาน ผ่านโซนต่าง ๆ ที่ตกแต่งด้วย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ธีมห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ลากหลาย เช่น อุโมงค์ไฟ ป่าเรืองแสง และปราสาทเทพนิยาย ไฮ</w:t>
      </w:r>
      <w:proofErr w:type="spellStart"/>
      <w:r w:rsidRPr="00F01E58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Pr="00F01E58">
        <w:rPr>
          <w:rFonts w:ascii="TH Sarabun New" w:hAnsi="TH Sarabun New" w:cs="TH Sarabun New"/>
          <w:sz w:val="32"/>
          <w:szCs w:val="32"/>
          <w:cs/>
        </w:rPr>
        <w:t>ของงานคือ "</w:t>
      </w:r>
      <w:r w:rsidRPr="00F01E58">
        <w:rPr>
          <w:rFonts w:ascii="TH Sarabun New" w:hAnsi="TH Sarabun New" w:cs="TH Sarabun New"/>
          <w:sz w:val="32"/>
          <w:szCs w:val="32"/>
        </w:rPr>
        <w:t xml:space="preserve">Rainbow Lift" </w:t>
      </w:r>
      <w:r w:rsidRPr="00F01E58">
        <w:rPr>
          <w:rFonts w:ascii="TH Sarabun New" w:hAnsi="TH Sarabun New" w:cs="TH Sarabun New"/>
          <w:sz w:val="32"/>
          <w:szCs w:val="32"/>
          <w:cs/>
        </w:rPr>
        <w:t>ซึ่งเป็นกระเช้าลอยฟ้าพร้อมพาชมวิวทิวทัศน์ของสวนที่ประดับไฟอย่างงดงามในมุมกว้างนอกจากนี้ ยังมีกิจกรรมสนุก ๆ เช่น สวนสนุกขนาดย่อม และร้านอาหารที่ให้บริการ ทำให้คุณสามารถเพลิดเพลินดื่มด่ำกับความงดงามและบรรยากาศฤดูหนาวในญี่ปุ่นที่แสนพิเศษ</w:t>
      </w:r>
    </w:p>
    <w:p w14:paraId="60589052" w14:textId="7A7F60EC" w:rsidR="0008235B" w:rsidRPr="009F6D7C" w:rsidRDefault="00F01E58" w:rsidP="009F6D7C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DAF034D" wp14:editId="2E6F8BA8">
            <wp:simplePos x="0" y="0"/>
            <wp:positionH relativeFrom="margin">
              <wp:posOffset>19050</wp:posOffset>
            </wp:positionH>
            <wp:positionV relativeFrom="paragraph">
              <wp:posOffset>2613025</wp:posOffset>
            </wp:positionV>
            <wp:extent cx="431800" cy="431800"/>
            <wp:effectExtent l="0" t="0" r="6350" b="6350"/>
            <wp:wrapNone/>
            <wp:docPr id="33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/>
          <w:sz w:val="32"/>
          <w:szCs w:val="32"/>
          <w:cs/>
        </w:rPr>
        <w:br/>
      </w:r>
      <w:r w:rsidR="00106D01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08235B">
        <w:rPr>
          <w:rFonts w:ascii="TH Sarabun New" w:hAnsi="TH Sarabun New" w:cs="TH Sarabun New" w:hint="cs"/>
          <w:sz w:val="32"/>
          <w:szCs w:val="32"/>
          <w:cs/>
        </w:rPr>
        <w:t xml:space="preserve">นำพาทุกท่านเข้าสู่โรงแรม </w:t>
      </w:r>
      <w:r w:rsidR="008B5DEF" w:rsidRPr="00116779">
        <w:rPr>
          <w:rFonts w:ascii="Prompt" w:hAnsi="Prompt" w:cs="Prompt"/>
          <w:b/>
          <w:bCs/>
          <w:color w:val="0070C0"/>
          <w:sz w:val="28"/>
          <w:cs/>
        </w:rPr>
        <w:t>อิสระให้ท่านพักผ่อน</w:t>
      </w:r>
      <w:r w:rsidR="008B5DEF" w:rsidRPr="00116779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="008B5DEF" w:rsidRPr="00AC324A">
        <w:rPr>
          <w:rFonts w:ascii="TH Sarabun New" w:hAnsi="TH Sarabun New" w:cs="TH Sarabun New"/>
          <w:sz w:val="32"/>
          <w:szCs w:val="32"/>
          <w:cs/>
        </w:rPr>
        <w:t>เพื่อผ่อนคลายกล้ามเนื้อ ความเหนื่อยล้า จากการเดินทางมาตลอดทั้งวัน</w:t>
      </w:r>
      <w:r w:rsidR="00106D01">
        <w:rPr>
          <w:rFonts w:ascii="TH Sarabun New" w:hAnsi="TH Sarabun New" w:cs="TH Sarabun New" w:hint="cs"/>
          <w:sz w:val="32"/>
          <w:szCs w:val="32"/>
          <w:cs/>
        </w:rPr>
        <w:t xml:space="preserve"> ด้วยบรรยากาศโรงแรมโซนภูเขาไฟฟูจิ</w:t>
      </w:r>
      <w:r w:rsidR="0008235B">
        <w:rPr>
          <w:rFonts w:ascii="TH Sarabun New" w:hAnsi="TH Sarabun New" w:cs="TH Sarabun New"/>
          <w:sz w:val="32"/>
          <w:szCs w:val="32"/>
        </w:rPr>
        <w:t xml:space="preserve"> </w:t>
      </w:r>
    </w:p>
    <w:p w14:paraId="40A57AAC" w14:textId="62A580E3" w:rsidR="0008235B" w:rsidRPr="00116779" w:rsidRDefault="0008235B" w:rsidP="008F1C68">
      <w:pPr>
        <w:spacing w:line="360" w:lineRule="exact"/>
        <w:ind w:left="1170"/>
        <w:jc w:val="thaiDistribute"/>
        <w:rPr>
          <w:rFonts w:ascii="Prompt" w:hAnsi="Prompt" w:cs="Prompt"/>
          <w:b/>
          <w:bCs/>
          <w:color w:val="0070C0"/>
          <w:sz w:val="28"/>
        </w:rPr>
      </w:pPr>
      <w:r w:rsidRPr="00116779">
        <w:rPr>
          <w:rFonts w:ascii="Prompt" w:hAnsi="Prompt" w:cs="Prompt" w:hint="cs"/>
          <w:b/>
          <w:bCs/>
          <w:color w:val="0070C0"/>
          <w:sz w:val="28"/>
          <w:cs/>
        </w:rPr>
        <w:t>เย็น</w:t>
      </w:r>
      <w:r w:rsidR="00ED451A" w:rsidRPr="00116779">
        <w:rPr>
          <w:rFonts w:ascii="Prompt" w:hAnsi="Prompt" w:cs="Prompt"/>
          <w:b/>
          <w:bCs/>
          <w:color w:val="0070C0"/>
          <w:sz w:val="28"/>
        </w:rPr>
        <w:t xml:space="preserve"> :</w:t>
      </w:r>
      <w:r w:rsidRPr="00116779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116779">
        <w:rPr>
          <w:rFonts w:ascii="Prompt" w:hAnsi="Prompt" w:cs="Prompt"/>
          <w:b/>
          <w:bCs/>
          <w:color w:val="0070C0"/>
          <w:sz w:val="28"/>
          <w:cs/>
        </w:rPr>
        <w:t>เมนูสุดพิเศษ! บุฟ</w:t>
      </w:r>
      <w:proofErr w:type="spellStart"/>
      <w:r w:rsidRPr="00116779">
        <w:rPr>
          <w:rFonts w:ascii="Prompt" w:hAnsi="Prompt" w:cs="Prompt"/>
          <w:b/>
          <w:bCs/>
          <w:color w:val="0070C0"/>
          <w:sz w:val="28"/>
          <w:cs/>
        </w:rPr>
        <w:t>เฟ่ต์</w:t>
      </w:r>
      <w:proofErr w:type="spellEnd"/>
      <w:r w:rsidRPr="00116779">
        <w:rPr>
          <w:rFonts w:ascii="Prompt" w:hAnsi="Prompt" w:cs="Prompt"/>
          <w:b/>
          <w:bCs/>
          <w:color w:val="0070C0"/>
          <w:sz w:val="28"/>
          <w:cs/>
        </w:rPr>
        <w:t>ขาปูยักษ์</w:t>
      </w:r>
    </w:p>
    <w:p w14:paraId="275FED01" w14:textId="68BD4B3F" w:rsidR="0008235B" w:rsidRPr="00116779" w:rsidRDefault="00572C37" w:rsidP="00E17749">
      <w:pPr>
        <w:spacing w:after="0" w:line="360" w:lineRule="exact"/>
        <w:ind w:left="1138"/>
        <w:rPr>
          <w:rFonts w:ascii="Prompt" w:hAnsi="Prompt" w:cs="Prompt"/>
          <w:b/>
          <w:bCs/>
          <w:color w:val="0070C0"/>
          <w:sz w:val="28"/>
        </w:rPr>
      </w:pPr>
      <w:r w:rsidRPr="00116779">
        <w:rPr>
          <w:rFonts w:ascii="Prompt" w:hAnsi="Prompt" w:cs="Prompt"/>
          <w:b/>
          <w:bCs/>
          <w:noProof/>
          <w:color w:val="0070C0"/>
          <w:sz w:val="28"/>
        </w:rPr>
        <w:drawing>
          <wp:anchor distT="0" distB="0" distL="114300" distR="114300" simplePos="0" relativeHeight="251665408" behindDoc="0" locked="0" layoutInCell="1" allowOverlap="1" wp14:anchorId="3E1EA97E" wp14:editId="205E7F09">
            <wp:simplePos x="0" y="0"/>
            <wp:positionH relativeFrom="margin">
              <wp:posOffset>0</wp:posOffset>
            </wp:positionH>
            <wp:positionV relativeFrom="paragraph">
              <wp:posOffset>17780</wp:posOffset>
            </wp:positionV>
            <wp:extent cx="499730" cy="457200"/>
            <wp:effectExtent l="0" t="0" r="0" b="0"/>
            <wp:wrapNone/>
            <wp:docPr id="32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3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254" w:rsidRPr="00BD2254">
        <w:t xml:space="preserve"> </w:t>
      </w:r>
      <w:r w:rsidR="00BD2254" w:rsidRPr="00BD2254">
        <w:rPr>
          <w:rFonts w:ascii="Prompt" w:hAnsi="Prompt" w:cs="Prompt"/>
          <w:b/>
          <w:bCs/>
          <w:noProof/>
          <w:color w:val="0070C0"/>
          <w:sz w:val="28"/>
        </w:rPr>
        <w:t xml:space="preserve">KAWAGUCHIKO </w:t>
      </w:r>
      <w:r w:rsidR="00116779" w:rsidRPr="00116779">
        <w:rPr>
          <w:rFonts w:ascii="Prompt" w:hAnsi="Prompt" w:cs="Prompt"/>
          <w:b/>
          <w:bCs/>
          <w:color w:val="0070C0"/>
          <w:sz w:val="28"/>
        </w:rPr>
        <w:t>HOTEL</w:t>
      </w:r>
      <w:r w:rsidR="0008235B" w:rsidRPr="00116779">
        <w:rPr>
          <w:rFonts w:ascii="Prompt" w:hAnsi="Prompt" w:cs="Prompt"/>
          <w:b/>
          <w:bCs/>
          <w:color w:val="0070C0"/>
          <w:sz w:val="28"/>
        </w:rPr>
        <w:t xml:space="preserve">  </w:t>
      </w:r>
    </w:p>
    <w:p w14:paraId="26141502" w14:textId="754BD3F5" w:rsidR="0008235B" w:rsidRDefault="0008235B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  <w:r w:rsidRPr="006B15A1">
        <w:rPr>
          <w:rFonts w:ascii="TH Sarabun New" w:hAnsi="TH Sarabun New" w:cs="TH Sarabun New"/>
          <w:sz w:val="34"/>
          <w:szCs w:val="34"/>
          <w:cs/>
        </w:rPr>
        <w:t>ระดับ 3 ดาว หรือเทียบเท่ามาตรฐานของญี่ปุ่น</w:t>
      </w:r>
    </w:p>
    <w:p w14:paraId="26999607" w14:textId="77777777" w:rsidR="001F0E94" w:rsidRDefault="001F0E94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1B0EC634" w14:textId="77777777" w:rsidR="001F0E94" w:rsidRDefault="001F0E94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060BD48" w14:textId="77777777" w:rsidR="001F0E94" w:rsidRDefault="001F0E94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4D9F6BF9" w14:textId="77777777" w:rsidR="00116779" w:rsidRDefault="00116779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69584787" w14:textId="77777777" w:rsidR="00116779" w:rsidRDefault="00116779" w:rsidP="00E17749">
      <w:pPr>
        <w:spacing w:after="0" w:line="360" w:lineRule="exact"/>
        <w:ind w:left="1138"/>
        <w:rPr>
          <w:rFonts w:ascii="TH Sarabun New" w:hAnsi="TH Sarabun New" w:cs="TH Sarabun New"/>
          <w:sz w:val="34"/>
          <w:szCs w:val="34"/>
        </w:rPr>
      </w:pPr>
    </w:p>
    <w:p w14:paraId="0F5625DD" w14:textId="77777777" w:rsidR="001F0E94" w:rsidRDefault="001F0E94" w:rsidP="00F01E58">
      <w:pPr>
        <w:spacing w:after="0" w:line="360" w:lineRule="exact"/>
        <w:rPr>
          <w:rFonts w:ascii="TH Sarabun New" w:hAnsi="TH Sarabun New" w:cs="TH Sarabun New"/>
          <w:sz w:val="34"/>
          <w:szCs w:val="34"/>
        </w:rPr>
      </w:pPr>
    </w:p>
    <w:p w14:paraId="654C96F7" w14:textId="77777777" w:rsidR="00D63765" w:rsidRDefault="00D63765" w:rsidP="00D63765">
      <w:pPr>
        <w:pStyle w:val="WE-F"/>
        <w:ind w:left="0"/>
        <w:rPr>
          <w:rFonts w:ascii="Prompt" w:hAnsi="Prompt" w:cs="Prompt"/>
          <w:b/>
          <w:bCs/>
          <w:color w:val="0070C0"/>
        </w:rPr>
      </w:pPr>
    </w:p>
    <w:p w14:paraId="71534ADC" w14:textId="68A09CDE" w:rsidR="00F01E58" w:rsidRPr="00F01E58" w:rsidRDefault="00E17749" w:rsidP="00D63765">
      <w:pPr>
        <w:pStyle w:val="WE-F"/>
        <w:ind w:left="1170"/>
        <w:rPr>
          <w:rFonts w:ascii="Prompt" w:hAnsi="Prompt" w:cs="Prompt"/>
          <w:b/>
          <w:bCs/>
          <w:color w:val="0070C0"/>
        </w:rPr>
      </w:pPr>
      <w:r w:rsidRPr="00B927CD">
        <w:rPr>
          <w:noProof/>
          <w:color w:val="0070C0"/>
        </w:rPr>
        <w:lastRenderedPageBreak/>
        <w:drawing>
          <wp:anchor distT="0" distB="0" distL="114300" distR="114300" simplePos="0" relativeHeight="251660288" behindDoc="0" locked="0" layoutInCell="1" allowOverlap="1" wp14:anchorId="2AFFFBD0" wp14:editId="5BFC5708">
            <wp:simplePos x="0" y="0"/>
            <wp:positionH relativeFrom="column">
              <wp:posOffset>-238125</wp:posOffset>
            </wp:positionH>
            <wp:positionV relativeFrom="paragraph">
              <wp:posOffset>52705</wp:posOffset>
            </wp:positionV>
            <wp:extent cx="790575" cy="790575"/>
            <wp:effectExtent l="0" t="0" r="9525" b="9525"/>
            <wp:wrapNone/>
            <wp:docPr id="3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1E58" w:rsidRPr="00D63765">
        <w:rPr>
          <w:rFonts w:ascii="Prompt" w:hAnsi="Prompt" w:cs="Prompt"/>
          <w:b/>
          <w:bCs/>
          <w:color w:val="0070C0"/>
          <w:cs/>
        </w:rPr>
        <w:t>สั</w:t>
      </w:r>
      <w:bookmarkStart w:id="5" w:name="_Hlk211612710"/>
      <w:r w:rsidR="00F01E58" w:rsidRPr="00D63765">
        <w:rPr>
          <w:rFonts w:ascii="Prompt" w:hAnsi="Prompt" w:cs="Prompt"/>
          <w:b/>
          <w:bCs/>
          <w:color w:val="0070C0"/>
          <w:cs/>
        </w:rPr>
        <w:t>มผัสหิมะ ณ ลานสกี ฟูจิเท</w:t>
      </w:r>
      <w:proofErr w:type="spellStart"/>
      <w:r w:rsidR="00F01E58" w:rsidRPr="00D63765">
        <w:rPr>
          <w:rFonts w:ascii="Prompt" w:hAnsi="Prompt" w:cs="Prompt"/>
          <w:b/>
          <w:bCs/>
          <w:color w:val="0070C0"/>
          <w:cs/>
        </w:rPr>
        <w:t>็น</w:t>
      </w:r>
      <w:proofErr w:type="spellEnd"/>
      <w:r w:rsidR="00F01E58" w:rsidRPr="00D63765">
        <w:rPr>
          <w:rFonts w:ascii="Prompt" w:hAnsi="Prompt" w:cs="Prompt"/>
          <w:b/>
          <w:bCs/>
          <w:color w:val="0070C0"/>
          <w:cs/>
        </w:rPr>
        <w:t xml:space="preserve"> สโนว รีสอร</w:t>
      </w:r>
      <w:proofErr w:type="spellStart"/>
      <w:r w:rsidR="00F01E58" w:rsidRPr="00D63765">
        <w:rPr>
          <w:rFonts w:ascii="Prompt" w:hAnsi="Prompt" w:cs="Prompt"/>
          <w:b/>
          <w:bCs/>
          <w:color w:val="0070C0"/>
          <w:cs/>
        </w:rPr>
        <w:t>์ท</w:t>
      </w:r>
      <w:proofErr w:type="spellEnd"/>
      <w:r w:rsidR="00F01E58" w:rsidRPr="00D63765">
        <w:rPr>
          <w:rFonts w:ascii="Prompt" w:hAnsi="Prompt" w:cs="Prompt"/>
          <w:b/>
          <w:bCs/>
          <w:color w:val="0070C0"/>
          <w:cs/>
        </w:rPr>
        <w:t xml:space="preserve"> หรือจุดชมวิวชั้น 5ภูเขาไฟฟูจิ หรือ</w:t>
      </w:r>
      <w:r w:rsidR="00F01E58" w:rsidRPr="00D63765">
        <w:rPr>
          <w:rFonts w:ascii="Prompt" w:hAnsi="Prompt" w:cs="Prompt"/>
          <w:b/>
          <w:bCs/>
          <w:color w:val="0070C0"/>
        </w:rPr>
        <w:t xml:space="preserve"> Oishi Park </w:t>
      </w:r>
      <w:r w:rsidR="00F01E58" w:rsidRPr="00D63765">
        <w:rPr>
          <w:rFonts w:ascii="Prompt" w:hAnsi="Prompt" w:cs="Prompt"/>
          <w:b/>
          <w:bCs/>
          <w:color w:val="0070C0"/>
          <w:cs/>
        </w:rPr>
        <w:t>สวนดอกไม้วิวฟูจิ</w:t>
      </w:r>
      <w:r w:rsidR="00F01E58">
        <w:rPr>
          <w:rFonts w:ascii="Prompt" w:hAnsi="Prompt" w:cs="Prompt"/>
          <w:b/>
          <w:bCs/>
          <w:color w:val="0F4761" w:themeColor="accent1" w:themeShade="BF"/>
          <w:sz w:val="28"/>
        </w:rPr>
        <w:t xml:space="preserve"> </w:t>
      </w:r>
      <w:bookmarkStart w:id="6" w:name="_Hlk211612488"/>
      <w:r w:rsidR="00F01E58" w:rsidRPr="00A839FA">
        <w:rPr>
          <w:rFonts w:ascii="Prompt" w:hAnsi="Prompt" w:cs="Prompt"/>
          <w:b/>
          <w:bCs/>
          <w:color w:val="808080" w:themeColor="background1" w:themeShade="80"/>
          <w:sz w:val="20"/>
          <w:szCs w:val="20"/>
          <w:cs/>
        </w:rPr>
        <w:t>(ขึ้นอยู่กับสภาพอากาศ)</w:t>
      </w:r>
      <w:r w:rsidR="00F01E58" w:rsidRPr="00D2436E">
        <w:rPr>
          <w:rFonts w:ascii="Prompt" w:hAnsi="Prompt" w:cs="Prompt"/>
          <w:b/>
          <w:bCs/>
          <w:color w:val="0A2F41" w:themeColor="accent1" w:themeShade="80"/>
          <w:cs/>
        </w:rPr>
        <w:t xml:space="preserve"> </w:t>
      </w:r>
      <w:bookmarkEnd w:id="6"/>
      <w:r w:rsidR="00F01E58" w:rsidRPr="00D63765">
        <w:rPr>
          <w:rFonts w:ascii="Prompt" w:hAnsi="Prompt" w:cs="Prompt"/>
          <w:b/>
          <w:bCs/>
          <w:color w:val="0070C0"/>
        </w:rPr>
        <w:t xml:space="preserve">OSHINO HAKKAI </w:t>
      </w:r>
      <w:r w:rsidR="00F01E58" w:rsidRPr="00D63765">
        <w:rPr>
          <w:rFonts w:ascii="Prompt" w:hAnsi="Prompt" w:cs="Prompt"/>
          <w:b/>
          <w:bCs/>
          <w:color w:val="0070C0"/>
          <w:cs/>
        </w:rPr>
        <w:t xml:space="preserve">หมู่บ้านน้ำใส </w:t>
      </w:r>
      <w:r w:rsidR="00F01E58" w:rsidRPr="00D63765">
        <w:rPr>
          <w:rFonts w:ascii="Prompt" w:hAnsi="Prompt" w:cs="Prompt"/>
          <w:b/>
          <w:bCs/>
          <w:color w:val="0070C0"/>
        </w:rPr>
        <w:t>l LAKE KAWAGUCHIKO DUTY FREE</w:t>
      </w:r>
      <w:r w:rsidR="00F01E58" w:rsidRPr="00D63765">
        <w:rPr>
          <w:rFonts w:ascii="Prompt" w:hAnsi="Prompt" w:cs="Prompt"/>
          <w:b/>
          <w:bCs/>
          <w:color w:val="0070C0"/>
          <w:cs/>
        </w:rPr>
        <w:t xml:space="preserve"> </w:t>
      </w:r>
      <w:r w:rsidR="00F01E58" w:rsidRPr="00D63765">
        <w:rPr>
          <w:rFonts w:ascii="Prompt" w:hAnsi="Prompt" w:cs="Prompt"/>
          <w:b/>
          <w:bCs/>
          <w:color w:val="0070C0"/>
        </w:rPr>
        <w:t>l TOKYO – S</w:t>
      </w:r>
      <w:bookmarkEnd w:id="5"/>
      <w:r w:rsidR="00BD2254">
        <w:rPr>
          <w:rFonts w:ascii="Prompt" w:hAnsi="Prompt" w:cs="Prompt"/>
          <w:b/>
          <w:bCs/>
          <w:color w:val="0070C0"/>
        </w:rPr>
        <w:t>HINJUKU</w:t>
      </w:r>
    </w:p>
    <w:p w14:paraId="456CCE56" w14:textId="35981168" w:rsidR="00F90CB4" w:rsidRPr="008B5DEF" w:rsidRDefault="008C6898" w:rsidP="001E0489">
      <w:pPr>
        <w:pStyle w:val="WE-F"/>
        <w:tabs>
          <w:tab w:val="left" w:pos="1170"/>
        </w:tabs>
        <w:ind w:right="-154"/>
        <w:jc w:val="thaiDistribute"/>
        <w:rPr>
          <w:rFonts w:ascii="Prompt" w:hAnsi="Prompt" w:cs="Prompt"/>
          <w:b/>
          <w:bCs/>
          <w:color w:val="C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96C23C5" wp14:editId="7C441C3D">
            <wp:simplePos x="0" y="0"/>
            <wp:positionH relativeFrom="margin">
              <wp:align>center</wp:align>
            </wp:positionH>
            <wp:positionV relativeFrom="paragraph">
              <wp:posOffset>643255</wp:posOffset>
            </wp:positionV>
            <wp:extent cx="6243955" cy="2019300"/>
            <wp:effectExtent l="0" t="0" r="4445" b="0"/>
            <wp:wrapTopAndBottom/>
            <wp:docPr id="3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105" cy="2019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7CD">
        <w:rPr>
          <w:noProof/>
        </w:rPr>
        <w:drawing>
          <wp:anchor distT="0" distB="0" distL="114300" distR="114300" simplePos="0" relativeHeight="251666432" behindDoc="0" locked="0" layoutInCell="1" allowOverlap="1" wp14:anchorId="04A501CE" wp14:editId="25E0A0D1">
            <wp:simplePos x="0" y="0"/>
            <wp:positionH relativeFrom="margin">
              <wp:posOffset>0</wp:posOffset>
            </wp:positionH>
            <wp:positionV relativeFrom="paragraph">
              <wp:posOffset>114300</wp:posOffset>
            </wp:positionV>
            <wp:extent cx="431800" cy="431800"/>
            <wp:effectExtent l="0" t="0" r="6350" b="6350"/>
            <wp:wrapNone/>
            <wp:docPr id="29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DEF">
        <w:rPr>
          <w:rFonts w:ascii="Prompt" w:hAnsi="Prompt" w:cs="Prompt"/>
          <w:b/>
          <w:bCs/>
          <w:color w:val="C00000"/>
          <w:cs/>
        </w:rPr>
        <w:br/>
      </w:r>
      <w:r w:rsidR="008B5DEF" w:rsidRPr="00B927CD">
        <w:rPr>
          <w:rFonts w:ascii="Prompt" w:hAnsi="Prompt" w:cs="Prompt"/>
          <w:b/>
          <w:bCs/>
          <w:color w:val="0070C0"/>
          <w:cs/>
        </w:rPr>
        <w:t>เช้า</w:t>
      </w:r>
      <w:r w:rsidR="00ED451A" w:rsidRPr="00B927CD">
        <w:rPr>
          <w:rFonts w:ascii="Prompt" w:hAnsi="Prompt" w:cs="Prompt"/>
          <w:b/>
          <w:bCs/>
          <w:color w:val="0070C0"/>
        </w:rPr>
        <w:t xml:space="preserve"> :</w:t>
      </w:r>
      <w:r w:rsidR="008B5DEF" w:rsidRPr="00B927CD">
        <w:rPr>
          <w:color w:val="0070C0"/>
          <w:cs/>
        </w:rPr>
        <w:t xml:space="preserve">  </w:t>
      </w:r>
      <w:r w:rsidR="00ED451A" w:rsidRPr="004A588E">
        <w:rPr>
          <w:cs/>
        </w:rPr>
        <w:t>รับประทานอาหาร</w:t>
      </w:r>
      <w:r w:rsidR="00ED451A">
        <w:t xml:space="preserve"> </w:t>
      </w:r>
      <w:r w:rsidR="008B5DEF" w:rsidRPr="004A588E">
        <w:rPr>
          <w:cs/>
        </w:rPr>
        <w:t>ณ ห้องอาหารโรงแรม</w:t>
      </w:r>
    </w:p>
    <w:p w14:paraId="1AF09F4B" w14:textId="59FDCED4" w:rsidR="00D63765" w:rsidRDefault="00D63765" w:rsidP="00D63765">
      <w:pPr>
        <w:pStyle w:val="WE-F"/>
        <w:ind w:left="0"/>
        <w:jc w:val="thaiDistribute"/>
        <w:rPr>
          <w:sz w:val="28"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37888508" wp14:editId="322CD069">
            <wp:simplePos x="0" y="0"/>
            <wp:positionH relativeFrom="margin">
              <wp:align>center</wp:align>
            </wp:positionH>
            <wp:positionV relativeFrom="paragraph">
              <wp:posOffset>4043045</wp:posOffset>
            </wp:positionV>
            <wp:extent cx="6243320" cy="2019300"/>
            <wp:effectExtent l="0" t="0" r="5080" b="0"/>
            <wp:wrapTopAndBottom/>
            <wp:docPr id="163624732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47321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083">
        <w:rPr>
          <w:sz w:val="28"/>
        </w:rPr>
        <w:br/>
      </w:r>
      <w:r w:rsidRPr="00D63765">
        <w:rPr>
          <w:rFonts w:ascii="Prompt" w:hAnsi="Prompt" w:cs="Prompt"/>
          <w:b/>
          <w:bCs/>
          <w:color w:val="0070C0"/>
          <w:sz w:val="28"/>
          <w:szCs w:val="28"/>
        </w:rPr>
        <w:t xml:space="preserve">FUJITEN SNOW RESORT </w:t>
      </w:r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เช็คอินลานสกี ฟูจิเท</w:t>
      </w:r>
      <w:proofErr w:type="spellStart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็น</w:t>
      </w:r>
      <w:proofErr w:type="spellEnd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 xml:space="preserve"> สโน</w:t>
      </w:r>
      <w:proofErr w:type="spellStart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ว์</w:t>
      </w:r>
      <w:proofErr w:type="spellEnd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 xml:space="preserve"> รีสอร</w:t>
      </w:r>
      <w:proofErr w:type="spellStart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์ท</w:t>
      </w:r>
      <w:proofErr w:type="spellEnd"/>
      <w:r w:rsidRPr="00D63765">
        <w:rPr>
          <w:sz w:val="28"/>
          <w:cs/>
        </w:rPr>
        <w:t xml:space="preserve"> สัมผัสความเย็น ณ ลานสกีที่ต้องไปเยือนในฤดูหนาวนี้ กับ</w:t>
      </w:r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ลานสกีฟูจิเท</w:t>
      </w:r>
      <w:proofErr w:type="spellStart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็น</w:t>
      </w:r>
      <w:proofErr w:type="spellEnd"/>
      <w:r w:rsidRPr="00D63765">
        <w:rPr>
          <w:sz w:val="28"/>
          <w:cs/>
        </w:rPr>
        <w:t>ที่มีวิวอันงดงามของภูเขาไฟฟูจิที่ปกคลุมไปด้วยหิมะ และความสนุกสนานของการเล่นสกี รีสอร</w:t>
      </w:r>
      <w:proofErr w:type="spellStart"/>
      <w:r w:rsidRPr="00D63765">
        <w:rPr>
          <w:sz w:val="28"/>
          <w:cs/>
        </w:rPr>
        <w:t>์ท</w:t>
      </w:r>
      <w:proofErr w:type="spellEnd"/>
      <w:r w:rsidRPr="00D63765">
        <w:rPr>
          <w:sz w:val="28"/>
          <w:cs/>
        </w:rPr>
        <w:t xml:space="preserve">แห่งนี้มอบทั้งความสนุกสนานในหิมะและวิวที่สวยงามเกินบรรยาย </w:t>
      </w:r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ลานสกีฟูจิเท</w:t>
      </w:r>
      <w:proofErr w:type="spellStart"/>
      <w:r w:rsidRPr="00D63765">
        <w:rPr>
          <w:rFonts w:ascii="Prompt" w:hAnsi="Prompt" w:cs="Prompt"/>
          <w:b/>
          <w:bCs/>
          <w:color w:val="0070C0"/>
          <w:sz w:val="28"/>
          <w:szCs w:val="28"/>
          <w:cs/>
        </w:rPr>
        <w:t>็น</w:t>
      </w:r>
      <w:proofErr w:type="spellEnd"/>
      <w:r w:rsidRPr="00D63765">
        <w:rPr>
          <w:sz w:val="28"/>
          <w:cs/>
        </w:rPr>
        <w:t xml:space="preserve"> มีลานสกีและสโน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บอร์ดที่หลากหลาย มีพื้นที่เล่นหิมะที่ปลอดภัยสำหรับเด็กๆ ที่จะเพลิดเพลินกับการเล่นสไลด์และถาดเลื่อนหิมะ นอกจากนี้ยังมีการเรียนสกีและสโน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บอร์ดสำหรับทุกคนในครอบครัวเหมาะสำหรับทั้งผู้เริ่มต้นและนักสกีหรือสโน</w:t>
      </w:r>
      <w:proofErr w:type="spellStart"/>
      <w:r w:rsidRPr="00D63765">
        <w:rPr>
          <w:sz w:val="28"/>
          <w:cs/>
        </w:rPr>
        <w:t>ว์</w:t>
      </w:r>
      <w:proofErr w:type="spellEnd"/>
      <w:r w:rsidRPr="00D63765">
        <w:rPr>
          <w:sz w:val="28"/>
          <w:cs/>
        </w:rPr>
        <w:t>-บอร์ดระดับมืออาชีพ ได้ทั้งความเพลิดเพลินและบรรยากาศที่สวยงามของฤดูหนาวและวิวสวยอลังการของภูเขาไฟฟูจิ ความสนุกสนานของการเล่นสกี หรือจะถ่ายรูปเช็คอินกับหิมะเก็บความทรงจำ</w:t>
      </w:r>
    </w:p>
    <w:p w14:paraId="7184E6F1" w14:textId="1D40CCCE" w:rsidR="00D63765" w:rsidRDefault="00D63765" w:rsidP="00D63765">
      <w:pPr>
        <w:pStyle w:val="WE-F"/>
        <w:ind w:left="0"/>
        <w:jc w:val="thaiDistribute"/>
        <w:rPr>
          <w:sz w:val="28"/>
        </w:rPr>
      </w:pPr>
    </w:p>
    <w:p w14:paraId="6AF36FF1" w14:textId="77777777" w:rsidR="00D63765" w:rsidRDefault="00D63765" w:rsidP="00D63765">
      <w:pPr>
        <w:pStyle w:val="WE-F"/>
        <w:ind w:left="0"/>
        <w:jc w:val="thaiDistribute"/>
      </w:pPr>
    </w:p>
    <w:p w14:paraId="49AF2A7F" w14:textId="77777777" w:rsidR="00D63765" w:rsidRDefault="00D63765" w:rsidP="00D63765">
      <w:pPr>
        <w:pStyle w:val="WE-F"/>
        <w:ind w:left="0"/>
        <w:jc w:val="thaiDistribute"/>
      </w:pPr>
    </w:p>
    <w:p w14:paraId="35E1C688" w14:textId="77777777" w:rsidR="00D63765" w:rsidRDefault="00D63765" w:rsidP="00D63765">
      <w:pPr>
        <w:pStyle w:val="WE-F"/>
        <w:ind w:left="0"/>
        <w:jc w:val="thaiDistribute"/>
      </w:pPr>
    </w:p>
    <w:p w14:paraId="1DD5B69F" w14:textId="7ED0E94A" w:rsidR="00D63765" w:rsidRDefault="00D63765" w:rsidP="00D63765">
      <w:pPr>
        <w:pStyle w:val="WE-F"/>
        <w:ind w:left="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60CBF1E7" wp14:editId="6354401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43320" cy="2018665"/>
            <wp:effectExtent l="0" t="0" r="5080" b="635"/>
            <wp:wrapTopAndBottom/>
            <wp:docPr id="20655161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16173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285A1" w14:textId="7AC1BB9D" w:rsidR="00ED5C0E" w:rsidRDefault="00ED5C0E" w:rsidP="00D63765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61437D6C" wp14:editId="409D084D">
            <wp:simplePos x="0" y="0"/>
            <wp:positionH relativeFrom="margin">
              <wp:posOffset>19050</wp:posOffset>
            </wp:positionH>
            <wp:positionV relativeFrom="paragraph">
              <wp:posOffset>1466850</wp:posOffset>
            </wp:positionV>
            <wp:extent cx="6241415" cy="2018665"/>
            <wp:effectExtent l="0" t="0" r="6985" b="635"/>
            <wp:wrapTopAndBottom/>
            <wp:docPr id="54116206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16206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41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หรือ ที่รู้จักกันในชื่อ </w:t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หมู่บ้านน้ำใส</w:t>
      </w:r>
      <w:r w:rsidRPr="00ED5C0E">
        <w:rPr>
          <w:cs/>
        </w:rPr>
        <w:t xml:space="preserve"> ความงามแห่งธรรมชาติและวัฒนธรรมที่ซ่อนอยู่ใต้เงาภูเขาไฟฟูจิตั้งอยู่ในหมู่บ้านโอชิโนะ จังหวัดยามานาชิ เป็นแหล่งน้ำธรรมชาติที่มีชื่อเสียง ประกอบด้วยบ่อน้ำใสสะอาดทั้งแปดแห่ง ซึ่งน้ำในบ่อเหล่านี้เกิดจากการละลายของหิมะและน้ำแข็งจากภูเขาไฟฟูจิ </w:t>
      </w:r>
      <w:r w:rsidRPr="00ED5C0E">
        <w:rPr>
          <w:b/>
          <w:bCs/>
          <w:color w:val="0070C0"/>
          <w:cs/>
        </w:rPr>
        <w:t>น้ำที่ไหลลงมากรองผ่านชั้นหินภูเขาไฟ จนทำให้น้ำในบ่อมีความบริสุทธิ์และใสจนเห็นถึงก้นบ่อ</w:t>
      </w:r>
      <w:r w:rsidRPr="00ED5C0E">
        <w:rPr>
          <w:color w:val="0070C0"/>
          <w:cs/>
        </w:rPr>
        <w:t xml:space="preserve"> </w:t>
      </w:r>
      <w:r w:rsidRPr="00ED5C0E">
        <w:rPr>
          <w:cs/>
        </w:rPr>
        <w:t>ไม่เพียงแต่ความงามของธรรมชาติที่ทำให้</w:t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โอชิโนะ ฮักไก</w:t>
      </w:r>
      <w:r w:rsidRPr="00ED5C0E">
        <w:rPr>
          <w:cs/>
        </w:rPr>
        <w:t xml:space="preserve">เป็นที่รู้จัก หมู่บ้านนี้เป็นสถานที่ที่เราสามารถสัมผัสวัฒนธรรมญี่ปุ่นที่แท้จริง จึงเป็นหนึ่งในจุดหมายที่ไม่ควรพลาดเมื่อมาเยือนญี่ปุ่น </w:t>
      </w:r>
    </w:p>
    <w:p w14:paraId="1BBFCC8B" w14:textId="02ADDCF7" w:rsidR="00ED5C0E" w:rsidRDefault="00ED5C0E" w:rsidP="00D63765">
      <w:pPr>
        <w:pStyle w:val="WE-F"/>
        <w:ind w:left="0"/>
        <w:jc w:val="thaiDistribute"/>
      </w:pPr>
      <w:r>
        <w:rPr>
          <w:rFonts w:ascii="Prompt" w:hAnsi="Prompt" w:cs="Prompt"/>
          <w:b/>
          <w:bCs/>
          <w:color w:val="0070C0"/>
          <w:sz w:val="28"/>
          <w:szCs w:val="28"/>
        </w:rPr>
        <w:br/>
      </w:r>
      <w:r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ทะเลสาบคาวากูจิโกะ</w:t>
      </w:r>
      <w:r w:rsidRPr="00ED5C0E">
        <w:rPr>
          <w:cs/>
        </w:rPr>
        <w:t>ในฤดูหนาวที่นี่คือสวรรค์ที่งดงามสำหรับผู้ที่หลงใหลในความเงียบสงบและความงามของธรรมชาติ เมื่อหิมะปกคลุมภูเขาไฟฟูจิและพื้นที่โดยรอบ ทิวทัศน์ที่นี่จะเปลี่ยนเป็นภาพที่งดงามราวกับออกมาจากภาพวาด หน้าหนาวที่นี่เต็มไปด้วยบรรยากาศที่</w:t>
      </w:r>
      <w:proofErr w:type="spellStart"/>
      <w:r w:rsidRPr="00ED5C0E">
        <w:rPr>
          <w:cs/>
        </w:rPr>
        <w:t>โร</w:t>
      </w:r>
      <w:proofErr w:type="spellEnd"/>
      <w:r w:rsidRPr="00ED5C0E">
        <w:rPr>
          <w:cs/>
        </w:rPr>
        <w:t>แมนติก</w:t>
      </w:r>
    </w:p>
    <w:p w14:paraId="4DB94146" w14:textId="5A201483" w:rsidR="00843B57" w:rsidRDefault="00ED451A" w:rsidP="00D63765">
      <w:pPr>
        <w:pStyle w:val="WE-F"/>
        <w:ind w:left="0"/>
        <w:jc w:val="thaiDistribute"/>
      </w:pPr>
      <w:r w:rsidRPr="00ED451A">
        <w:rPr>
          <w:cs/>
        </w:rPr>
        <w:t xml:space="preserve">จากนั้นขอพาทุกท่านเข้าสู่..การเรียนรู้วัฒนธรรมผ่าน การชงชาแบบดั้งเดิมของคนญี่ปุ่น พิธีชงชาหรือที่เรียกว่า ที่เรียกว่า </w:t>
      </w:r>
      <w:proofErr w:type="spellStart"/>
      <w:r w:rsidRPr="00ED451A">
        <w:rPr>
          <w:cs/>
        </w:rPr>
        <w:t>ซะ</w:t>
      </w:r>
      <w:proofErr w:type="spellEnd"/>
      <w:r w:rsidRPr="00ED451A">
        <w:rPr>
          <w:cs/>
        </w:rPr>
        <w:t>โด (</w:t>
      </w:r>
      <w:r w:rsidRPr="00ED451A">
        <w:t xml:space="preserve">Sadou) </w:t>
      </w:r>
      <w:r w:rsidRPr="00ED451A">
        <w:rPr>
          <w:cs/>
        </w:rPr>
        <w:t xml:space="preserve">คือ วิถีแห่งชาของชาวญี่ปุ่นที่มีเอกลักษณ์เฉพาะตัว และเป็นพิธีกรรมที่ทรงคุณค่า เราจะได้เรียนรู้ตั้งแต่การเริ่มชง จนถึงขั้นตอนการดื่ม นอกจากนี้ ยังมีสินค้า </w:t>
      </w:r>
      <w:r w:rsidRPr="00B927CD">
        <w:rPr>
          <w:rFonts w:ascii="Prompt" w:hAnsi="Prompt" w:cs="Prompt"/>
          <w:b/>
          <w:bCs/>
          <w:color w:val="0070C0"/>
          <w:sz w:val="28"/>
          <w:szCs w:val="28"/>
        </w:rPr>
        <w:t>DUTY FREE</w:t>
      </w:r>
      <w:r w:rsidRPr="00B927CD">
        <w:rPr>
          <w:color w:val="0070C0"/>
        </w:rPr>
        <w:t xml:space="preserve"> </w:t>
      </w:r>
      <w:r w:rsidRPr="00ED451A">
        <w:rPr>
          <w:cs/>
        </w:rPr>
        <w:t>ที่ให้ทุกท่านได้เลือก</w:t>
      </w:r>
      <w:r w:rsidR="00203FBD">
        <w:rPr>
          <w:cs/>
        </w:rPr>
        <w:t>ช็อป</w:t>
      </w:r>
      <w:r w:rsidRPr="00ED451A">
        <w:rPr>
          <w:cs/>
        </w:rPr>
        <w:t xml:space="preserve">หรือจะเลือกซื้อเป็นของฝากได้ตามอัธยาศัย โดยสินค้าที่แนะนำ เช่น วิตามินบำรุงสุขภาพ สรรพคุณหลากหลายชนิด และสินค้าชื่อดังของญี่ปุ่น </w:t>
      </w:r>
      <w:proofErr w:type="spellStart"/>
      <w:r w:rsidRPr="00ED451A">
        <w:rPr>
          <w:cs/>
        </w:rPr>
        <w:t>โฟ</w:t>
      </w:r>
      <w:proofErr w:type="spellEnd"/>
      <w:r w:rsidRPr="00ED451A">
        <w:rPr>
          <w:cs/>
        </w:rPr>
        <w:t>มล้างหน้าถ่านหินภูเขาไฟ และ เครื่อง</w:t>
      </w:r>
      <w:proofErr w:type="spellStart"/>
      <w:r w:rsidRPr="00ED451A">
        <w:rPr>
          <w:cs/>
        </w:rPr>
        <w:t>สำอางค์</w:t>
      </w:r>
      <w:proofErr w:type="spellEnd"/>
      <w:r w:rsidRPr="00ED451A">
        <w:rPr>
          <w:cs/>
        </w:rPr>
        <w:t xml:space="preserve"> </w:t>
      </w:r>
      <w:r w:rsidRPr="00ED451A">
        <w:t xml:space="preserve">Special Set </w:t>
      </w:r>
      <w:r w:rsidRPr="00ED451A">
        <w:rPr>
          <w:cs/>
        </w:rPr>
        <w:t>และอื่นๆ อีกมากมาย</w:t>
      </w:r>
    </w:p>
    <w:p w14:paraId="7A4680E1" w14:textId="43CEF226" w:rsidR="009859EE" w:rsidRDefault="009859EE" w:rsidP="00D63765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5E224B4" wp14:editId="2EF2C14B">
            <wp:simplePos x="0" y="0"/>
            <wp:positionH relativeFrom="margin">
              <wp:posOffset>0</wp:posOffset>
            </wp:positionH>
            <wp:positionV relativeFrom="paragraph">
              <wp:posOffset>215265</wp:posOffset>
            </wp:positionV>
            <wp:extent cx="431800" cy="431800"/>
            <wp:effectExtent l="0" t="0" r="6350" b="6350"/>
            <wp:wrapNone/>
            <wp:docPr id="87471907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C710" w14:textId="010BFBFE" w:rsidR="009859EE" w:rsidRPr="009859EE" w:rsidRDefault="009859EE" w:rsidP="009859EE">
      <w:pPr>
        <w:spacing w:after="120" w:line="360" w:lineRule="exact"/>
        <w:ind w:left="1138"/>
        <w:rPr>
          <w:rFonts w:ascii="Prompt" w:hAnsi="Prompt" w:cs="Prompt"/>
          <w:b/>
          <w:bCs/>
          <w:color w:val="0070C0"/>
          <w:sz w:val="28"/>
          <w:cs/>
        </w:rPr>
      </w:pPr>
      <w:r w:rsidRPr="009859EE">
        <w:rPr>
          <w:rFonts w:ascii="Prompt" w:hAnsi="Prompt" w:cs="Prompt" w:hint="cs"/>
          <w:b/>
          <w:bCs/>
          <w:color w:val="0070C0"/>
          <w:sz w:val="28"/>
          <w:cs/>
        </w:rPr>
        <w:t xml:space="preserve">กลางวัน </w:t>
      </w:r>
      <w:r w:rsidRPr="009859EE">
        <w:rPr>
          <w:rFonts w:ascii="Prompt" w:hAnsi="Prompt" w:cs="Prompt"/>
          <w:b/>
          <w:bCs/>
          <w:color w:val="0070C0"/>
          <w:sz w:val="28"/>
        </w:rPr>
        <w:t xml:space="preserve">: </w:t>
      </w:r>
      <w:r w:rsidRPr="009859EE">
        <w:rPr>
          <w:rFonts w:ascii="Prompt" w:hAnsi="Prompt" w:cs="Prompt" w:hint="cs"/>
          <w:b/>
          <w:bCs/>
          <w:color w:val="0070C0"/>
          <w:sz w:val="28"/>
          <w:cs/>
        </w:rPr>
        <w:t>บริการท่านด้วย</w:t>
      </w:r>
      <w:r w:rsidRPr="009859EE">
        <w:rPr>
          <w:rFonts w:ascii="Prompt" w:hAnsi="Prompt" w:cs="Prompt"/>
          <w:b/>
          <w:bCs/>
          <w:color w:val="0070C0"/>
          <w:sz w:val="28"/>
        </w:rPr>
        <w:t xml:space="preserve"> </w:t>
      </w:r>
      <w:r w:rsidRPr="009859EE">
        <w:rPr>
          <w:rFonts w:ascii="Prompt" w:hAnsi="Prompt" w:cs="Prompt" w:hint="cs"/>
          <w:b/>
          <w:bCs/>
          <w:color w:val="0070C0"/>
          <w:sz w:val="28"/>
          <w:cs/>
        </w:rPr>
        <w:t>ปิ้งย่าง</w:t>
      </w:r>
      <w:r w:rsidRPr="009859EE">
        <w:rPr>
          <w:rFonts w:ascii="Prompt" w:hAnsi="Prompt" w:cs="Prompt"/>
          <w:b/>
          <w:bCs/>
          <w:color w:val="0070C0"/>
          <w:sz w:val="28"/>
          <w:cs/>
        </w:rPr>
        <w:t>ยา</w:t>
      </w:r>
      <w:proofErr w:type="spellStart"/>
      <w:r w:rsidRPr="009859EE">
        <w:rPr>
          <w:rFonts w:ascii="Prompt" w:hAnsi="Prompt" w:cs="Prompt"/>
          <w:b/>
          <w:bCs/>
          <w:color w:val="0070C0"/>
          <w:sz w:val="28"/>
          <w:cs/>
        </w:rPr>
        <w:t>กิ</w:t>
      </w:r>
      <w:proofErr w:type="spellEnd"/>
      <w:r w:rsidRPr="009859EE">
        <w:rPr>
          <w:rFonts w:ascii="Prompt" w:hAnsi="Prompt" w:cs="Prompt"/>
          <w:b/>
          <w:bCs/>
          <w:color w:val="0070C0"/>
          <w:sz w:val="28"/>
          <w:cs/>
        </w:rPr>
        <w:t>นิกุ</w:t>
      </w:r>
    </w:p>
    <w:p w14:paraId="4760E63F" w14:textId="3553D413" w:rsidR="00843B57" w:rsidRPr="009859EE" w:rsidRDefault="009859EE" w:rsidP="009859EE">
      <w:pPr>
        <w:spacing w:after="120" w:line="360" w:lineRule="exact"/>
        <w:rPr>
          <w:rFonts w:ascii="Prompt" w:hAnsi="Prompt" w:cs="Prompt"/>
          <w:b/>
          <w:bCs/>
          <w:color w:val="0070C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8D9D073" wp14:editId="7C862096">
            <wp:simplePos x="0" y="0"/>
            <wp:positionH relativeFrom="margin">
              <wp:posOffset>19050</wp:posOffset>
            </wp:positionH>
            <wp:positionV relativeFrom="paragraph">
              <wp:posOffset>0</wp:posOffset>
            </wp:positionV>
            <wp:extent cx="6245225" cy="2019935"/>
            <wp:effectExtent l="0" t="0" r="3175" b="0"/>
            <wp:wrapTopAndBottom/>
            <wp:docPr id="77229608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96087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187319115"/>
      <w:r>
        <w:rPr>
          <w:rFonts w:ascii="Prompt" w:hAnsi="Prompt" w:cs="Prompt"/>
          <w:b/>
          <w:bCs/>
          <w:color w:val="0070C0"/>
          <w:sz w:val="28"/>
          <w:cs/>
        </w:rPr>
        <w:br/>
      </w:r>
      <w:r w:rsidR="00843B57" w:rsidRPr="00B927CD">
        <w:rPr>
          <w:rFonts w:ascii="TH Sarabun New" w:hAnsi="TH Sarabun New" w:cs="TH Sarabun New"/>
          <w:sz w:val="32"/>
          <w:szCs w:val="32"/>
          <w:cs/>
        </w:rPr>
        <w:t>พาทุกท่านเข้าสู่..</w:t>
      </w:r>
      <w:r w:rsidR="00843B57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843B57" w:rsidRPr="00B927CD">
        <w:rPr>
          <w:rFonts w:ascii="Prompt" w:hAnsi="Prompt" w:cs="Prompt"/>
          <w:b/>
          <w:bCs/>
          <w:color w:val="0070C0"/>
          <w:sz w:val="28"/>
          <w:cs/>
        </w:rPr>
        <w:t>กรุงโตเกียว แวะ</w:t>
      </w:r>
      <w:proofErr w:type="spellStart"/>
      <w:r w:rsidR="00203FBD">
        <w:rPr>
          <w:rFonts w:ascii="Prompt" w:hAnsi="Prompt" w:cs="Prompt" w:hint="cs"/>
          <w:b/>
          <w:bCs/>
          <w:color w:val="0070C0"/>
          <w:sz w:val="28"/>
          <w:cs/>
        </w:rPr>
        <w:t>ช็</w:t>
      </w:r>
      <w:proofErr w:type="spellEnd"/>
      <w:r w:rsidR="00203FBD">
        <w:rPr>
          <w:rFonts w:ascii="Prompt" w:hAnsi="Prompt" w:cs="Prompt" w:hint="cs"/>
          <w:b/>
          <w:bCs/>
          <w:color w:val="0070C0"/>
          <w:sz w:val="28"/>
          <w:cs/>
        </w:rPr>
        <w:t>อป</w:t>
      </w:r>
      <w:r w:rsidR="00843B57" w:rsidRPr="00B927CD">
        <w:rPr>
          <w:rFonts w:ascii="Prompt" w:hAnsi="Prompt" w:cs="Prompt" w:hint="cs"/>
          <w:b/>
          <w:bCs/>
          <w:color w:val="0070C0"/>
          <w:sz w:val="28"/>
          <w:cs/>
        </w:rPr>
        <w:t>ปิ้งกันที่ใจกลางเมือง</w:t>
      </w:r>
      <w:r w:rsidR="00843B57" w:rsidRPr="00AF7854">
        <w:rPr>
          <w:rFonts w:ascii="TH Sarabun New" w:hAnsi="TH Sarabun New" w:cs="TH Sarabun New"/>
          <w:sz w:val="36"/>
          <w:szCs w:val="36"/>
        </w:rPr>
        <w:t xml:space="preserve">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>แหล่งรวมแฟชั่นและความบันเทิงย่านที่ไม่เคยหลับใหลและเต็มไปด้วยชีวิตชีวา และแหล่ง</w:t>
      </w:r>
      <w:proofErr w:type="spellStart"/>
      <w:r w:rsidR="00203FBD">
        <w:rPr>
          <w:rFonts w:ascii="TH Sarabun New" w:hAnsi="TH Sarabun New" w:cs="TH Sarabun New"/>
          <w:sz w:val="32"/>
          <w:szCs w:val="32"/>
          <w:cs/>
        </w:rPr>
        <w:t>ช็</w:t>
      </w:r>
      <w:proofErr w:type="spellEnd"/>
      <w:r w:rsidR="00203FBD">
        <w:rPr>
          <w:rFonts w:ascii="TH Sarabun New" w:hAnsi="TH Sarabun New" w:cs="TH Sarabun New"/>
          <w:sz w:val="32"/>
          <w:szCs w:val="32"/>
          <w:cs/>
        </w:rPr>
        <w:t>อป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ปิ้งที่หลากหลาย เช่น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Isetan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Takashimaya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ที่มีสินค้าหรูหราและแฟชั่นล่าสุด รวมถึงห้างสรรพสินค้าในตึกสูงอย่าง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Tokyo Metropolitan Building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เพลิดเพลินกับบรรยากาศที่สว่างไสวของ </w:t>
      </w:r>
      <w:proofErr w:type="spellStart"/>
      <w:r w:rsidR="00843B57" w:rsidRPr="00FC0260">
        <w:rPr>
          <w:rFonts w:ascii="TH Sarabun New" w:hAnsi="TH Sarabun New" w:cs="TH Sarabun New"/>
          <w:sz w:val="32"/>
          <w:szCs w:val="32"/>
        </w:rPr>
        <w:t>Kabukicho</w:t>
      </w:r>
      <w:proofErr w:type="spellEnd"/>
      <w:r w:rsidR="00843B57" w:rsidRPr="00FC0260">
        <w:rPr>
          <w:rFonts w:ascii="TH Sarabun New" w:hAnsi="TH Sarabun New" w:cs="TH Sarabun New"/>
          <w:sz w:val="32"/>
          <w:szCs w:val="32"/>
        </w:rPr>
        <w:t xml:space="preserve">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 xml:space="preserve">ซึ่งเป็นย่านบันเทิงที่มีร้านอาหารมากมาย นอกจากนี้ยังมี 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Golden Gai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>ซึ่งเป็นย่านบาร์เล็กๆ ที่มีเสน่ห์และบรรยากาศที่เป็นเอกลักษณ์ และมีแลนด์มาร์คถ่ายรูปที่โด่งดังอย่าง แมวยักษ์ 3 มิติ (</w:t>
      </w:r>
      <w:r w:rsidR="00843B57" w:rsidRPr="00FC0260">
        <w:rPr>
          <w:rFonts w:ascii="TH Sarabun New" w:hAnsi="TH Sarabun New" w:cs="TH Sarabun New"/>
          <w:sz w:val="32"/>
          <w:szCs w:val="32"/>
        </w:rPr>
        <w:t xml:space="preserve">Giant </w:t>
      </w:r>
      <w:r w:rsidR="00843B57" w:rsidRPr="00FC0260">
        <w:rPr>
          <w:rFonts w:ascii="TH Sarabun New" w:hAnsi="TH Sarabun New" w:cs="TH Sarabun New"/>
          <w:sz w:val="32"/>
          <w:szCs w:val="32"/>
          <w:cs/>
        </w:rPr>
        <w:t>3</w:t>
      </w:r>
      <w:r w:rsidR="00843B57" w:rsidRPr="00FC0260">
        <w:rPr>
          <w:rFonts w:ascii="TH Sarabun New" w:hAnsi="TH Sarabun New" w:cs="TH Sarabun New"/>
          <w:sz w:val="32"/>
          <w:szCs w:val="32"/>
        </w:rPr>
        <w:t>D Cat)</w:t>
      </w:r>
    </w:p>
    <w:bookmarkEnd w:id="7"/>
    <w:p w14:paraId="6B6DD8CC" w14:textId="32157880" w:rsidR="00843B57" w:rsidRDefault="00572C37" w:rsidP="008F1C68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9581721" wp14:editId="59FBD44D">
            <wp:simplePos x="0" y="0"/>
            <wp:positionH relativeFrom="margin">
              <wp:posOffset>0</wp:posOffset>
            </wp:positionH>
            <wp:positionV relativeFrom="paragraph">
              <wp:posOffset>231775</wp:posOffset>
            </wp:positionV>
            <wp:extent cx="431800" cy="431800"/>
            <wp:effectExtent l="0" t="0" r="0" b="0"/>
            <wp:wrapNone/>
            <wp:docPr id="25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3091C" w14:textId="1EB49385" w:rsidR="00843B57" w:rsidRDefault="00ED451A" w:rsidP="008F1C68">
      <w:pPr>
        <w:spacing w:after="80" w:line="360" w:lineRule="exact"/>
        <w:ind w:left="1134"/>
        <w:rPr>
          <w:rFonts w:ascii="TH Sarabun New" w:hAnsi="TH Sarabun New" w:cs="TH Sarabun New"/>
          <w:sz w:val="34"/>
          <w:szCs w:val="34"/>
        </w:rPr>
      </w:pPr>
      <w:r w:rsidRPr="00B927CD">
        <w:rPr>
          <w:rFonts w:ascii="Prompt" w:hAnsi="Prompt" w:cs="Prompt" w:hint="cs"/>
          <w:b/>
          <w:bCs/>
          <w:color w:val="0070C0"/>
          <w:sz w:val="28"/>
          <w:cs/>
        </w:rPr>
        <w:t>เย็น</w:t>
      </w:r>
      <w:r w:rsidR="00572C37" w:rsidRPr="00B927CD">
        <w:rPr>
          <w:rFonts w:ascii="Prompt" w:hAnsi="Prompt" w:cs="Prompt"/>
          <w:b/>
          <w:bCs/>
          <w:noProof/>
          <w:color w:val="0070C0"/>
          <w:sz w:val="28"/>
        </w:rPr>
        <w:drawing>
          <wp:anchor distT="0" distB="0" distL="114300" distR="114300" simplePos="0" relativeHeight="251668480" behindDoc="0" locked="0" layoutInCell="1" allowOverlap="1" wp14:anchorId="437C3404" wp14:editId="3F41CA54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431800" cy="431800"/>
            <wp:effectExtent l="0" t="0" r="0" b="0"/>
            <wp:wrapNone/>
            <wp:docPr id="2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7CD">
        <w:rPr>
          <w:rFonts w:ascii="Prompt" w:hAnsi="Prompt" w:cs="Prompt" w:hint="cs"/>
          <w:b/>
          <w:bCs/>
          <w:color w:val="0070C0"/>
          <w:sz w:val="28"/>
          <w:cs/>
        </w:rPr>
        <w:t xml:space="preserve"> </w:t>
      </w:r>
      <w:r w:rsidRPr="00B927CD">
        <w:rPr>
          <w:rFonts w:ascii="Prompt" w:hAnsi="Prompt" w:cs="Prompt"/>
          <w:b/>
          <w:bCs/>
          <w:color w:val="0070C0"/>
          <w:sz w:val="28"/>
        </w:rPr>
        <w:t xml:space="preserve">: </w:t>
      </w:r>
      <w:r w:rsidR="00843B57" w:rsidRPr="00B927CD">
        <w:rPr>
          <w:rFonts w:ascii="Prompt" w:hAnsi="Prompt" w:cs="Prompt"/>
          <w:b/>
          <w:bCs/>
          <w:color w:val="0070C0"/>
          <w:sz w:val="28"/>
          <w:cs/>
        </w:rPr>
        <w:t>อิสระอาหาร</w:t>
      </w:r>
      <w:r w:rsidR="00843B57" w:rsidRPr="00104AD3">
        <w:rPr>
          <w:rFonts w:ascii="Prompt" w:hAnsi="Prompt" w:cs="Prompt"/>
          <w:b/>
          <w:bCs/>
          <w:color w:val="996600"/>
          <w:sz w:val="28"/>
          <w:cs/>
        </w:rPr>
        <w:br/>
      </w:r>
      <w:r w:rsidR="00843B57">
        <w:rPr>
          <w:rFonts w:ascii="TH Sarabun New" w:hAnsi="TH Sarabun New" w:cs="TH Sarabun New"/>
          <w:sz w:val="36"/>
          <w:szCs w:val="36"/>
          <w:cs/>
        </w:rPr>
        <w:br/>
      </w:r>
      <w:r w:rsidR="00843B57"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843B57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843B57" w:rsidRPr="00B927CD">
        <w:rPr>
          <w:rFonts w:ascii="Prompt" w:hAnsi="Prompt" w:cs="Prompt"/>
          <w:b/>
          <w:bCs/>
          <w:color w:val="0070C0"/>
          <w:sz w:val="28"/>
        </w:rPr>
        <w:t>NARITA</w:t>
      </w:r>
      <w:r w:rsidR="00843B57" w:rsidRPr="00B927CD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="00843B57" w:rsidRPr="00B927CD">
        <w:rPr>
          <w:rFonts w:ascii="Prompt" w:hAnsi="Prompt" w:cs="Prompt"/>
          <w:b/>
          <w:bCs/>
          <w:color w:val="0070C0"/>
          <w:sz w:val="28"/>
        </w:rPr>
        <w:t xml:space="preserve">HOTEL </w:t>
      </w:r>
      <w:r w:rsidR="00843B57" w:rsidRPr="00104AD3">
        <w:rPr>
          <w:rFonts w:ascii="Prompt" w:hAnsi="Prompt" w:cs="Prompt"/>
          <w:b/>
          <w:bCs/>
          <w:color w:val="996600"/>
          <w:sz w:val="28"/>
        </w:rPr>
        <w:br/>
      </w:r>
      <w:r w:rsidR="00843B57"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25957249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5F278B82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60D7CDAC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03FD8791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1C6E8A26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150B31CF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4EFE9324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4B673A4D" w14:textId="77777777" w:rsidR="00DC08EE" w:rsidRDefault="00DC08EE" w:rsidP="008F1C68">
      <w:pPr>
        <w:spacing w:after="80" w:line="360" w:lineRule="exact"/>
        <w:ind w:left="1134"/>
        <w:rPr>
          <w:rFonts w:ascii="TH Sarabun New" w:hAnsi="TH Sarabun New" w:cs="TH Sarabun New"/>
          <w:sz w:val="36"/>
          <w:szCs w:val="36"/>
        </w:rPr>
      </w:pPr>
    </w:p>
    <w:p w14:paraId="3866C683" w14:textId="77777777" w:rsidR="00B927CD" w:rsidRDefault="00B927CD" w:rsidP="00DC08EE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0867167F" w14:textId="580AFBB2" w:rsidR="00DC08EE" w:rsidRDefault="00F47921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  <w:r>
        <w:rPr>
          <w:rFonts w:ascii="TH Sarabun New" w:hAnsi="TH Sarabun New" w:cs="TH Sarabun New"/>
          <w:sz w:val="28"/>
          <w:szCs w:val="32"/>
          <w:cs/>
        </w:rPr>
        <w:br/>
      </w:r>
    </w:p>
    <w:p w14:paraId="2371EF9B" w14:textId="77777777" w:rsidR="00B927CD" w:rsidRDefault="00B927CD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106A43E4" w14:textId="77777777" w:rsidR="00B927CD" w:rsidRDefault="00B927CD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08D3E1E4" w14:textId="77777777" w:rsidR="00B927CD" w:rsidRDefault="00B927CD" w:rsidP="00DC08EE">
      <w:pPr>
        <w:spacing w:after="0" w:line="240" w:lineRule="auto"/>
        <w:rPr>
          <w:rFonts w:ascii="Prompt" w:hAnsi="Prompt" w:cs="Prompt"/>
          <w:b/>
          <w:bCs/>
          <w:color w:val="996600"/>
          <w:sz w:val="24"/>
          <w:szCs w:val="32"/>
        </w:rPr>
      </w:pPr>
    </w:p>
    <w:p w14:paraId="50EB21DD" w14:textId="4C67CCC0" w:rsidR="004B2C68" w:rsidRPr="00B927CD" w:rsidRDefault="00DC08EE" w:rsidP="00DC08EE">
      <w:pPr>
        <w:spacing w:after="0" w:line="240" w:lineRule="auto"/>
        <w:ind w:left="1170"/>
        <w:rPr>
          <w:rFonts w:ascii="Prompt" w:hAnsi="Prompt" w:cs="Prompt"/>
          <w:b/>
          <w:bCs/>
          <w:color w:val="0070C0"/>
          <w:sz w:val="24"/>
          <w:szCs w:val="32"/>
        </w:rPr>
      </w:pPr>
      <w:r w:rsidRPr="00D673AE">
        <w:rPr>
          <w:noProof/>
          <w:color w:val="BF4E14" w:themeColor="accent2" w:themeShade="BF"/>
          <w:sz w:val="24"/>
          <w:szCs w:val="32"/>
        </w:rPr>
        <w:lastRenderedPageBreak/>
        <w:drawing>
          <wp:anchor distT="0" distB="0" distL="114300" distR="114300" simplePos="0" relativeHeight="251657216" behindDoc="1" locked="0" layoutInCell="1" allowOverlap="1" wp14:anchorId="0EE44E01" wp14:editId="14618709">
            <wp:simplePos x="0" y="0"/>
            <wp:positionH relativeFrom="margin">
              <wp:posOffset>-209550</wp:posOffset>
            </wp:positionH>
            <wp:positionV relativeFrom="paragraph">
              <wp:posOffset>-128270</wp:posOffset>
            </wp:positionV>
            <wp:extent cx="790575" cy="790575"/>
            <wp:effectExtent l="0" t="0" r="9525" b="9525"/>
            <wp:wrapNone/>
            <wp:docPr id="2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C0E" w:rsidRPr="00ED5C0E">
        <w:rPr>
          <w:rFonts w:ascii="Prompt" w:hAnsi="Prompt" w:cs="Prompt"/>
          <w:b/>
          <w:bCs/>
          <w:color w:val="0070C0"/>
          <w:sz w:val="24"/>
          <w:szCs w:val="32"/>
          <w:cs/>
        </w:rPr>
        <w:t>ศาล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เจ้าเมจิ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proofErr w:type="spellStart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ช็</w:t>
      </w:r>
      <w:proofErr w:type="spellEnd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อปปิ้งฮาราจุกุ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</w:rPr>
        <w:t xml:space="preserve">l </w:t>
      </w:r>
      <w:proofErr w:type="spellStart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ช้</w:t>
      </w:r>
      <w:proofErr w:type="spellEnd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อปปิ้งย่าน</w:t>
      </w:r>
      <w:proofErr w:type="spellStart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ชิ</w:t>
      </w:r>
      <w:r w:rsidR="00BD2254">
        <w:rPr>
          <w:rFonts w:ascii="Prompt" w:hAnsi="Prompt" w:cs="Prompt" w:hint="cs"/>
          <w:b/>
          <w:bCs/>
          <w:color w:val="0070C0"/>
          <w:sz w:val="32"/>
          <w:szCs w:val="32"/>
          <w:cs/>
        </w:rPr>
        <w:t>บู</w:t>
      </w:r>
      <w:proofErr w:type="spellEnd"/>
      <w:r w:rsidR="00BD2254">
        <w:rPr>
          <w:rFonts w:ascii="Prompt" w:hAnsi="Prompt" w:cs="Prompt" w:hint="cs"/>
          <w:b/>
          <w:bCs/>
          <w:color w:val="0070C0"/>
          <w:sz w:val="32"/>
          <w:szCs w:val="32"/>
          <w:cs/>
        </w:rPr>
        <w:t>ย่า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br/>
        <w:t>ย่านโอ</w:t>
      </w:r>
      <w:proofErr w:type="spellStart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ไดบะ</w:t>
      </w:r>
      <w:proofErr w:type="spellEnd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 ห้าง</w:t>
      </w:r>
      <w:proofErr w:type="spellStart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>ไดเวอร์</w:t>
      </w:r>
      <w:proofErr w:type="spellEnd"/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ซิตี้ </w:t>
      </w:r>
      <w:r w:rsidR="00ED5C0E" w:rsidRPr="00ED5C0E">
        <w:rPr>
          <w:rFonts w:ascii="Prompt" w:hAnsi="Prompt" w:cs="Prompt"/>
          <w:b/>
          <w:bCs/>
          <w:color w:val="0070C0"/>
          <w:sz w:val="32"/>
          <w:szCs w:val="32"/>
        </w:rPr>
        <w:t>l ODAIBA SEASIDE PARK</w:t>
      </w:r>
    </w:p>
    <w:p w14:paraId="682B7871" w14:textId="419606EC" w:rsidR="00ED451A" w:rsidRPr="00104AD3" w:rsidRDefault="003C5846" w:rsidP="008F1C68">
      <w:pPr>
        <w:pStyle w:val="WE-F"/>
        <w:jc w:val="thaiDistribute"/>
        <w:rPr>
          <w:rFonts w:ascii="Prompt" w:hAnsi="Prompt" w:cs="Prompt"/>
          <w:b/>
          <w:bCs/>
          <w:color w:val="996600"/>
          <w:sz w:val="28"/>
          <w:szCs w:val="28"/>
        </w:rPr>
      </w:pPr>
      <w:r w:rsidRPr="00104AD3">
        <w:rPr>
          <w:rFonts w:ascii="Prompt" w:hAnsi="Prompt" w:cs="Prompt"/>
          <w:b/>
          <w:bCs/>
          <w:noProof/>
          <w:color w:val="99660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679139F4" wp14:editId="3394741C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476250" cy="479425"/>
            <wp:effectExtent l="0" t="0" r="0" b="0"/>
            <wp:wrapNone/>
            <wp:docPr id="22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FEA17" w14:textId="67FBEABA" w:rsidR="00ED451A" w:rsidRDefault="003C5846" w:rsidP="00ED451A">
      <w:pPr>
        <w:pStyle w:val="WE-F"/>
        <w:jc w:val="thaiDistribute"/>
      </w:pPr>
      <w:r>
        <w:rPr>
          <w:noProof/>
        </w:rPr>
        <w:drawing>
          <wp:anchor distT="12192" distB="82550" distL="163068" distR="168910" simplePos="0" relativeHeight="251673600" behindDoc="0" locked="0" layoutInCell="1" allowOverlap="1" wp14:anchorId="49692B51" wp14:editId="00CEB0CE">
            <wp:simplePos x="0" y="0"/>
            <wp:positionH relativeFrom="margin">
              <wp:posOffset>19685</wp:posOffset>
            </wp:positionH>
            <wp:positionV relativeFrom="paragraph">
              <wp:posOffset>409575</wp:posOffset>
            </wp:positionV>
            <wp:extent cx="6243320" cy="2019300"/>
            <wp:effectExtent l="0" t="0" r="5080" b="0"/>
            <wp:wrapTopAndBottom/>
            <wp:docPr id="21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118955467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C68" w:rsidRPr="00B927CD">
        <w:rPr>
          <w:rFonts w:ascii="Prompt" w:hAnsi="Prompt" w:cs="Prompt" w:hint="cs"/>
          <w:b/>
          <w:bCs/>
          <w:color w:val="0070C0"/>
          <w:sz w:val="28"/>
          <w:szCs w:val="28"/>
          <w:cs/>
        </w:rPr>
        <w:t xml:space="preserve">เช้า </w:t>
      </w:r>
      <w:r w:rsidR="004B2C68" w:rsidRPr="00B927CD">
        <w:rPr>
          <w:rFonts w:ascii="Prompt" w:hAnsi="Prompt" w:cs="Prompt"/>
          <w:b/>
          <w:bCs/>
          <w:color w:val="0070C0"/>
          <w:sz w:val="28"/>
          <w:szCs w:val="28"/>
        </w:rPr>
        <w:t>:</w:t>
      </w:r>
      <w:r w:rsidR="004B2C68" w:rsidRPr="00B927CD">
        <w:rPr>
          <w:color w:val="0070C0"/>
        </w:rPr>
        <w:t xml:space="preserve"> </w:t>
      </w:r>
      <w:r w:rsidR="004B2C68" w:rsidRPr="004A588E">
        <w:rPr>
          <w:cs/>
        </w:rPr>
        <w:t>รับประทานอาหารเช้า  ณ ห้องอาหารโรงแรม</w:t>
      </w:r>
    </w:p>
    <w:p w14:paraId="6AED5FE0" w14:textId="0D848BBB" w:rsidR="00BD2254" w:rsidRDefault="00BD2254" w:rsidP="00B927CD">
      <w:pPr>
        <w:pStyle w:val="WE-F"/>
        <w:ind w:left="0"/>
        <w:jc w:val="thaiDistribute"/>
        <w:rPr>
          <w:sz w:val="28"/>
        </w:rPr>
      </w:pPr>
      <w:r>
        <w:rPr>
          <w:noProof/>
        </w:rPr>
        <w:drawing>
          <wp:anchor distT="12192" distB="82550" distL="163068" distR="168910" simplePos="0" relativeHeight="251735040" behindDoc="0" locked="0" layoutInCell="1" allowOverlap="1" wp14:anchorId="193F0651" wp14:editId="0978F7FF">
            <wp:simplePos x="0" y="0"/>
            <wp:positionH relativeFrom="margin">
              <wp:posOffset>19050</wp:posOffset>
            </wp:positionH>
            <wp:positionV relativeFrom="paragraph">
              <wp:posOffset>3105150</wp:posOffset>
            </wp:positionV>
            <wp:extent cx="6243320" cy="2018665"/>
            <wp:effectExtent l="0" t="0" r="5080" b="635"/>
            <wp:wrapTopAndBottom/>
            <wp:docPr id="1491374994" name="รูปภาพ 118955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74994" name="รูปภาพ 1189554671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20186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C0E" w:rsidRPr="00ED5C0E">
        <w:rPr>
          <w:rFonts w:ascii="Prompt" w:hAnsi="Prompt" w:cs="Prompt"/>
          <w:b/>
          <w:bCs/>
          <w:color w:val="0070C0"/>
          <w:sz w:val="28"/>
          <w:szCs w:val="28"/>
          <w:cs/>
        </w:rPr>
        <w:t>ศาลเจ้าเมจิ</w:t>
      </w:r>
      <w:r w:rsidR="00ED5C0E" w:rsidRPr="00ED5C0E">
        <w:rPr>
          <w:sz w:val="28"/>
          <w:cs/>
        </w:rPr>
        <w:t xml:space="preserve">หนึ่งในสถานที่อันศักดิ์สิทธิ์ใจกลางกรุงโตเกียว สิ่งแรกที่จะทำให้คุณประทับใจคือการเดินผ่านเสาโทริอิขนาดใหญ่ ระหว่างทางมีธรรมชาติที่ทำให้รู้สึกเหมือนก้าวเข้าสู่อีกโลกหนึ่งที่เต็มไปด้วยความสงบ อีกทั้งยังสามารถเขียนคำอธิษฐานลงบนแผ่นไม้ </w:t>
      </w:r>
      <w:r w:rsidR="00ED5C0E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 xml:space="preserve">"เอมะ" </w:t>
      </w:r>
      <w:r w:rsidR="00ED5C0E" w:rsidRPr="00ED5C0E">
        <w:rPr>
          <w:sz w:val="28"/>
          <w:cs/>
        </w:rPr>
        <w:t xml:space="preserve">เพื่อขอพรสำหรับความสุขและความสำเร็จในชีวิตอีกด้วย </w:t>
      </w:r>
    </w:p>
    <w:p w14:paraId="7F4CC47C" w14:textId="2145CADF" w:rsidR="00BD2254" w:rsidRDefault="00ED5C0E" w:rsidP="00B927CD">
      <w:pPr>
        <w:pStyle w:val="WE-F"/>
        <w:ind w:left="0"/>
        <w:jc w:val="thaiDistribute"/>
        <w:rPr>
          <w:sz w:val="28"/>
        </w:rPr>
      </w:pPr>
      <w:r w:rsidRPr="00ED5C0E">
        <w:rPr>
          <w:sz w:val="28"/>
          <w:cs/>
        </w:rPr>
        <w:t>จากนั้นนำพาทุกท่าน…</w:t>
      </w:r>
      <w:proofErr w:type="spellStart"/>
      <w:r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ช้</w:t>
      </w:r>
      <w:proofErr w:type="spellEnd"/>
      <w:r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อปปิ้งกันต่อใจกลางกรุงโตเกียว</w:t>
      </w:r>
      <w:r w:rsidRPr="00ED5C0E">
        <w:rPr>
          <w:sz w:val="28"/>
          <w:cs/>
        </w:rPr>
        <w:t xml:space="preserve"> เมืองที่เป็นศูนย์กลางของแฟชั่นและนวัตกรรม และเปิดประสบการณ์การ</w:t>
      </w:r>
      <w:proofErr w:type="spellStart"/>
      <w:r w:rsidRPr="00ED5C0E">
        <w:rPr>
          <w:sz w:val="28"/>
          <w:cs/>
        </w:rPr>
        <w:t>ช้</w:t>
      </w:r>
      <w:proofErr w:type="spellEnd"/>
      <w:r w:rsidRPr="00ED5C0E">
        <w:rPr>
          <w:sz w:val="28"/>
          <w:cs/>
        </w:rPr>
        <w:t>อปปิ้งที่ไม่เหมือนใคร! สำรวจย่านต่างๆ ที่แต่ละแห่งที่มีเสน่ห์และเอกลักษณ์อันโดดเด่น เมืองที่เต็มไปด้วยชีวิตชีวาและความทันสมัยที่หลากหลายอย่าง</w:t>
      </w:r>
      <w:r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ย่านฮาราจูกุ</w:t>
      </w:r>
      <w:r w:rsidRPr="00ED5C0E">
        <w:rPr>
          <w:sz w:val="28"/>
          <w:cs/>
        </w:rPr>
        <w:t xml:space="preserve">แหล่งรวมแฟชั่นที่แปลกใหม่และสดใส เดินเล่นบน </w:t>
      </w:r>
      <w:r w:rsidRPr="00ED5C0E">
        <w:rPr>
          <w:sz w:val="28"/>
        </w:rPr>
        <w:t xml:space="preserve">Takeshita Street </w:t>
      </w:r>
      <w:r w:rsidRPr="00ED5C0E">
        <w:rPr>
          <w:sz w:val="28"/>
          <w:cs/>
        </w:rPr>
        <w:t xml:space="preserve">ที่เต็มไปด้วยเสื้อผ้าและเครื่องประดับที่ไม่ซ้ำใคร เพลิดเพลินกับบรรยากาศสุดคูลที่เป็นเอกลักษณ์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ย่าน</w:t>
      </w:r>
      <w:proofErr w:type="spellStart"/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ชิบู</w:t>
      </w:r>
      <w:proofErr w:type="spellEnd"/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ย่า (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</w:rPr>
        <w:t xml:space="preserve">SHIBUYA) </w:t>
      </w:r>
      <w:r w:rsidR="00BD2254" w:rsidRPr="00BD2254">
        <w:rPr>
          <w:sz w:val="28"/>
          <w:cs/>
        </w:rPr>
        <w:t>หนึ่งในจุดหมายที่ห้ามพลาดสำหรับผู้รักแฟชั่นและการ</w:t>
      </w:r>
      <w:proofErr w:type="spellStart"/>
      <w:r w:rsidR="00BD2254" w:rsidRPr="00BD2254">
        <w:rPr>
          <w:sz w:val="28"/>
          <w:cs/>
        </w:rPr>
        <w:t>ช้</w:t>
      </w:r>
      <w:proofErr w:type="spellEnd"/>
      <w:r w:rsidR="00BD2254" w:rsidRPr="00BD2254">
        <w:rPr>
          <w:sz w:val="28"/>
          <w:cs/>
        </w:rPr>
        <w:t>อปปิ้งเสน่ห์ของ</w:t>
      </w:r>
      <w:proofErr w:type="spellStart"/>
      <w:r w:rsidR="00BD2254" w:rsidRPr="00BD2254">
        <w:rPr>
          <w:sz w:val="28"/>
          <w:cs/>
        </w:rPr>
        <w:t>ชิบู</w:t>
      </w:r>
      <w:proofErr w:type="spellEnd"/>
      <w:r w:rsidR="00BD2254" w:rsidRPr="00BD2254">
        <w:rPr>
          <w:sz w:val="28"/>
          <w:cs/>
        </w:rPr>
        <w:t xml:space="preserve">ย่าไม่เพียงแต่เป็นที่รู้จักจาก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"ห้าแยก</w:t>
      </w:r>
      <w:proofErr w:type="spellStart"/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ชิบู</w:t>
      </w:r>
      <w:proofErr w:type="spellEnd"/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ย่า</w:t>
      </w:r>
      <w:r w:rsidR="00BD2254" w:rsidRPr="00BD2254">
        <w:rPr>
          <w:sz w:val="28"/>
          <w:cs/>
        </w:rPr>
        <w:t xml:space="preserve">" ที่มีชื่อเสียง ที่นี่ยังมีร้าน </w:t>
      </w:r>
      <w:r w:rsidR="00BD2254" w:rsidRPr="00BD2254">
        <w:rPr>
          <w:sz w:val="28"/>
        </w:rPr>
        <w:t xml:space="preserve">POPMART </w:t>
      </w:r>
      <w:r w:rsidR="00BD2254" w:rsidRPr="00BD2254">
        <w:rPr>
          <w:sz w:val="28"/>
          <w:cs/>
        </w:rPr>
        <w:t xml:space="preserve">ที่เอาใจสายจุ่มอีกด้วย นอกจากนี้ยังมีร้านค้าหรูหราและร้านแฟชั่นที่ทันสมัยมากมาย เช่น 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</w:rPr>
        <w:t xml:space="preserve">SHIBUYA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  <w:cs/>
        </w:rPr>
        <w:t>109</w:t>
      </w:r>
      <w:r w:rsidR="00BD2254" w:rsidRPr="00BD2254">
        <w:rPr>
          <w:sz w:val="28"/>
          <w:cs/>
        </w:rPr>
        <w:t xml:space="preserve"> และ </w:t>
      </w:r>
      <w:r w:rsidR="00BD2254" w:rsidRPr="00BD2254">
        <w:rPr>
          <w:rFonts w:ascii="Prompt" w:hAnsi="Prompt" w:cs="Prompt"/>
          <w:b/>
          <w:bCs/>
          <w:color w:val="0070C0"/>
          <w:sz w:val="28"/>
          <w:szCs w:val="28"/>
        </w:rPr>
        <w:t>PARCO</w:t>
      </w:r>
      <w:r w:rsidR="00BD2254" w:rsidRPr="00BD2254">
        <w:rPr>
          <w:sz w:val="28"/>
        </w:rPr>
        <w:t xml:space="preserve"> </w:t>
      </w:r>
      <w:r w:rsidR="00BD2254" w:rsidRPr="00BD2254">
        <w:rPr>
          <w:sz w:val="28"/>
          <w:cs/>
        </w:rPr>
        <w:t>รวมไปถึงคา</w:t>
      </w:r>
      <w:proofErr w:type="spellStart"/>
      <w:r w:rsidR="00BD2254" w:rsidRPr="00BD2254">
        <w:rPr>
          <w:sz w:val="28"/>
          <w:cs/>
        </w:rPr>
        <w:t>เฟ่</w:t>
      </w:r>
      <w:proofErr w:type="spellEnd"/>
      <w:r w:rsidR="00BD2254" w:rsidRPr="00BD2254">
        <w:rPr>
          <w:sz w:val="28"/>
          <w:cs/>
        </w:rPr>
        <w:t>และร้านอาหารที่น่าสนใจอีกมากมายที่คุณสามารถแวะไปพักผ่อนระหว่างการ</w:t>
      </w:r>
      <w:proofErr w:type="spellStart"/>
      <w:r w:rsidR="00BD2254" w:rsidRPr="00BD2254">
        <w:rPr>
          <w:sz w:val="28"/>
          <w:cs/>
        </w:rPr>
        <w:t>ช้</w:t>
      </w:r>
      <w:proofErr w:type="spellEnd"/>
      <w:r w:rsidR="00BD2254" w:rsidRPr="00BD2254">
        <w:rPr>
          <w:sz w:val="28"/>
          <w:cs/>
        </w:rPr>
        <w:t>อปปิ้ง และให้ทุกท่านได้เพลิดเพลิน เรา อิสระอาหารเย็น เพื่อให้ทุกท่านได้เลือกรับประทานอาหารได้ตามอัธยาศัย</w:t>
      </w:r>
      <w:r w:rsidRPr="00ED5C0E">
        <w:rPr>
          <w:sz w:val="28"/>
        </w:rPr>
        <w:t xml:space="preserve"> </w:t>
      </w:r>
    </w:p>
    <w:p w14:paraId="1FDECE38" w14:textId="79BE73E4" w:rsidR="00C028F5" w:rsidRDefault="00BD2254" w:rsidP="00C028F5">
      <w:pPr>
        <w:spacing w:after="80" w:line="360" w:lineRule="exact"/>
        <w:ind w:left="1134"/>
        <w:jc w:val="both"/>
        <w:rPr>
          <w:rFonts w:ascii="Prompt" w:hAnsi="Prompt" w:cs="Prompt"/>
          <w:b/>
          <w:bCs/>
          <w:color w:val="CA4688"/>
          <w:sz w:val="28"/>
        </w:rPr>
      </w:pPr>
      <w:r w:rsidRPr="00BF18E2">
        <w:rPr>
          <w:noProof/>
          <w:color w:val="996600"/>
        </w:rPr>
        <w:lastRenderedPageBreak/>
        <w:drawing>
          <wp:anchor distT="12192" distB="83820" distL="163068" distR="171704" simplePos="0" relativeHeight="251737088" behindDoc="0" locked="0" layoutInCell="1" allowOverlap="1" wp14:anchorId="2F83684C" wp14:editId="6C07FCC5">
            <wp:simplePos x="0" y="0"/>
            <wp:positionH relativeFrom="margin">
              <wp:posOffset>635</wp:posOffset>
            </wp:positionH>
            <wp:positionV relativeFrom="paragraph">
              <wp:posOffset>414655</wp:posOffset>
            </wp:positionV>
            <wp:extent cx="6241415" cy="2018665"/>
            <wp:effectExtent l="0" t="0" r="6985" b="635"/>
            <wp:wrapTopAndBottom/>
            <wp:docPr id="36370848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708481" name="รูปภาพ 31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20186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C0E" w:rsidRPr="00D93081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17632" behindDoc="0" locked="0" layoutInCell="1" hidden="0" allowOverlap="1" wp14:anchorId="2E6B6988" wp14:editId="288E459F">
            <wp:simplePos x="0" y="0"/>
            <wp:positionH relativeFrom="margin">
              <wp:posOffset>0</wp:posOffset>
            </wp:positionH>
            <wp:positionV relativeFrom="paragraph">
              <wp:posOffset>-86360</wp:posOffset>
            </wp:positionV>
            <wp:extent cx="431800" cy="431800"/>
            <wp:effectExtent l="0" t="0" r="6350" b="6350"/>
            <wp:wrapNone/>
            <wp:docPr id="97597644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8F5">
        <w:rPr>
          <w:rFonts w:ascii="TH Sarabun New" w:hAnsi="TH Sarabun New" w:cs="TH Sarabun New" w:hint="cs"/>
          <w:sz w:val="36"/>
          <w:szCs w:val="36"/>
          <w:cs/>
        </w:rPr>
        <w:t>มื้อ</w:t>
      </w:r>
      <w:r w:rsidR="00C028F5" w:rsidRPr="00FE6C5E">
        <w:rPr>
          <w:rFonts w:ascii="TH Sarabun New" w:hAnsi="TH Sarabun New" w:cs="TH Sarabun New" w:hint="cs"/>
          <w:sz w:val="36"/>
          <w:szCs w:val="36"/>
          <w:cs/>
        </w:rPr>
        <w:t>กลางวัน</w:t>
      </w:r>
      <w:r w:rsidR="00C028F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C028F5">
        <w:rPr>
          <w:rFonts w:ascii="TH Sarabun New" w:hAnsi="TH Sarabun New" w:cs="TH Sarabun New"/>
          <w:sz w:val="36"/>
          <w:szCs w:val="36"/>
        </w:rPr>
        <w:t xml:space="preserve">: </w:t>
      </w:r>
      <w:r w:rsidR="00C028F5">
        <w:rPr>
          <w:rFonts w:ascii="TH Sarabun New" w:hAnsi="TH Sarabun New" w:cs="TH Sarabun New" w:hint="cs"/>
          <w:sz w:val="36"/>
          <w:szCs w:val="36"/>
          <w:cs/>
        </w:rPr>
        <w:t xml:space="preserve">บริการท่านด้วย </w:t>
      </w:r>
      <w:r w:rsidR="00C028F5" w:rsidRPr="00434555">
        <w:rPr>
          <w:rFonts w:ascii="Prompt" w:hAnsi="Prompt" w:cs="Prompt" w:hint="cs"/>
          <w:b/>
          <w:bCs/>
          <w:color w:val="0070C0"/>
          <w:sz w:val="28"/>
          <w:cs/>
        </w:rPr>
        <w:t>เมนูทงค</w:t>
      </w:r>
      <w:r w:rsidR="00367C27" w:rsidRPr="00434555">
        <w:rPr>
          <w:rFonts w:ascii="Prompt" w:hAnsi="Prompt" w:cs="Prompt" w:hint="cs"/>
          <w:b/>
          <w:bCs/>
          <w:color w:val="0070C0"/>
          <w:sz w:val="28"/>
          <w:cs/>
        </w:rPr>
        <w:t>ั</w:t>
      </w:r>
      <w:r w:rsidR="00C028F5" w:rsidRPr="00434555">
        <w:rPr>
          <w:rFonts w:ascii="Prompt" w:hAnsi="Prompt" w:cs="Prompt" w:hint="cs"/>
          <w:b/>
          <w:bCs/>
          <w:color w:val="0070C0"/>
          <w:sz w:val="28"/>
          <w:cs/>
        </w:rPr>
        <w:t>ตสึ</w:t>
      </w:r>
    </w:p>
    <w:p w14:paraId="67E10EC3" w14:textId="2102B3AC" w:rsidR="00DC08EE" w:rsidRDefault="008C6898" w:rsidP="00C028F5">
      <w:pPr>
        <w:spacing w:after="120" w:line="36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8D2DF48" wp14:editId="31086989">
            <wp:simplePos x="0" y="0"/>
            <wp:positionH relativeFrom="margin">
              <wp:posOffset>28575</wp:posOffset>
            </wp:positionH>
            <wp:positionV relativeFrom="paragraph">
              <wp:posOffset>3462655</wp:posOffset>
            </wp:positionV>
            <wp:extent cx="431800" cy="431800"/>
            <wp:effectExtent l="0" t="0" r="6350" b="6350"/>
            <wp:wrapNone/>
            <wp:docPr id="1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จาก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นั้น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พาไปยัง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  <w:cs/>
        </w:rPr>
        <w:t>ย่านโอ</w:t>
      </w:r>
      <w:proofErr w:type="spellStart"/>
      <w:r w:rsidR="00203FBD" w:rsidRPr="00203FBD">
        <w:rPr>
          <w:rFonts w:ascii="Prompt" w:hAnsi="Prompt" w:cs="Prompt"/>
          <w:b/>
          <w:bCs/>
          <w:color w:val="0070C0"/>
          <w:sz w:val="28"/>
          <w:cs/>
        </w:rPr>
        <w:t>ไดบะ</w:t>
      </w:r>
      <w:proofErr w:type="spellEnd"/>
      <w:r w:rsidR="00203FBD" w:rsidRPr="00D57768">
        <w:rPr>
          <w:rFonts w:ascii="TH Sarabun New" w:hAnsi="TH Sarabun New" w:cs="TH Sarabun New"/>
          <w:color w:val="0A2F41" w:themeColor="accent1" w:themeShade="80"/>
          <w:sz w:val="28"/>
          <w:cs/>
        </w:rPr>
        <w:t xml:space="preserve"> 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เยือนศูนย์การค้าย่านดัง</w:t>
      </w:r>
      <w:r w:rsidR="00203FBD" w:rsidRPr="00A61A9C">
        <w:rPr>
          <w:rFonts w:ascii="TH Sarabun New" w:hAnsi="TH Sarabun New" w:cs="TH Sarabun New" w:hint="cs"/>
          <w:sz w:val="28"/>
          <w:szCs w:val="32"/>
          <w:cs/>
        </w:rPr>
        <w:t>อย่าง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</w:rPr>
        <w:t>DIVERCITY TOKYO PLAZA</w:t>
      </w:r>
      <w:r w:rsidR="00203FBD" w:rsidRPr="00D57768">
        <w:rPr>
          <w:rFonts w:ascii="TH Sarabun New" w:hAnsi="TH Sarabun New" w:cs="TH Sarabun New"/>
          <w:color w:val="0A2F41" w:themeColor="accent1" w:themeShade="80"/>
          <w:sz w:val="28"/>
        </w:rPr>
        <w:t xml:space="preserve"> 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ที่คุณจะได้พบกับหุ่นยนต์กัน</w:t>
      </w:r>
      <w:proofErr w:type="spellStart"/>
      <w:r w:rsidR="00203FBD" w:rsidRPr="00203FBD">
        <w:rPr>
          <w:rFonts w:ascii="TH Sarabun New" w:hAnsi="TH Sarabun New" w:cs="TH Sarabun New"/>
          <w:sz w:val="28"/>
          <w:szCs w:val="32"/>
          <w:cs/>
        </w:rPr>
        <w:t>ดัม</w:t>
      </w:r>
      <w:proofErr w:type="spellEnd"/>
      <w:r w:rsidR="00203FBD" w:rsidRPr="00203FBD">
        <w:rPr>
          <w:rFonts w:ascii="TH Sarabun New" w:hAnsi="TH Sarabun New" w:cs="TH Sarabun New"/>
          <w:sz w:val="28"/>
          <w:szCs w:val="32"/>
          <w:cs/>
        </w:rPr>
        <w:t>บังคับขนาดยักษ์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ไปจนถึงสินค้าที่หลากหลาย ทั้งนี้ยัง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เพลิดเพลินกับทิวทัศน์ที่สวยงามของ</w:t>
      </w:r>
      <w:r w:rsidR="00203FBD" w:rsidRPr="00A61A9C">
        <w:rPr>
          <w:rFonts w:ascii="Prompt" w:hAnsi="Prompt" w:cs="Prompt"/>
          <w:b/>
          <w:bCs/>
          <w:color w:val="0070C0"/>
          <w:sz w:val="28"/>
          <w:cs/>
        </w:rPr>
        <w:t xml:space="preserve">สะพาน </w:t>
      </w:r>
      <w:r w:rsidR="00203FBD" w:rsidRPr="00A61A9C">
        <w:rPr>
          <w:rFonts w:ascii="Prompt" w:hAnsi="Prompt" w:cs="Prompt"/>
          <w:b/>
          <w:bCs/>
          <w:color w:val="0070C0"/>
          <w:sz w:val="28"/>
        </w:rPr>
        <w:t>Rainbow Bridge</w:t>
      </w:r>
      <w:r w:rsidR="00203FBD" w:rsidRPr="00203FBD">
        <w:rPr>
          <w:rFonts w:ascii="TH Sarabun New" w:hAnsi="TH Sarabun New" w:cs="TH Sarabun New"/>
          <w:sz w:val="28"/>
          <w:szCs w:val="32"/>
        </w:rPr>
        <w:t xml:space="preserve"> 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และวิวของอ่าวโตเกียวจาก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</w:rPr>
        <w:t>ODAIBA SEASIDE PARK</w:t>
      </w:r>
      <w:r w:rsidR="00203FBD" w:rsidRPr="003118F2">
        <w:rPr>
          <w:rFonts w:ascii="Prompt" w:hAnsi="Prompt" w:cs="Prompt" w:hint="cs"/>
          <w:b/>
          <w:bCs/>
          <w:color w:val="0F4761" w:themeColor="accent1" w:themeShade="BF"/>
          <w:sz w:val="20"/>
          <w:szCs w:val="20"/>
        </w:rPr>
        <w:t xml:space="preserve"> 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และที่นี่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ยังมี</w:t>
      </w:r>
      <w:r w:rsidR="00203FBD" w:rsidRPr="0017684D">
        <w:rPr>
          <w:rFonts w:ascii="TH Sarabun New" w:hAnsi="TH Sarabun New" w:cs="TH Sarabun New"/>
          <w:sz w:val="28"/>
          <w:cs/>
        </w:rPr>
        <w:t xml:space="preserve"> </w:t>
      </w:r>
      <w:r w:rsidR="00203FBD" w:rsidRPr="00203FBD">
        <w:rPr>
          <w:rFonts w:ascii="Prompt" w:hAnsi="Prompt" w:cs="Prompt"/>
          <w:b/>
          <w:bCs/>
          <w:color w:val="0070C0"/>
          <w:sz w:val="28"/>
        </w:rPr>
        <w:t>TOKYO JOYPOLIS</w:t>
      </w:r>
      <w:r w:rsidR="00203FBD" w:rsidRPr="0017684D">
        <w:rPr>
          <w:rFonts w:ascii="TH Sarabun New" w:hAnsi="TH Sarabun New" w:cs="TH Sarabun New"/>
          <w:sz w:val="28"/>
        </w:rPr>
        <w:t xml:space="preserve"> </w:t>
      </w:r>
      <w:r w:rsidR="00203FBD" w:rsidRPr="00203FBD">
        <w:rPr>
          <w:rFonts w:ascii="TH Sarabun New" w:hAnsi="TH Sarabun New" w:cs="TH Sarabun New"/>
          <w:sz w:val="28"/>
          <w:szCs w:val="32"/>
          <w:cs/>
        </w:rPr>
        <w:t>สวนสนุกที่</w:t>
      </w:r>
      <w:r w:rsidR="00203FBD" w:rsidRPr="00203FBD">
        <w:rPr>
          <w:rFonts w:ascii="TH Sarabun New" w:hAnsi="TH Sarabun New" w:cs="TH Sarabun New" w:hint="cs"/>
          <w:sz w:val="28"/>
          <w:szCs w:val="32"/>
          <w:cs/>
        </w:rPr>
        <w:t>จะพาทุกคนเพลิดเพลิน</w:t>
      </w:r>
      <w:r w:rsidR="00C028F5" w:rsidRPr="00203FBD">
        <w:rPr>
          <w:rFonts w:ascii="TH Sarabun New" w:hAnsi="TH Sarabun New" w:cs="TH Sarabun New"/>
          <w:sz w:val="28"/>
          <w:szCs w:val="32"/>
          <w:cs/>
        </w:rPr>
        <w:t>งดงาม และสถานีโตเกียวยังเป็นส่วนหนึ่งของ "โตเกียว ส</w:t>
      </w:r>
      <w:proofErr w:type="spellStart"/>
      <w:r w:rsidR="00C028F5" w:rsidRPr="00203FBD">
        <w:rPr>
          <w:rFonts w:ascii="TH Sarabun New" w:hAnsi="TH Sarabun New" w:cs="TH Sarabun New"/>
          <w:sz w:val="28"/>
          <w:szCs w:val="32"/>
          <w:cs/>
        </w:rPr>
        <w:t>เต</w:t>
      </w:r>
      <w:proofErr w:type="spellEnd"/>
      <w:r w:rsidR="00C028F5" w:rsidRPr="00203FBD">
        <w:rPr>
          <w:rFonts w:ascii="TH Sarabun New" w:hAnsi="TH Sarabun New" w:cs="TH Sarabun New"/>
          <w:sz w:val="28"/>
          <w:szCs w:val="32"/>
          <w:cs/>
        </w:rPr>
        <w:t>ชัน ซิตี้" ซึ่งรวมแหล่ง</w:t>
      </w:r>
      <w:proofErr w:type="spellStart"/>
      <w:r w:rsidR="00203FBD">
        <w:rPr>
          <w:rFonts w:ascii="TH Sarabun New" w:hAnsi="TH Sarabun New" w:cs="TH Sarabun New"/>
          <w:sz w:val="28"/>
          <w:szCs w:val="32"/>
          <w:cs/>
        </w:rPr>
        <w:t>ช็</w:t>
      </w:r>
      <w:proofErr w:type="spellEnd"/>
      <w:r w:rsidR="00203FBD">
        <w:rPr>
          <w:rFonts w:ascii="TH Sarabun New" w:hAnsi="TH Sarabun New" w:cs="TH Sarabun New"/>
          <w:sz w:val="28"/>
          <w:szCs w:val="32"/>
          <w:cs/>
        </w:rPr>
        <w:t>อป</w:t>
      </w:r>
      <w:r w:rsidR="00C028F5" w:rsidRPr="00203FBD">
        <w:rPr>
          <w:rFonts w:ascii="TH Sarabun New" w:hAnsi="TH Sarabun New" w:cs="TH Sarabun New"/>
          <w:sz w:val="28"/>
          <w:szCs w:val="32"/>
          <w:cs/>
        </w:rPr>
        <w:t>ปิ้ง ร้านอาหาร และพื้นที่ทางวัฒนธรรมที่น่าสนใจ</w:t>
      </w:r>
      <w:r w:rsidR="00FB06FA">
        <w:rPr>
          <w:rFonts w:ascii="TH Sarabun New" w:hAnsi="TH Sarabun New" w:cs="TH Sarabun New" w:hint="cs"/>
          <w:sz w:val="28"/>
          <w:szCs w:val="32"/>
          <w:cs/>
        </w:rPr>
        <w:t>อีกด้วย</w:t>
      </w:r>
      <w:r w:rsidR="00C028F5" w:rsidRPr="000959AD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311E372F" w14:textId="59741C24" w:rsidR="004B2C68" w:rsidRPr="00202906" w:rsidRDefault="008C6898" w:rsidP="008C6898">
      <w:pPr>
        <w:ind w:left="1080"/>
        <w:rPr>
          <w:rFonts w:ascii="Prompt" w:hAnsi="Prompt" w:cs="Prompt"/>
          <w:b/>
          <w:bCs/>
          <w:color w:val="1F4E79"/>
          <w:sz w:val="28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74AA932" wp14:editId="45E81304">
            <wp:simplePos x="0" y="0"/>
            <wp:positionH relativeFrom="margin">
              <wp:posOffset>0</wp:posOffset>
            </wp:positionH>
            <wp:positionV relativeFrom="paragraph">
              <wp:posOffset>365125</wp:posOffset>
            </wp:positionV>
            <wp:extent cx="485775" cy="479425"/>
            <wp:effectExtent l="0" t="0" r="9525" b="0"/>
            <wp:wrapNone/>
            <wp:docPr id="18" name="image3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8F5" w:rsidRPr="00203FBD">
        <w:rPr>
          <w:rFonts w:ascii="Prompt" w:hAnsi="Prompt" w:cs="Prompt"/>
          <w:b/>
          <w:bCs/>
          <w:color w:val="0070C0"/>
          <w:sz w:val="28"/>
          <w:cs/>
        </w:rPr>
        <w:t>อิสระอาหาร</w:t>
      </w:r>
      <w:r w:rsidR="00C028F5" w:rsidRPr="00203FBD">
        <w:rPr>
          <w:rFonts w:ascii="Prompt" w:hAnsi="Prompt" w:cs="Prompt" w:hint="cs"/>
          <w:b/>
          <w:bCs/>
          <w:color w:val="0070C0"/>
          <w:sz w:val="28"/>
          <w:cs/>
        </w:rPr>
        <w:t>เย็น</w:t>
      </w:r>
      <w:r w:rsidR="00C028F5">
        <w:rPr>
          <w:rFonts w:ascii="Prompt" w:hAnsi="Prompt" w:cs="Prompt"/>
          <w:b/>
          <w:bCs/>
          <w:color w:val="C00000"/>
          <w:sz w:val="28"/>
        </w:rPr>
        <w:br/>
      </w:r>
      <w:r w:rsidR="00C028F5" w:rsidRPr="00203FB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หลังจากนั้นนำท่านเข้าสู่ที่พัก</w:t>
      </w:r>
      <w:r w:rsidR="00C028F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C028F5" w:rsidRPr="00203FBD">
        <w:rPr>
          <w:rFonts w:ascii="Prompt" w:hAnsi="Prompt" w:cs="Prompt"/>
          <w:b/>
          <w:bCs/>
          <w:color w:val="0070C0"/>
          <w:sz w:val="28"/>
        </w:rPr>
        <w:t>NARITA</w:t>
      </w:r>
      <w:r w:rsidR="00C028F5" w:rsidRPr="00203FBD">
        <w:rPr>
          <w:rFonts w:ascii="Prompt" w:hAnsi="Prompt" w:cs="Prompt"/>
          <w:b/>
          <w:bCs/>
          <w:color w:val="0070C0"/>
          <w:sz w:val="28"/>
          <w:cs/>
        </w:rPr>
        <w:t xml:space="preserve"> </w:t>
      </w:r>
      <w:r w:rsidR="00C028F5" w:rsidRPr="00203FBD">
        <w:rPr>
          <w:rFonts w:ascii="Prompt" w:hAnsi="Prompt" w:cs="Prompt"/>
          <w:b/>
          <w:bCs/>
          <w:color w:val="0070C0"/>
          <w:sz w:val="28"/>
        </w:rPr>
        <w:t>HOTEL</w:t>
      </w:r>
      <w:r>
        <w:rPr>
          <w:rFonts w:ascii="Prompt" w:eastAsia="Sarabun" w:hAnsi="Prompt" w:cs="Prompt"/>
          <w:b/>
          <w:bCs/>
          <w:color w:val="0070C0"/>
          <w:sz w:val="20"/>
          <w:szCs w:val="20"/>
        </w:rPr>
        <w:t xml:space="preserve"> </w:t>
      </w:r>
      <w:r>
        <w:rPr>
          <w:rFonts w:ascii="Prompt" w:eastAsia="Sarabun" w:hAnsi="Prompt" w:cs="Prompt"/>
          <w:b/>
          <w:bCs/>
          <w:color w:val="0070C0"/>
          <w:sz w:val="20"/>
          <w:szCs w:val="20"/>
        </w:rPr>
        <w:br/>
      </w:r>
      <w:r w:rsidR="00C028F5" w:rsidRPr="00203FBD">
        <w:rPr>
          <w:rFonts w:ascii="TH Sarabun New" w:hAnsi="TH Sarabun New" w:cs="TH Sarabun New"/>
          <w:sz w:val="32"/>
          <w:szCs w:val="32"/>
          <w:cs/>
        </w:rPr>
        <w:t>ระดับ 3 ดาว หรือเทียบเท่ามาตรฐานของญี่ปุ่น</w:t>
      </w:r>
    </w:p>
    <w:p w14:paraId="39511171" w14:textId="6ABA6DBC" w:rsidR="00D673AE" w:rsidRPr="00BF18E2" w:rsidRDefault="00D52BE8" w:rsidP="0070370D">
      <w:pPr>
        <w:spacing w:after="0" w:line="240" w:lineRule="auto"/>
        <w:ind w:left="1170"/>
        <w:rPr>
          <w:rFonts w:ascii="Prompt" w:hAnsi="Prompt" w:cs="Prompt"/>
          <w:b/>
          <w:bCs/>
          <w:color w:val="996600"/>
          <w:cs/>
        </w:rPr>
      </w:pPr>
      <w:r>
        <w:rPr>
          <w:rFonts w:ascii="Prompt" w:hAnsi="Prompt" w:cs="Prompt"/>
          <w:b/>
          <w:bCs/>
          <w:color w:val="1F4E79"/>
          <w:sz w:val="28"/>
          <w:cs/>
        </w:rPr>
        <w:br w:type="page"/>
      </w:r>
      <w:r w:rsidR="002B39D5" w:rsidRPr="00AC4D3E">
        <w:rPr>
          <w:rFonts w:ascii="Prompt" w:hAnsi="Prompt" w:cs="Prompt"/>
          <w:b/>
          <w:bCs/>
          <w:noProof/>
          <w:color w:val="0070C0"/>
          <w:sz w:val="28"/>
          <w:szCs w:val="32"/>
        </w:rPr>
        <w:lastRenderedPageBreak/>
        <w:drawing>
          <wp:anchor distT="0" distB="0" distL="114300" distR="114300" simplePos="0" relativeHeight="251656192" behindDoc="0" locked="0" layoutInCell="1" allowOverlap="1" wp14:anchorId="5683B918" wp14:editId="370F965B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None/>
            <wp:docPr id="1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  <w:cs/>
        </w:rPr>
        <w:t>หมู่บ้านโบราณซาวาระ</w:t>
      </w:r>
      <w:r w:rsidR="00FB20CF" w:rsidRPr="00FB20CF">
        <w:rPr>
          <w:rFonts w:ascii="Prompt" w:hAnsi="Prompt" w:cs="Prompt"/>
          <w:b/>
          <w:bCs/>
          <w:color w:val="4C94D8" w:themeColor="text2" w:themeTint="80"/>
          <w:sz w:val="32"/>
          <w:szCs w:val="36"/>
          <w:cs/>
        </w:rPr>
        <w:t xml:space="preserve"> </w:t>
      </w:r>
      <w:r w:rsidR="00FB20CF" w:rsidRPr="00BD2254">
        <w:rPr>
          <w:rFonts w:ascii="Prompt" w:eastAsia="Prompt" w:hAnsi="Prompt" w:cs="Prompt"/>
          <w:b/>
          <w:bCs/>
          <w:color w:val="808080" w:themeColor="background1" w:themeShade="80"/>
          <w:kern w:val="2"/>
          <w:sz w:val="20"/>
          <w:szCs w:val="20"/>
          <w:cs/>
        </w:rPr>
        <w:t>(ไม่รวมชุดกิโมโน)</w:t>
      </w:r>
      <w:r w:rsidR="00FB20CF" w:rsidRPr="00BD2254">
        <w:rPr>
          <w:rFonts w:ascii="Prompt" w:hAnsi="Prompt" w:cs="Prompt"/>
          <w:b/>
          <w:bCs/>
          <w:color w:val="0070C0"/>
          <w:sz w:val="28"/>
          <w:szCs w:val="32"/>
          <w:cs/>
        </w:rPr>
        <w:t xml:space="preserve"> 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</w:rPr>
        <w:t>| E-do Cafe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                                          วัดนาริตะซัง ชินโชจิ 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</w:rPr>
        <w:t xml:space="preserve">| </w:t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ถนนโอโมเตะซันโด </w:t>
      </w:r>
      <w:r w:rsidR="00FB20CF" w:rsidRPr="00FB20CF">
        <w:rPr>
          <w:rFonts w:ascii="Prompt" w:hAnsi="Prompt" w:cs="Prompt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35505992" wp14:editId="0F547B6C">
            <wp:simplePos x="0" y="0"/>
            <wp:positionH relativeFrom="margin">
              <wp:posOffset>-209550</wp:posOffset>
            </wp:positionH>
            <wp:positionV relativeFrom="paragraph">
              <wp:posOffset>-118745</wp:posOffset>
            </wp:positionV>
            <wp:extent cx="790575" cy="790575"/>
            <wp:effectExtent l="0" t="0" r="9525" b="9525"/>
            <wp:wrapNone/>
            <wp:docPr id="520346841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63" descr="รูปภาพประกอบด้วย วงกลม, กราฟิก, เครื่องหมาย, การออกแบบกราฟิ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20CF" w:rsidRPr="00FB20CF">
        <w:rPr>
          <w:rFonts w:ascii="Prompt" w:hAnsi="Prompt" w:cs="Prompt"/>
          <w:b/>
          <w:bCs/>
          <w:color w:val="0070C0"/>
          <w:sz w:val="32"/>
          <w:szCs w:val="32"/>
        </w:rPr>
        <w:t>| AEON MALL Narita</w:t>
      </w:r>
    </w:p>
    <w:p w14:paraId="6AA12D3B" w14:textId="1B8A4263" w:rsidR="00D673AE" w:rsidRPr="00BF18E2" w:rsidRDefault="001E2D90">
      <w:pPr>
        <w:spacing w:after="0" w:line="240" w:lineRule="auto"/>
        <w:rPr>
          <w:rFonts w:ascii="Prompt" w:hAnsi="Prompt" w:cs="Prompt"/>
          <w:b/>
          <w:bCs/>
          <w:color w:val="996600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0CD617A6" wp14:editId="516DCCF7">
            <wp:simplePos x="0" y="0"/>
            <wp:positionH relativeFrom="margin">
              <wp:posOffset>28575</wp:posOffset>
            </wp:positionH>
            <wp:positionV relativeFrom="paragraph">
              <wp:posOffset>112395</wp:posOffset>
            </wp:positionV>
            <wp:extent cx="431800" cy="431800"/>
            <wp:effectExtent l="0" t="0" r="6350" b="6350"/>
            <wp:wrapNone/>
            <wp:docPr id="1035147457" name="image1.png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5123E6" w14:textId="39BC4C19" w:rsidR="00D673AE" w:rsidRDefault="00FB20CF" w:rsidP="00D673AE">
      <w:pPr>
        <w:pStyle w:val="WE-F"/>
        <w:jc w:val="thaiDistribute"/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40E997C4" wp14:editId="1B225646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6243320" cy="2019300"/>
            <wp:effectExtent l="0" t="0" r="5080" b="0"/>
            <wp:wrapTopAndBottom/>
            <wp:doc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8709" name="รูปภาพ 5" descr="รูปภาพประกอบด้วย กลางแจ้ง, อาคาร, ท้องฟ้า, บ้า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3AE" w:rsidRPr="00203FBD">
        <w:rPr>
          <w:rFonts w:ascii="Prompt" w:hAnsi="Prompt" w:cs="Prompt" w:hint="cs"/>
          <w:b/>
          <w:bCs/>
          <w:color w:val="0070C0"/>
          <w:sz w:val="28"/>
          <w:cs/>
        </w:rPr>
        <w:t xml:space="preserve">เช้า </w:t>
      </w:r>
      <w:r w:rsidR="00D673AE" w:rsidRPr="00203FBD">
        <w:rPr>
          <w:rFonts w:ascii="Prompt" w:hAnsi="Prompt" w:cs="Prompt"/>
          <w:b/>
          <w:bCs/>
          <w:color w:val="0070C0"/>
          <w:sz w:val="28"/>
        </w:rPr>
        <w:t>:</w:t>
      </w:r>
      <w:r w:rsidR="00D673AE" w:rsidRPr="00203FBD">
        <w:rPr>
          <w:color w:val="0070C0"/>
        </w:rPr>
        <w:t xml:space="preserve"> </w:t>
      </w:r>
      <w:r w:rsidR="00D673AE" w:rsidRPr="004A588E">
        <w:rPr>
          <w:cs/>
        </w:rPr>
        <w:t>รับประทานอาหารเช้า  ณ ห้องอาหารโรงแรม</w:t>
      </w:r>
      <w:r w:rsidR="00D673AE">
        <w:t xml:space="preserve">    </w:t>
      </w:r>
    </w:p>
    <w:p w14:paraId="48700490" w14:textId="5677A673" w:rsidR="00FB20CF" w:rsidRDefault="00FB20CF" w:rsidP="00FB20CF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drawing>
          <wp:anchor distT="0" distB="0" distL="114300" distR="114300" simplePos="0" relativeHeight="251754496" behindDoc="0" locked="0" layoutInCell="1" allowOverlap="1" wp14:anchorId="68A6B5AD" wp14:editId="10E0CCED">
            <wp:simplePos x="0" y="0"/>
            <wp:positionH relativeFrom="margin">
              <wp:posOffset>0</wp:posOffset>
            </wp:positionH>
            <wp:positionV relativeFrom="paragraph">
              <wp:posOffset>4267200</wp:posOffset>
            </wp:positionV>
            <wp:extent cx="6151245" cy="1988820"/>
            <wp:effectExtent l="57150" t="19050" r="59055" b="87630"/>
            <wp:wrapTopAndBottom/>
            <wp:docPr id="940208061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08061" name="รูปภาพ 1563231507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cs/>
        </w:rPr>
        <w:t>จากนั้น</w:t>
      </w:r>
      <w:r w:rsidRPr="00AC4D3E">
        <w:rPr>
          <w:cs/>
        </w:rPr>
        <w:t xml:space="preserve">พาทุกท่าน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ย้อนกลับไปในยุคเอโดะ ที่ เมืองโบราณซาวาระ (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SAWARA)</w:t>
      </w:r>
      <w:r w:rsidRPr="00FB20CF">
        <w:rPr>
          <w:color w:val="4C94D8" w:themeColor="text2" w:themeTint="80"/>
          <w:sz w:val="28"/>
          <w:szCs w:val="28"/>
        </w:rPr>
        <w:t xml:space="preserve"> </w:t>
      </w:r>
      <w:r w:rsidRPr="00AC4D3E">
        <w:rPr>
          <w:cs/>
        </w:rPr>
        <w:t xml:space="preserve">ในจังหวัดชิบะ ที่ยังคงรักษาเสน่ห์และความงดงามของเมืองการค้าริมคลองจากอดีตไว้อย่างสมบูรณ์ ที่นี่คุณจะได้เดินชม บ้านเรือนเก่าแก่ ที่สร้างขึ้นด้วยสถาปัตยกรรมดั้งเดิม ท่ามกลางถนนสายเก่าอันเงียบสงบที่พาคุณย้อนกลับไปสู่อดีตได้อย่างแท้จริง หนึ่งในกิจกรรมที่พลาดไม่ได้และ เที่ยวแบบเข้าถึงบรรยากาศย้อนยุคทุกท่านสามารถเช่าชุดกิโมโน </w:t>
      </w:r>
      <w:r w:rsidRPr="00AC4D3E">
        <w:rPr>
          <w:b/>
          <w:bCs/>
          <w:color w:val="C00000"/>
          <w:cs/>
        </w:rPr>
        <w:t>(ไม่รวมค่าเช่าชุด)</w:t>
      </w:r>
      <w:r w:rsidRPr="00AC4D3E">
        <w:rPr>
          <w:cs/>
        </w:rPr>
        <w:t xml:space="preserve"> เดินเยี่ยมชมถ่ายรูปเก็บภาพบรรยากาศ หรือล่องเรือไม้ชมวิวเมืองเก่าไปตาม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แม่น้ำโอโนกาวะ (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ONOGAWA RIVERO)</w:t>
      </w:r>
      <w:r w:rsidRPr="00445760">
        <w:rPr>
          <w:color w:val="4C94D8" w:themeColor="text2" w:themeTint="80"/>
        </w:rPr>
        <w:t xml:space="preserve"> </w:t>
      </w:r>
      <w:r w:rsidRPr="00AC4D3E">
        <w:rPr>
          <w:cs/>
        </w:rPr>
        <w:t xml:space="preserve">ที่ไหลผ่านกลางเมือง  ซึ่งเป็นเส้นทางขนส่งสำคัญในสมัยอดีต ล่องเรือไปตามคลองนี้ คุณจะได้ชมวิวทิวทัศน์ของบ้านเรือนที่ตั้งเรียงรายริมฝั่ง </w:t>
      </w:r>
      <w:r w:rsidRPr="00AC4D3E">
        <w:rPr>
          <w:color w:val="0070C0"/>
          <w:cs/>
        </w:rPr>
        <w:t>สัมผัสวิถีชีวิตเรียบง่ายของชาวเมือง รวมถึงยังมีโอกาสชมสะพานเก่าและสถาปัตยกรรมที่คงอยู่มาตั้งแต่ยุคเอโดะสัมผัสบรรยากาศสงบ ร่มรื่น พร้อมชมความงดงามของประวัติศาสตร์และวัฒนธรรมดั้งเดิมของญี่ปุ่น</w:t>
      </w:r>
    </w:p>
    <w:p w14:paraId="0C6BDD5C" w14:textId="77777777" w:rsidR="00FB20CF" w:rsidRDefault="00FB20CF" w:rsidP="00632D9E">
      <w:pPr>
        <w:pStyle w:val="WE-F"/>
        <w:ind w:left="0"/>
        <w:jc w:val="thaiDistribute"/>
        <w:rPr>
          <w:color w:val="0070C0"/>
        </w:rPr>
      </w:pP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วัดนาริตะชินโชจิ (</w:t>
      </w:r>
      <w:proofErr w:type="spellStart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Naritasan</w:t>
      </w:r>
      <w:proofErr w:type="spellEnd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 xml:space="preserve"> </w:t>
      </w:r>
      <w:proofErr w:type="spellStart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Shinshoji</w:t>
      </w:r>
      <w:proofErr w:type="spellEnd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 xml:space="preserve"> Temple)</w:t>
      </w:r>
      <w:r w:rsidRPr="00E634DB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E634DB">
        <w:rPr>
          <w:cs/>
        </w:rPr>
        <w:t xml:space="preserve">ก่อตั้งเมื่อปี ค.ศ </w:t>
      </w:r>
      <w:r w:rsidRPr="00E634DB">
        <w:t xml:space="preserve">940 </w:t>
      </w:r>
      <w:r w:rsidRPr="00E634DB">
        <w:rPr>
          <w:cs/>
        </w:rPr>
        <w:t>เป็นวัดขนาดใหญ่และมีความเก่าแก่กว่าหนึ่งพันปีซึ่งตั้งอยู่ในเมืองนาริตะ ของจังหวัดชิบะ โดยอยู่ไม่ไกลจากสนามบินนาริตะ วัดนาริตะซันเป็นวัดพุทธนิกายชินงอน (</w:t>
      </w:r>
      <w:proofErr w:type="spellStart"/>
      <w:r w:rsidRPr="00E634DB">
        <w:t>Shingon</w:t>
      </w:r>
      <w:proofErr w:type="spellEnd"/>
      <w:r w:rsidRPr="00E634DB">
        <w:t xml:space="preserve">) </w:t>
      </w:r>
      <w:r w:rsidRPr="00E634DB">
        <w:rPr>
          <w:cs/>
        </w:rPr>
        <w:t>ที่มีชื่อเสียงอย่างมากในแถบภูมิภาคคันโตและเป็นอีกหนึ่งสถานที่ท่องเที่ยวที่ได้รับความนิยมจากนักท่องเที่ยว วัดแห่งนี้มีรูปเคารพขององค์ฟุโดเมียวโอ ที่มีชื่อเรียกขานกันมาตั้งแต่สมัยโบราณว่า "นาริตะฟุโด" ประดิษฐานเป็นองค์พระประธาน ถือเป็นหนึ่งใน</w:t>
      </w:r>
      <w:proofErr w:type="spellStart"/>
      <w:r w:rsidRPr="00E634DB">
        <w:rPr>
          <w:cs/>
        </w:rPr>
        <w:t>ศา</w:t>
      </w:r>
      <w:proofErr w:type="spellEnd"/>
      <w:r w:rsidRPr="00E634DB">
        <w:rPr>
          <w:cs/>
        </w:rPr>
        <w:t>สนสถานสำคัญที่เป็นศูนย์กลางความศรัทธาต่อองค์ฟุโดเมียวโอ</w:t>
      </w:r>
    </w:p>
    <w:p w14:paraId="2117CC1E" w14:textId="77777777" w:rsidR="00FB20CF" w:rsidRPr="00CF5133" w:rsidRDefault="00FB20CF" w:rsidP="00FB20CF">
      <w:pPr>
        <w:pStyle w:val="WE-F"/>
        <w:ind w:left="0"/>
        <w:jc w:val="thaiDistribute"/>
        <w:rPr>
          <w:color w:val="0070C0"/>
        </w:rPr>
      </w:pPr>
      <w:r w:rsidRPr="00445760">
        <w:rPr>
          <w:rFonts w:ascii="Prompt" w:hAnsi="Prompt" w:cs="Prompt"/>
          <w:b/>
          <w:bCs/>
          <w:noProof/>
          <w:color w:val="4C94D8" w:themeColor="text2" w:themeTint="80"/>
          <w:sz w:val="28"/>
        </w:rPr>
        <w:lastRenderedPageBreak/>
        <w:drawing>
          <wp:anchor distT="0" distB="0" distL="114300" distR="114300" simplePos="0" relativeHeight="251752448" behindDoc="0" locked="0" layoutInCell="1" allowOverlap="1" wp14:anchorId="1B423D1A" wp14:editId="1BE73B76">
            <wp:simplePos x="0" y="0"/>
            <wp:positionH relativeFrom="margin">
              <wp:posOffset>635</wp:posOffset>
            </wp:positionH>
            <wp:positionV relativeFrom="paragraph">
              <wp:posOffset>1227455</wp:posOffset>
            </wp:positionV>
            <wp:extent cx="6149340" cy="1988820"/>
            <wp:effectExtent l="57150" t="19050" r="60960" b="87630"/>
            <wp:wrapTopAndBottom/>
            <wp:docPr id="402345897" name="รูปภาพ 156323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45897" name="รูปภาพ 156323150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1988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34DB">
        <w:rPr>
          <w:cs/>
        </w:rPr>
        <w:t xml:space="preserve">นอกจากจะมีผู้คนที่ศรัทธาหลั่งไหลเข้ามาขอพรในช่วง </w:t>
      </w:r>
      <w:r w:rsidRPr="00E634DB">
        <w:t xml:space="preserve">3 </w:t>
      </w:r>
      <w:r w:rsidRPr="00E634DB">
        <w:rPr>
          <w:cs/>
        </w:rPr>
        <w:t xml:space="preserve">วันแรกในช่วงปีใหม่กว่า </w:t>
      </w:r>
      <w:r w:rsidRPr="00E634DB">
        <w:t xml:space="preserve">3 </w:t>
      </w:r>
      <w:r w:rsidRPr="00E634DB">
        <w:rPr>
          <w:cs/>
        </w:rPr>
        <w:t>ล้านคน วัดนี้ยังเป็นที่รู้จักเนื่องจากมีนักซูโม่มืออาชีพและดารานักแสดงที่มีชื่อเสียงจำนวนมากเดินทางมาร่วมพิธีโปรยถั่วในเทศกาลเซ็ต</w:t>
      </w:r>
      <w:proofErr w:type="spellStart"/>
      <w:r w:rsidRPr="00E634DB">
        <w:rPr>
          <w:cs/>
        </w:rPr>
        <w:t>สึบุน</w:t>
      </w:r>
      <w:proofErr w:type="spellEnd"/>
      <w:r w:rsidRPr="00E634DB">
        <w:rPr>
          <w:cs/>
        </w:rPr>
        <w:t xml:space="preserve"> (วันเริ่มต้นฤดูใบไม้ผลิของญี่ปุ่น) ในเดือนกุมภาพันธ์ ทางวัดมีความสัมพันธ์ที่แน่น</w:t>
      </w:r>
      <w:proofErr w:type="spellStart"/>
      <w:r w:rsidRPr="00E634DB">
        <w:rPr>
          <w:cs/>
        </w:rPr>
        <w:t>แฟ้น</w:t>
      </w:r>
      <w:proofErr w:type="spellEnd"/>
      <w:r w:rsidRPr="00E634DB">
        <w:rPr>
          <w:cs/>
        </w:rPr>
        <w:t>กับตระกูลอิจิคาวะ ซึ่งเป็นตระกูลที่มีชื่อเสียงด้านการแสดงละครคาบู</w:t>
      </w:r>
      <w:proofErr w:type="spellStart"/>
      <w:r w:rsidRPr="00E634DB">
        <w:rPr>
          <w:cs/>
        </w:rPr>
        <w:t>กิ</w:t>
      </w:r>
      <w:proofErr w:type="spellEnd"/>
      <w:r w:rsidRPr="00E634DB">
        <w:rPr>
          <w:cs/>
        </w:rPr>
        <w:t>มาอย่างยาวนาน ภายใต้ชื่อคณะ นาริตะยะ อิจิคาวะ ดันจูโร่ (</w:t>
      </w:r>
      <w:r w:rsidRPr="00E634DB">
        <w:t xml:space="preserve">NARITAYA Ichikawa Danjuro) </w:t>
      </w:r>
      <w:r w:rsidRPr="00E634DB">
        <w:rPr>
          <w:cs/>
        </w:rPr>
        <w:t>โดยชื่อ "นาริตะยะ" นั้นก็มาจากคำว่า "นาริตะซัน" นั่นเอง</w:t>
      </w:r>
    </w:p>
    <w:p w14:paraId="28FE6F7F" w14:textId="77777777" w:rsidR="00FB20CF" w:rsidRPr="00CF5133" w:rsidRDefault="00FB20CF" w:rsidP="00FB20CF">
      <w:pPr>
        <w:pStyle w:val="WE-F"/>
        <w:ind w:left="0"/>
        <w:jc w:val="thaiDistribute"/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38288887" wp14:editId="060A73E5">
            <wp:simplePos x="0" y="0"/>
            <wp:positionH relativeFrom="margin">
              <wp:posOffset>123825</wp:posOffset>
            </wp:positionH>
            <wp:positionV relativeFrom="paragraph">
              <wp:posOffset>3951605</wp:posOffset>
            </wp:positionV>
            <wp:extent cx="431800" cy="431800"/>
            <wp:effectExtent l="0" t="0" r="6350" b="6350"/>
            <wp:wrapNone/>
            <wp:docPr id="1799377664" name="image1.png" descr="A fork and knife with a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fork and knife with a pla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0CF">
        <w:rPr>
          <w:rFonts w:ascii="Prompt" w:hAnsi="Prompt" w:cs="Prompt"/>
          <w:b/>
          <w:bCs/>
          <w:color w:val="0070C0"/>
          <w:sz w:val="28"/>
          <w:szCs w:val="28"/>
          <w:cs/>
        </w:rPr>
        <w:t>ถนนนาริตะซัง โอะโมะเทะซังโด (</w:t>
      </w:r>
      <w:proofErr w:type="spellStart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Naritasan</w:t>
      </w:r>
      <w:proofErr w:type="spellEnd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 xml:space="preserve"> </w:t>
      </w:r>
      <w:proofErr w:type="spellStart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Omotesando</w:t>
      </w:r>
      <w:proofErr w:type="spellEnd"/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)</w:t>
      </w:r>
      <w:r w:rsidRPr="00E634DB">
        <w:t xml:space="preserve"> </w:t>
      </w:r>
      <w:r w:rsidRPr="00E634DB">
        <w:rPr>
          <w:cs/>
        </w:rPr>
        <w:t>สองข้างทางของถนนแห่งนี้เต็มไปด้วยตึกเก่าแบบดั้งเดิม ได้อารมณ์ญี่ปุ่นย้อนยุคที่มีทั้งร้านค้า ร้านอาหาร ในบรรยากาศย้อนยุค และวัดสำคัญของย่านนี้ ถนน</w:t>
      </w:r>
      <w:proofErr w:type="spellStart"/>
      <w:r w:rsidRPr="00E634DB">
        <w:rPr>
          <w:cs/>
        </w:rPr>
        <w:t>ช็</w:t>
      </w:r>
      <w:proofErr w:type="spellEnd"/>
      <w:r w:rsidRPr="00E634DB">
        <w:rPr>
          <w:cs/>
        </w:rPr>
        <w:t>อปปิ้งก่อนจะไปยังวัดนาริตะซังที่มีความยาว 800 เมตร สองฝั่งตลอดสายเต็มไปด้วยร้านค้าต่าง ๆ มากกว่า 150 ร้านค้า บวกกับบรรยากาศบ้านเรือนที่ยังคงกลิ่นอายความเป็นยุคโบราณ ช่วยเพิ่มการเดิน</w:t>
      </w:r>
      <w:proofErr w:type="spellStart"/>
      <w:r w:rsidRPr="00E634DB">
        <w:rPr>
          <w:cs/>
        </w:rPr>
        <w:t>ช็</w:t>
      </w:r>
      <w:proofErr w:type="spellEnd"/>
      <w:r w:rsidRPr="00E634DB">
        <w:rPr>
          <w:cs/>
        </w:rPr>
        <w:t>อปปิ้งมีสีสันและอินกับความญี่ปุ่นมากยิ่งขึ้น สิ่งที่ถือเป็นไฮ</w:t>
      </w:r>
      <w:proofErr w:type="spellStart"/>
      <w:r w:rsidRPr="00E634DB">
        <w:rPr>
          <w:cs/>
        </w:rPr>
        <w:t>ไลท์</w:t>
      </w:r>
      <w:proofErr w:type="spellEnd"/>
      <w:r w:rsidRPr="00E634DB">
        <w:rPr>
          <w:cs/>
        </w:rPr>
        <w:t>ของถนนสายนี้ต้องยกให้ร้านปลาไหลอายุนับร้อยปี เพียงเเค่เดินเข้ามาเรื่อย ๆ ร้านหาไม่ยากเลย เพราะจะได้กลิ่นหอม ๆ ลอยมาเตะจมูก เนื่องจากเค้ามีการแล่เนื้อปลาไหลและย่างกันสดใหม่หน้าร้าน บวกกับน้ำซอสสูตรพิเศษที่รสชาติกลมกล่อม เนื้อสัมผัสปลาไหลนุ่มนวล ชุ่มฉ่ำ ทานทีชามเดียวไม่เคยพอ และในช่วงฤดูร้อนจะมีการจัดงานวันปลาไหลที่ถนนสายนี้ มีร้านค้ามากถึง 100 ร้านมาจำหน่ายเมนูปลาไหลดังยอดนิยม</w:t>
      </w:r>
    </w:p>
    <w:p w14:paraId="44081163" w14:textId="77777777" w:rsidR="00FB20CF" w:rsidRPr="00FB20CF" w:rsidRDefault="00FB20CF" w:rsidP="00FB20CF">
      <w:pPr>
        <w:pStyle w:val="WE-F"/>
        <w:spacing w:line="360" w:lineRule="auto"/>
        <w:ind w:left="0" w:firstLine="1170"/>
        <w:jc w:val="thaiDistribute"/>
        <w:rPr>
          <w:rFonts w:ascii="Prompt" w:hAnsi="Prompt" w:cs="Prompt"/>
          <w:b/>
          <w:bCs/>
          <w:color w:val="0070C0"/>
          <w:sz w:val="28"/>
          <w:szCs w:val="28"/>
        </w:rPr>
      </w:pPr>
      <w:r w:rsidRPr="00FB20CF">
        <w:rPr>
          <w:rFonts w:ascii="Prompt" w:hAnsi="Prompt" w:cs="Prompt" w:hint="cs"/>
          <w:b/>
          <w:bCs/>
          <w:color w:val="0070C0"/>
          <w:sz w:val="28"/>
          <w:szCs w:val="28"/>
          <w:cs/>
        </w:rPr>
        <w:t xml:space="preserve">กลางวัน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 xml:space="preserve">: </w:t>
      </w:r>
      <w:r w:rsidRPr="00FB20CF">
        <w:rPr>
          <w:rFonts w:ascii="Prompt" w:hAnsi="Prompt" w:cs="Prompt" w:hint="cs"/>
          <w:b/>
          <w:bCs/>
          <w:color w:val="0070C0"/>
          <w:sz w:val="28"/>
          <w:szCs w:val="28"/>
          <w:cs/>
        </w:rPr>
        <w:t xml:space="preserve">อิสระอาหาร    </w:t>
      </w:r>
    </w:p>
    <w:p w14:paraId="048FC9ED" w14:textId="77777777" w:rsidR="00FB20CF" w:rsidRDefault="00FB20CF" w:rsidP="00FB20CF">
      <w:pPr>
        <w:pStyle w:val="WE-F"/>
        <w:tabs>
          <w:tab w:val="left" w:pos="1170"/>
        </w:tabs>
        <w:ind w:left="0"/>
        <w:jc w:val="thaiDistribute"/>
      </w:pPr>
      <w:r>
        <w:rPr>
          <w:rFonts w:hint="cs"/>
          <w:cs/>
        </w:rPr>
        <w:t xml:space="preserve">จากนั้นนำทุกท่านสู่ </w:t>
      </w:r>
      <w:r w:rsidRPr="00FB20CF">
        <w:rPr>
          <w:rFonts w:ascii="Prompt" w:hAnsi="Prompt" w:cs="Prompt"/>
          <w:b/>
          <w:bCs/>
          <w:color w:val="0070C0"/>
          <w:sz w:val="28"/>
          <w:szCs w:val="28"/>
        </w:rPr>
        <w:t>AEON MALL NARITA</w:t>
      </w:r>
      <w:r w:rsidRPr="00445760">
        <w:rPr>
          <w:rFonts w:ascii="Prompt" w:hAnsi="Prompt" w:cs="Prompt"/>
          <w:b/>
          <w:bCs/>
          <w:color w:val="4C94D8" w:themeColor="text2" w:themeTint="80"/>
          <w:sz w:val="28"/>
          <w:szCs w:val="28"/>
        </w:rPr>
        <w:t xml:space="preserve"> </w:t>
      </w:r>
      <w:r w:rsidRPr="001F4415">
        <w:rPr>
          <w:cs/>
        </w:rPr>
        <w:t>ศูนย์การค้าขนาดใหญ่ที่ตั้งอยู่ในเมืองนาริตะ จังหวัดชิบะ ไม่ไกลจากสนามบิน เป็นจุดหมายที่ยอดเยี่ยมสำหรับการ</w:t>
      </w:r>
      <w:proofErr w:type="spellStart"/>
      <w:r>
        <w:rPr>
          <w:cs/>
        </w:rPr>
        <w:t>ช็</w:t>
      </w:r>
      <w:proofErr w:type="spellEnd"/>
      <w:r>
        <w:rPr>
          <w:cs/>
        </w:rPr>
        <w:t>อป</w:t>
      </w:r>
      <w:r w:rsidRPr="001F4415">
        <w:rPr>
          <w:cs/>
        </w:rPr>
        <w:t>ปิ้งและความบันเทิง  ที่นี่มีร้านค้าหลายประเภทที่ตอบโจทย์ทุกความต้องการ ตั้งแต่แฟชั่นเสื้อผ้า</w:t>
      </w:r>
      <w:r w:rsidRPr="001F4415">
        <w:t xml:space="preserve">, </w:t>
      </w:r>
      <w:r w:rsidRPr="001F4415">
        <w:rPr>
          <w:cs/>
        </w:rPr>
        <w:t>รองเท้า</w:t>
      </w:r>
      <w:r w:rsidRPr="001F4415">
        <w:t xml:space="preserve">, </w:t>
      </w:r>
      <w:r w:rsidRPr="001F4415">
        <w:rPr>
          <w:cs/>
        </w:rPr>
        <w:t>เครื่องประดับ</w:t>
      </w:r>
      <w:r w:rsidRPr="001F4415">
        <w:t xml:space="preserve">, </w:t>
      </w:r>
      <w:r w:rsidRPr="001F4415">
        <w:rPr>
          <w:cs/>
        </w:rPr>
        <w:t>ไปจนถึงอุปกรณ์เทคโนโลยีและของใช้ในบ้าน รวมถึงสินค้าแบรนด์ดังยอดนิยม</w:t>
      </w:r>
    </w:p>
    <w:p w14:paraId="6EDCA3C5" w14:textId="0970716E" w:rsidR="001E2D90" w:rsidRDefault="00CF4083" w:rsidP="00FB20CF">
      <w:pPr>
        <w:pStyle w:val="WE-F"/>
        <w:ind w:left="0"/>
        <w:jc w:val="thaiDistribute"/>
      </w:pPr>
      <w:r>
        <w:br/>
      </w:r>
    </w:p>
    <w:p w14:paraId="53F63CC0" w14:textId="77777777" w:rsidR="00BD2254" w:rsidRDefault="00BD2254" w:rsidP="001E2D90">
      <w:pPr>
        <w:pStyle w:val="WE-F"/>
        <w:tabs>
          <w:tab w:val="left" w:pos="1170"/>
        </w:tabs>
        <w:ind w:left="0"/>
        <w:jc w:val="thaiDistribute"/>
      </w:pPr>
    </w:p>
    <w:p w14:paraId="23D056C2" w14:textId="77777777" w:rsidR="00BD2254" w:rsidRDefault="00BD2254" w:rsidP="001E2D90">
      <w:pPr>
        <w:pStyle w:val="WE-F"/>
        <w:tabs>
          <w:tab w:val="left" w:pos="1170"/>
        </w:tabs>
        <w:ind w:left="0"/>
        <w:jc w:val="thaiDistribute"/>
      </w:pPr>
    </w:p>
    <w:p w14:paraId="07A21351" w14:textId="77777777" w:rsidR="00AC4D3E" w:rsidRDefault="00AC4D3E" w:rsidP="00584AC7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48F2B61B" w14:textId="273828BC" w:rsidR="001E2D90" w:rsidRDefault="001E2D90" w:rsidP="00584AC7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2C18B5A2" w14:textId="77777777" w:rsidR="00CF4083" w:rsidRDefault="00CF4083" w:rsidP="00584AC7">
      <w:pPr>
        <w:spacing w:after="0" w:line="240" w:lineRule="auto"/>
        <w:jc w:val="thaiDistribute"/>
        <w:rPr>
          <w:rFonts w:ascii="Prompt" w:hAnsi="Prompt" w:cs="Prompt"/>
          <w:b/>
          <w:bCs/>
          <w:color w:val="BF4E14" w:themeColor="accent2" w:themeShade="BF"/>
        </w:rPr>
      </w:pPr>
    </w:p>
    <w:p w14:paraId="4988345E" w14:textId="12BA07D7" w:rsidR="00364F9E" w:rsidRPr="00203FBD" w:rsidRDefault="001E2D90" w:rsidP="001E2D90">
      <w:pPr>
        <w:spacing w:after="0" w:line="240" w:lineRule="auto"/>
        <w:ind w:left="1170"/>
        <w:jc w:val="thaiDistribute"/>
        <w:rPr>
          <w:rFonts w:ascii="Prompt" w:hAnsi="Prompt" w:cs="Prompt"/>
          <w:b/>
          <w:bCs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765CCEC8" wp14:editId="3B53E0E3">
            <wp:simplePos x="0" y="0"/>
            <wp:positionH relativeFrom="margin">
              <wp:posOffset>-200025</wp:posOffset>
            </wp:positionH>
            <wp:positionV relativeFrom="paragraph">
              <wp:posOffset>-213995</wp:posOffset>
            </wp:positionV>
            <wp:extent cx="790575" cy="790575"/>
            <wp:effectExtent l="0" t="0" r="9525" b="9525"/>
            <wp:wrapNone/>
            <wp:docPr id="753191229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191229" name="Picture 63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3AE" w:rsidRPr="00203FBD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ท่าอากาศยานนานาชาตินาริตะ </w:t>
      </w:r>
      <w:r w:rsidR="00D673AE" w:rsidRPr="00203FBD">
        <w:rPr>
          <w:rFonts w:ascii="Prompt" w:hAnsi="Prompt" w:cs="Prompt"/>
          <w:b/>
          <w:bCs/>
          <w:color w:val="0070C0"/>
          <w:sz w:val="32"/>
          <w:szCs w:val="32"/>
        </w:rPr>
        <w:t xml:space="preserve">| </w:t>
      </w:r>
      <w:r w:rsidR="00D673AE" w:rsidRPr="00203FBD">
        <w:rPr>
          <w:rFonts w:ascii="Prompt" w:hAnsi="Prompt" w:cs="Prompt"/>
          <w:b/>
          <w:bCs/>
          <w:color w:val="0070C0"/>
          <w:sz w:val="32"/>
          <w:szCs w:val="32"/>
          <w:cs/>
        </w:rPr>
        <w:t xml:space="preserve">ท่าอากาศยานนานาชาติดอนเมือง </w:t>
      </w:r>
    </w:p>
    <w:p w14:paraId="62AA0F9D" w14:textId="221A487D" w:rsidR="001A3F0D" w:rsidRPr="00203FBD" w:rsidRDefault="00E17749" w:rsidP="00A77403">
      <w:pPr>
        <w:pStyle w:val="WE-F"/>
        <w:rPr>
          <w:rFonts w:ascii="Prompt" w:hAnsi="Prompt" w:cs="Prompt"/>
          <w:b/>
          <w:bCs/>
          <w:color w:val="0070C0"/>
          <w:sz w:val="28"/>
        </w:rPr>
      </w:pPr>
      <w:r w:rsidRPr="00203FBD">
        <w:rPr>
          <w:rFonts w:ascii="Prompt" w:hAnsi="Prompt" w:cs="Prompt"/>
          <w:b/>
          <w:bCs/>
          <w:color w:val="0070C0"/>
        </w:rPr>
        <w:br/>
      </w:r>
      <w:r w:rsidR="00A77403" w:rsidRPr="00203FBD">
        <w:rPr>
          <w:rFonts w:ascii="Prompt" w:hAnsi="Prompt" w:cs="Prompt"/>
          <w:b/>
          <w:bCs/>
          <w:color w:val="0070C0"/>
          <w:sz w:val="28"/>
        </w:rPr>
        <w:br/>
      </w:r>
      <w:r w:rsidR="001A3F0D" w:rsidRPr="00203FBD">
        <w:rPr>
          <w:rFonts w:ascii="Prompt" w:hAnsi="Prompt" w:cs="Prompt" w:hint="cs"/>
          <w:color w:val="0070C0"/>
          <w:sz w:val="28"/>
          <w:cs/>
        </w:rPr>
        <w:t>-------</w:t>
      </w:r>
      <w:r w:rsidR="001A3F0D" w:rsidRPr="00203FBD">
        <w:rPr>
          <w:rFonts w:ascii="Prompt" w:hAnsi="Prompt" w:cs="Prompt"/>
          <w:b/>
          <w:bCs/>
          <w:color w:val="0070C0"/>
          <w:sz w:val="28"/>
          <w:cs/>
        </w:rPr>
        <w:t xml:space="preserve"> ได้เวลานำท่านออกเดินทางสู่สนามบิ</w:t>
      </w:r>
      <w:r w:rsidR="00C25A52" w:rsidRPr="00203FBD">
        <w:rPr>
          <w:rFonts w:ascii="Prompt" w:hAnsi="Prompt" w:cs="Prompt" w:hint="cs"/>
          <w:b/>
          <w:bCs/>
          <w:color w:val="0070C0"/>
          <w:sz w:val="28"/>
          <w:cs/>
        </w:rPr>
        <w:t>น</w:t>
      </w:r>
      <w:r w:rsidR="001A3F0D" w:rsidRPr="00203FBD">
        <w:rPr>
          <w:rFonts w:ascii="Prompt" w:hAnsi="Prompt" w:cs="Prompt" w:hint="cs"/>
          <w:b/>
          <w:bCs/>
          <w:color w:val="0070C0"/>
          <w:sz w:val="28"/>
          <w:cs/>
        </w:rPr>
        <w:t>นาริตะ -------</w:t>
      </w:r>
    </w:p>
    <w:tbl>
      <w:tblPr>
        <w:tblpPr w:leftFromText="180" w:rightFromText="180" w:vertAnchor="page" w:horzAnchor="margin" w:tblpY="4006"/>
        <w:tblOverlap w:val="never"/>
        <w:tblW w:w="98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1708"/>
        <w:gridCol w:w="1475"/>
        <w:gridCol w:w="4440"/>
      </w:tblGrid>
      <w:tr w:rsidR="00BD2254" w:rsidRPr="008C1B88" w14:paraId="1DB0400D" w14:textId="77777777" w:rsidTr="00BD2254">
        <w:trPr>
          <w:trHeight w:val="259"/>
        </w:trPr>
        <w:tc>
          <w:tcPr>
            <w:tcW w:w="9830" w:type="dxa"/>
            <w:gridSpan w:val="4"/>
            <w:shd w:val="clear" w:color="auto" w:fill="0070C0"/>
            <w:vAlign w:val="center"/>
          </w:tcPr>
          <w:p w14:paraId="3ABA71E5" w14:textId="77777777" w:rsidR="00BD2254" w:rsidRPr="008C1B88" w:rsidRDefault="00BD2254" w:rsidP="00BD2254">
            <w:pPr>
              <w:spacing w:before="120" w:after="120" w:line="360" w:lineRule="exact"/>
              <w:jc w:val="center"/>
              <w:rPr>
                <w:rFonts w:ascii="Prompt" w:eastAsia="Prompt" w:hAnsi="Prompt" w:cs="Prompt"/>
                <w:b/>
                <w:bCs/>
                <w:color w:val="996600"/>
                <w:sz w:val="28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เดินทางโดย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>สายการบิน แอร์เอเชียเอ็กซ์ (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>XJ)</w:t>
            </w: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</w:p>
        </w:tc>
      </w:tr>
      <w:tr w:rsidR="00BD2254" w:rsidRPr="008C1B88" w14:paraId="22D3AB67" w14:textId="77777777" w:rsidTr="00BD2254">
        <w:trPr>
          <w:trHeight w:val="110"/>
        </w:trPr>
        <w:tc>
          <w:tcPr>
            <w:tcW w:w="2207" w:type="dxa"/>
            <w:vMerge w:val="restart"/>
            <w:shd w:val="clear" w:color="auto" w:fill="FFF5E7"/>
            <w:vAlign w:val="center"/>
          </w:tcPr>
          <w:p w14:paraId="0D95EEBE" w14:textId="77777777" w:rsidR="00BD2254" w:rsidRPr="008C1B88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996600"/>
                <w:sz w:val="24"/>
                <w:szCs w:val="24"/>
              </w:rPr>
            </w:pPr>
            <w:r w:rsidRPr="008C1B88">
              <w:rPr>
                <w:rFonts w:ascii="Prompt" w:eastAsia="Prompt" w:hAnsi="Prompt" w:cs="Prompt"/>
                <w:b/>
                <w:bCs/>
                <w:noProof/>
                <w:color w:val="996600"/>
                <w:sz w:val="24"/>
                <w:szCs w:val="24"/>
              </w:rPr>
              <w:drawing>
                <wp:inline distT="0" distB="0" distL="0" distR="0" wp14:anchorId="5BA61DC0" wp14:editId="0B3CECC4">
                  <wp:extent cx="971550" cy="619125"/>
                  <wp:effectExtent l="0" t="0" r="0" b="0"/>
                  <wp:docPr id="2" name="Picture 7" descr="A red x with whit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red x with white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8" w:type="dxa"/>
            <w:shd w:val="clear" w:color="auto" w:fill="91DAF7"/>
            <w:vAlign w:val="center"/>
          </w:tcPr>
          <w:p w14:paraId="4BF4B57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color w:val="0070C0"/>
                <w:szCs w:val="22"/>
              </w:rPr>
            </w:pPr>
            <w:proofErr w:type="spellStart"/>
            <w:r w:rsidRPr="00203FBD">
              <w:rPr>
                <w:rFonts w:ascii="Prompt" w:eastAsia="Prompt" w:hAnsi="Prompt" w:cs="Prompt"/>
                <w:color w:val="0070C0"/>
                <w:szCs w:val="22"/>
              </w:rPr>
              <w:t>เที่ยวบิน</w:t>
            </w:r>
            <w:proofErr w:type="spellEnd"/>
          </w:p>
        </w:tc>
        <w:tc>
          <w:tcPr>
            <w:tcW w:w="1475" w:type="dxa"/>
            <w:shd w:val="clear" w:color="auto" w:fill="91DAF7"/>
            <w:vAlign w:val="center"/>
          </w:tcPr>
          <w:p w14:paraId="05E2197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0070C0"/>
                <w:szCs w:val="22"/>
              </w:rPr>
            </w:pPr>
            <w:proofErr w:type="spellStart"/>
            <w:r w:rsidRPr="00203FBD">
              <w:rPr>
                <w:rFonts w:ascii="Prompt" w:eastAsia="Prompt" w:hAnsi="Prompt" w:cs="Prompt"/>
                <w:color w:val="0070C0"/>
                <w:szCs w:val="22"/>
              </w:rPr>
              <w:t>รหัส</w:t>
            </w:r>
            <w:proofErr w:type="spellEnd"/>
          </w:p>
        </w:tc>
        <w:tc>
          <w:tcPr>
            <w:tcW w:w="4440" w:type="dxa"/>
            <w:shd w:val="clear" w:color="auto" w:fill="91DAF7"/>
            <w:vAlign w:val="center"/>
          </w:tcPr>
          <w:p w14:paraId="4DF749B6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0070C0"/>
                <w:szCs w:val="22"/>
                <w:cs/>
              </w:rPr>
            </w:pPr>
            <w:r w:rsidRPr="00203FBD">
              <w:rPr>
                <w:rFonts w:ascii="Prompt" w:eastAsia="Prompt" w:hAnsi="Prompt" w:cs="Prompt" w:hint="cs"/>
                <w:color w:val="0070C0"/>
                <w:szCs w:val="22"/>
                <w:cs/>
              </w:rPr>
              <w:t>เวลาเดินทาง</w:t>
            </w:r>
          </w:p>
        </w:tc>
      </w:tr>
      <w:tr w:rsidR="00BD2254" w:rsidRPr="008C1B88" w14:paraId="2E5011C7" w14:textId="77777777" w:rsidTr="00BD2254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2D63518E" w14:textId="77777777" w:rsidR="00BD2254" w:rsidRPr="008C1B88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FFFFFF"/>
            <w:vAlign w:val="center"/>
          </w:tcPr>
          <w:p w14:paraId="563C84D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DMK &gt;&gt; NRT</w:t>
            </w:r>
          </w:p>
        </w:tc>
        <w:tc>
          <w:tcPr>
            <w:tcW w:w="1475" w:type="dxa"/>
            <w:shd w:val="clear" w:color="auto" w:fill="FFFFFF"/>
            <w:vAlign w:val="center"/>
          </w:tcPr>
          <w:p w14:paraId="6AC0CDD2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XJ602</w:t>
            </w:r>
          </w:p>
        </w:tc>
        <w:tc>
          <w:tcPr>
            <w:tcW w:w="4440" w:type="dxa"/>
            <w:shd w:val="clear" w:color="auto" w:fill="FFFFFF"/>
            <w:vAlign w:val="center"/>
          </w:tcPr>
          <w:p w14:paraId="01A4E775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02:</w:t>
            </w:r>
            <w:proofErr w:type="gramStart"/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30 -</w:t>
            </w:r>
            <w:proofErr w:type="gramEnd"/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------------ 10:55</w:t>
            </w:r>
          </w:p>
        </w:tc>
      </w:tr>
      <w:tr w:rsidR="00BD2254" w:rsidRPr="008C1B88" w14:paraId="4DDD4B08" w14:textId="77777777" w:rsidTr="00BD2254">
        <w:trPr>
          <w:trHeight w:val="128"/>
        </w:trPr>
        <w:tc>
          <w:tcPr>
            <w:tcW w:w="2207" w:type="dxa"/>
            <w:vMerge/>
            <w:shd w:val="clear" w:color="auto" w:fill="FFF5E7"/>
            <w:vAlign w:val="center"/>
          </w:tcPr>
          <w:p w14:paraId="50C6C175" w14:textId="77777777" w:rsidR="00BD2254" w:rsidRPr="008C1B88" w:rsidRDefault="00BD2254" w:rsidP="00BD225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</w:pPr>
          </w:p>
        </w:tc>
        <w:tc>
          <w:tcPr>
            <w:tcW w:w="1708" w:type="dxa"/>
            <w:shd w:val="clear" w:color="auto" w:fill="CAEDFB" w:themeFill="accent4" w:themeFillTint="33"/>
            <w:vAlign w:val="center"/>
          </w:tcPr>
          <w:p w14:paraId="73F87364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NRT &gt;&gt; DMK</w:t>
            </w:r>
          </w:p>
        </w:tc>
        <w:tc>
          <w:tcPr>
            <w:tcW w:w="1475" w:type="dxa"/>
            <w:shd w:val="clear" w:color="auto" w:fill="CAEDFB" w:themeFill="accent4" w:themeFillTint="33"/>
            <w:vAlign w:val="center"/>
          </w:tcPr>
          <w:p w14:paraId="1D6FA93C" w14:textId="77777777" w:rsidR="00BD2254" w:rsidRPr="00203FBD" w:rsidRDefault="00BD2254" w:rsidP="00BD225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XJ60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7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4440" w:type="dxa"/>
            <w:shd w:val="clear" w:color="auto" w:fill="CAEDFB" w:themeFill="accent4" w:themeFillTint="33"/>
            <w:vAlign w:val="center"/>
          </w:tcPr>
          <w:p w14:paraId="5FBC1778" w14:textId="77777777" w:rsidR="00BD2254" w:rsidRPr="00203FBD" w:rsidRDefault="00BD2254" w:rsidP="00BD2254">
            <w:pPr>
              <w:spacing w:after="0" w:line="240" w:lineRule="auto"/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</w:pP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 xml:space="preserve">         20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: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55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-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-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-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 xml:space="preserve">---------- 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01</w:t>
            </w:r>
            <w:r w:rsidRPr="00203FBD">
              <w:rPr>
                <w:rFonts w:ascii="Prompt" w:eastAsia="Sarabun" w:hAnsi="Prompt" w:cs="Prompt"/>
                <w:b/>
                <w:bCs/>
                <w:color w:val="0070C0"/>
                <w:sz w:val="24"/>
                <w:szCs w:val="24"/>
              </w:rPr>
              <w:t>:</w:t>
            </w:r>
            <w:r w:rsidRPr="00203FBD">
              <w:rPr>
                <w:rFonts w:ascii="Prompt" w:eastAsia="Sarabun" w:hAnsi="Prompt" w:cs="Prompt" w:hint="cs"/>
                <w:b/>
                <w:bCs/>
                <w:color w:val="0070C0"/>
                <w:sz w:val="24"/>
                <w:szCs w:val="24"/>
                <w:cs/>
              </w:rPr>
              <w:t>35+1</w:t>
            </w:r>
          </w:p>
        </w:tc>
      </w:tr>
      <w:tr w:rsidR="00BD2254" w:rsidRPr="008C1B88" w14:paraId="7EB75E35" w14:textId="77777777" w:rsidTr="00BD2254">
        <w:trPr>
          <w:trHeight w:val="147"/>
        </w:trPr>
        <w:tc>
          <w:tcPr>
            <w:tcW w:w="9830" w:type="dxa"/>
            <w:gridSpan w:val="4"/>
            <w:shd w:val="clear" w:color="auto" w:fill="0070C0"/>
            <w:vAlign w:val="center"/>
          </w:tcPr>
          <w:p w14:paraId="3D945616" w14:textId="77777777" w:rsidR="00BD2254" w:rsidRPr="008C1B88" w:rsidRDefault="00BD2254" w:rsidP="00BD2254">
            <w:pPr>
              <w:spacing w:before="120" w:after="120" w:line="300" w:lineRule="exact"/>
              <w:jc w:val="center"/>
              <w:rPr>
                <w:rFonts w:ascii="Sarabun" w:eastAsia="Sarabun" w:hAnsi="Sarabun" w:cs="Sarabun"/>
                <w:b/>
                <w:bCs/>
                <w:color w:val="996600"/>
                <w:szCs w:val="22"/>
              </w:rPr>
            </w:pPr>
            <w:r w:rsidRPr="008C1B88">
              <w:rPr>
                <w:rFonts w:ascii="Prompt" w:eastAsia="Prompt" w:hAnsi="Prompt" w:cs="Prompt" w:hint="cs"/>
                <w:b/>
                <w:bCs/>
                <w:color w:val="FFFFFF" w:themeColor="background1"/>
                <w:sz w:val="24"/>
                <w:szCs w:val="24"/>
                <w:cs/>
              </w:rPr>
              <w:t>น้ำ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หนักสัมภาระโหลดใต้ท้องเครื่อง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 w:val="24"/>
                <w:szCs w:val="24"/>
              </w:rPr>
              <w:t xml:space="preserve">20 kg. l </w:t>
            </w:r>
            <w:r w:rsidRPr="008C1B88">
              <w:rPr>
                <w:rFonts w:ascii="Prompt" w:eastAsia="Prompt" w:hAnsi="Prompt" w:cs="Prompt"/>
                <w:b/>
                <w:bCs/>
                <w:color w:val="FFFFFF" w:themeColor="background1"/>
                <w:szCs w:val="22"/>
              </w:rPr>
              <w:t xml:space="preserve">CARRY ON </w:t>
            </w:r>
            <w:r w:rsidRPr="00922BFD">
              <w:rPr>
                <w:rFonts w:ascii="Prompt" w:eastAsia="Prompt" w:hAnsi="Prompt" w:cs="Prompt"/>
                <w:b/>
                <w:bCs/>
                <w:color w:val="91DAF7"/>
                <w:sz w:val="24"/>
                <w:szCs w:val="24"/>
              </w:rPr>
              <w:t>7 kg</w:t>
            </w:r>
            <w:r w:rsidRPr="008C1B88">
              <w:rPr>
                <w:rFonts w:ascii="Prompt" w:eastAsia="Prompt" w:hAnsi="Prompt" w:cs="Prompt"/>
                <w:b/>
                <w:bCs/>
                <w:color w:val="996600"/>
                <w:sz w:val="24"/>
                <w:szCs w:val="24"/>
              </w:rPr>
              <w:t>.</w:t>
            </w:r>
          </w:p>
        </w:tc>
      </w:tr>
    </w:tbl>
    <w:p w14:paraId="068F9D18" w14:textId="502AC242" w:rsidR="005068D9" w:rsidRPr="005068D9" w:rsidRDefault="001A3F0D" w:rsidP="00BF18E2">
      <w:pPr>
        <w:spacing w:before="120" w:after="120" w:line="360" w:lineRule="exact"/>
        <w:jc w:val="center"/>
        <w:rPr>
          <w:rFonts w:ascii="Prompt" w:hAnsi="Prompt" w:cs="Prompt"/>
          <w:b/>
          <w:bCs/>
          <w:color w:val="3A7C22" w:themeColor="accent6" w:themeShade="BF"/>
          <w:sz w:val="24"/>
          <w:szCs w:val="32"/>
        </w:rPr>
      </w:pPr>
      <w:r w:rsidRPr="00203FBD">
        <w:rPr>
          <w:rFonts w:ascii="Prompt" w:hAnsi="Prompt" w:cs="Prompt" w:hint="cs"/>
          <w:b/>
          <w:bCs/>
          <w:color w:val="0070C0"/>
          <w:sz w:val="24"/>
          <w:szCs w:val="32"/>
          <w:cs/>
        </w:rPr>
        <w:t xml:space="preserve">เดินทางถึง ...  </w:t>
      </w:r>
      <w:r w:rsidR="00C57A4C" w:rsidRPr="00203FBD">
        <w:rPr>
          <w:rFonts w:ascii="Prompt" w:hAnsi="Prompt" w:cs="Prompt"/>
          <w:b/>
          <w:bCs/>
          <w:color w:val="0070C0"/>
          <w:sz w:val="24"/>
          <w:szCs w:val="32"/>
          <w:cs/>
        </w:rPr>
        <w:t>ท่าอากาศยานนานาชาติดอนเมือง</w:t>
      </w:r>
      <w:r w:rsidR="00C57A4C">
        <w:rPr>
          <w:rFonts w:ascii="Prompt" w:hAnsi="Prompt" w:cs="Prompt"/>
          <w:color w:val="C00000"/>
          <w:sz w:val="36"/>
          <w:szCs w:val="36"/>
          <w:cs/>
        </w:rPr>
        <w:br/>
      </w:r>
      <w:r w:rsidR="00C57A4C">
        <w:rPr>
          <w:rFonts w:ascii="Prompt" w:hAnsi="Prompt" w:cs="Prompt"/>
          <w:color w:val="C00000"/>
          <w:sz w:val="36"/>
          <w:szCs w:val="36"/>
          <w:cs/>
        </w:rPr>
        <w:br/>
      </w:r>
    </w:p>
    <w:p w14:paraId="70F7E96F" w14:textId="77777777" w:rsidR="00632D9E" w:rsidRDefault="005068D9" w:rsidP="00632D9E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  <w:r>
        <w:rPr>
          <w:rFonts w:ascii="TH Sarabun New" w:hAnsi="TH Sarabun New" w:cs="TH Sarabun New"/>
          <w:color w:val="1F4E79"/>
          <w:sz w:val="32"/>
          <w:szCs w:val="32"/>
        </w:rPr>
        <w:br w:type="page"/>
      </w:r>
      <w:r w:rsidR="00632D9E" w:rsidRPr="005D718A">
        <w:rPr>
          <w:rFonts w:ascii="Prompt" w:hAnsi="Prompt" w:cs="Prompt"/>
          <w:b/>
          <w:bCs/>
          <w:color w:val="C00000"/>
          <w:sz w:val="24"/>
          <w:szCs w:val="32"/>
          <w:cs/>
        </w:rPr>
        <w:lastRenderedPageBreak/>
        <w:t>อัตราค่าบริการ</w:t>
      </w:r>
    </w:p>
    <w:p w14:paraId="71C33C96" w14:textId="77777777" w:rsidR="00632D9E" w:rsidRDefault="00632D9E" w:rsidP="00632D9E">
      <w:pPr>
        <w:spacing w:after="0" w:line="240" w:lineRule="auto"/>
        <w:rPr>
          <w:rFonts w:ascii="Prompt" w:hAnsi="Prompt" w:cs="Prompt"/>
          <w:b/>
          <w:bCs/>
          <w:color w:val="C00000"/>
          <w:sz w:val="24"/>
          <w:szCs w:val="32"/>
        </w:rPr>
      </w:pPr>
    </w:p>
    <w:p w14:paraId="65F94CBC" w14:textId="77777777" w:rsidR="00EC4992" w:rsidRPr="00AE6931" w:rsidRDefault="00EC4992" w:rsidP="00EC4992">
      <w:pPr>
        <w:spacing w:line="360" w:lineRule="exact"/>
        <w:ind w:left="720"/>
        <w:rPr>
          <w:rFonts w:ascii="Prompt" w:hAnsi="Prompt" w:cs="Prompt"/>
          <w:b/>
          <w:bCs/>
          <w:color w:val="0070C0"/>
          <w:sz w:val="28"/>
        </w:rPr>
      </w:pP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มกราคม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C4992" w:rsidRPr="00202906" w14:paraId="39D866CE" w14:textId="77777777" w:rsidTr="00266359">
        <w:tc>
          <w:tcPr>
            <w:tcW w:w="7280" w:type="dxa"/>
            <w:shd w:val="clear" w:color="auto" w:fill="0070C0"/>
          </w:tcPr>
          <w:p w14:paraId="2801B9D1" w14:textId="77777777" w:rsidR="00EC4992" w:rsidRPr="00202906" w:rsidRDefault="00EC4992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070C0"/>
          </w:tcPr>
          <w:p w14:paraId="65424185" w14:textId="77777777" w:rsidR="00EC4992" w:rsidRPr="00202906" w:rsidRDefault="00EC4992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EC4992" w:rsidRPr="009F68EE" w14:paraId="0EF559D8" w14:textId="77777777" w:rsidTr="00266359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3DECBE5C" w14:textId="77777777" w:rsidR="00EC4992" w:rsidRPr="009A0C3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0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25372A"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40" w:type="dxa"/>
            <w:shd w:val="clear" w:color="auto" w:fill="CAEDFB" w:themeFill="accent4" w:themeFillTint="33"/>
          </w:tcPr>
          <w:p w14:paraId="3E4F9AE0" w14:textId="77777777" w:rsidR="00EC4992" w:rsidRPr="009F68E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34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EC4992" w:rsidRPr="009F68EE" w14:paraId="25B5EC8D" w14:textId="77777777" w:rsidTr="00266359">
        <w:trPr>
          <w:trHeight w:val="269"/>
        </w:trPr>
        <w:tc>
          <w:tcPr>
            <w:tcW w:w="7280" w:type="dxa"/>
            <w:shd w:val="clear" w:color="auto" w:fill="91DAF7"/>
          </w:tcPr>
          <w:p w14:paraId="75847E78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5 – 19 | 29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ม.ค.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ก.พ.</w:t>
            </w:r>
          </w:p>
        </w:tc>
        <w:tc>
          <w:tcPr>
            <w:tcW w:w="2340" w:type="dxa"/>
            <w:shd w:val="clear" w:color="auto" w:fill="91DAF7"/>
          </w:tcPr>
          <w:p w14:paraId="76F4BAF9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35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999</w:t>
            </w:r>
            <w:r w:rsidRPr="00B00B61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4F40AE12" w14:textId="77777777" w:rsidR="00EC4992" w:rsidRDefault="00EC4992" w:rsidP="00EC4992">
      <w:pPr>
        <w:spacing w:line="360" w:lineRule="exact"/>
        <w:rPr>
          <w:rFonts w:ascii="Prompt" w:hAnsi="Prompt" w:cs="Prompt"/>
          <w:b/>
          <w:bCs/>
          <w:color w:val="002060"/>
          <w:sz w:val="28"/>
        </w:rPr>
      </w:pPr>
    </w:p>
    <w:p w14:paraId="7F62C200" w14:textId="77777777" w:rsidR="00EC4992" w:rsidRPr="00632D9E" w:rsidRDefault="00EC4992" w:rsidP="00EC4992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กุมภาพันธ์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C4992" w:rsidRPr="00202906" w14:paraId="2C6F1E5A" w14:textId="77777777" w:rsidTr="00266359">
        <w:tc>
          <w:tcPr>
            <w:tcW w:w="7280" w:type="dxa"/>
            <w:shd w:val="clear" w:color="auto" w:fill="0070C0"/>
          </w:tcPr>
          <w:p w14:paraId="0AB9758F" w14:textId="77777777" w:rsidR="00EC4992" w:rsidRPr="00202906" w:rsidRDefault="00EC4992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070C0"/>
          </w:tcPr>
          <w:p w14:paraId="07DFB6A9" w14:textId="77777777" w:rsidR="00EC4992" w:rsidRPr="00202906" w:rsidRDefault="00EC4992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EC4992" w:rsidRPr="009F68EE" w14:paraId="4204EA51" w14:textId="77777777" w:rsidTr="00266359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3DEC3BEF" w14:textId="77777777" w:rsidR="00EC4992" w:rsidRPr="009A0C3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ก.พ.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02 มี.ค. 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2AC4267A" w14:textId="77777777" w:rsidR="00EC4992" w:rsidRPr="009F68E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EC4992" w:rsidRPr="009F68EE" w14:paraId="58708495" w14:textId="77777777" w:rsidTr="00266359">
        <w:trPr>
          <w:trHeight w:val="269"/>
        </w:trPr>
        <w:tc>
          <w:tcPr>
            <w:tcW w:w="7280" w:type="dxa"/>
            <w:shd w:val="clear" w:color="auto" w:fill="91DAF7"/>
          </w:tcPr>
          <w:p w14:paraId="519DF0A7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12 </w:t>
            </w: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16</w:t>
            </w:r>
          </w:p>
        </w:tc>
        <w:tc>
          <w:tcPr>
            <w:tcW w:w="2340" w:type="dxa"/>
            <w:shd w:val="clear" w:color="auto" w:fill="91DAF7"/>
            <w:vAlign w:val="center"/>
          </w:tcPr>
          <w:p w14:paraId="33261E98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35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EC4992" w:rsidRPr="009F68EE" w14:paraId="126A4034" w14:textId="77777777" w:rsidTr="00266359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6F9B4063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05 - 09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32020443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36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EC4992" w:rsidRPr="009F68EE" w14:paraId="7DAAA39C" w14:textId="77777777" w:rsidTr="00266359">
        <w:trPr>
          <w:trHeight w:val="269"/>
        </w:trPr>
        <w:tc>
          <w:tcPr>
            <w:tcW w:w="7280" w:type="dxa"/>
            <w:shd w:val="clear" w:color="auto" w:fill="91DAF7"/>
          </w:tcPr>
          <w:p w14:paraId="112DD7C5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91DAF7"/>
            <w:vAlign w:val="center"/>
          </w:tcPr>
          <w:p w14:paraId="26BB61FB" w14:textId="77777777" w:rsidR="00EC4992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37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1653982D" w14:textId="77777777" w:rsidR="00EC4992" w:rsidRPr="00632D9E" w:rsidRDefault="00EC4992" w:rsidP="00EC4992">
      <w:pPr>
        <w:pStyle w:val="WE-F"/>
        <w:rPr>
          <w:rFonts w:ascii="Prompt" w:hAnsi="Prompt" w:cs="Prompt"/>
          <w:b/>
          <w:bCs/>
          <w:color w:val="002060"/>
          <w:sz w:val="28"/>
          <w:szCs w:val="28"/>
        </w:rPr>
      </w:pPr>
    </w:p>
    <w:p w14:paraId="2001BD9B" w14:textId="77777777" w:rsidR="00EC4992" w:rsidRPr="009C092E" w:rsidRDefault="00EC4992" w:rsidP="00EC4992">
      <w:pPr>
        <w:spacing w:line="360" w:lineRule="exact"/>
        <w:ind w:left="720"/>
        <w:rPr>
          <w:rFonts w:ascii="Prompt" w:hAnsi="Prompt" w:cs="Prompt"/>
          <w:b/>
          <w:bCs/>
          <w:color w:val="002060"/>
          <w:sz w:val="28"/>
        </w:rPr>
      </w:pPr>
      <w:r w:rsidRPr="00632D9E">
        <w:rPr>
          <w:rFonts w:ascii="Prompt" w:hAnsi="Prompt" w:cs="Prompt"/>
          <w:b/>
          <w:bCs/>
          <w:color w:val="002060"/>
          <w:sz w:val="28"/>
        </w:rPr>
        <w:t xml:space="preserve"> </w:t>
      </w:r>
      <w:r w:rsidRPr="00632D9E">
        <w:rPr>
          <w:rFonts w:ascii="Prompt" w:hAnsi="Prompt" w:cs="Prompt"/>
          <w:b/>
          <w:bCs/>
          <w:color w:val="002060"/>
          <w:sz w:val="28"/>
          <w:cs/>
        </w:rPr>
        <w:t>เดือน</w:t>
      </w:r>
      <w:r w:rsidRPr="00632D9E">
        <w:rPr>
          <w:rFonts w:ascii="Prompt" w:hAnsi="Prompt" w:cs="Prompt" w:hint="cs"/>
          <w:b/>
          <w:bCs/>
          <w:color w:val="002060"/>
          <w:sz w:val="28"/>
          <w:cs/>
        </w:rPr>
        <w:t xml:space="preserve"> มีนาคม 2027</w:t>
      </w:r>
    </w:p>
    <w:tbl>
      <w:tblPr>
        <w:tblW w:w="96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EC4992" w:rsidRPr="00202906" w14:paraId="067E1A55" w14:textId="77777777" w:rsidTr="00266359">
        <w:tc>
          <w:tcPr>
            <w:tcW w:w="7280" w:type="dxa"/>
            <w:shd w:val="clear" w:color="auto" w:fill="0070C0"/>
          </w:tcPr>
          <w:p w14:paraId="7DD3B32E" w14:textId="77777777" w:rsidR="00EC4992" w:rsidRPr="00202906" w:rsidRDefault="00EC4992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0070C0"/>
          </w:tcPr>
          <w:p w14:paraId="3D8DDDAD" w14:textId="77777777" w:rsidR="00EC4992" w:rsidRPr="00202906" w:rsidRDefault="00EC4992" w:rsidP="00266359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</w:pPr>
            <w:proofErr w:type="spellStart"/>
            <w:r w:rsidRPr="00202906">
              <w:rPr>
                <w:rFonts w:ascii="Prompt" w:eastAsia="Prompt" w:hAnsi="Prompt" w:cs="Prompt"/>
                <w:b/>
                <w:bCs/>
                <w:color w:val="FFFFFF"/>
                <w:szCs w:val="22"/>
              </w:rPr>
              <w:t>ราคาผู้ใหญ่</w:t>
            </w:r>
            <w:proofErr w:type="spellEnd"/>
          </w:p>
        </w:tc>
      </w:tr>
      <w:tr w:rsidR="00EC4992" w:rsidRPr="009F68EE" w14:paraId="754986D4" w14:textId="77777777" w:rsidTr="00266359">
        <w:trPr>
          <w:trHeight w:val="269"/>
        </w:trPr>
        <w:tc>
          <w:tcPr>
            <w:tcW w:w="7280" w:type="dxa"/>
            <w:shd w:val="clear" w:color="auto" w:fill="CAEDFB" w:themeFill="accent4" w:themeFillTint="33"/>
          </w:tcPr>
          <w:p w14:paraId="2EC4D23F" w14:textId="77777777" w:rsidR="00EC4992" w:rsidRPr="009A0C3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19 - 23</w:t>
            </w:r>
          </w:p>
        </w:tc>
        <w:tc>
          <w:tcPr>
            <w:tcW w:w="2340" w:type="dxa"/>
            <w:shd w:val="clear" w:color="auto" w:fill="CAEDFB" w:themeFill="accent4" w:themeFillTint="33"/>
            <w:vAlign w:val="center"/>
          </w:tcPr>
          <w:p w14:paraId="4FC28A89" w14:textId="77777777" w:rsidR="00EC4992" w:rsidRPr="009F68E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34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  <w:tr w:rsidR="00EC4992" w:rsidRPr="009A0C3E" w14:paraId="66D7063C" w14:textId="77777777" w:rsidTr="00266359">
        <w:trPr>
          <w:trHeight w:val="269"/>
        </w:trPr>
        <w:tc>
          <w:tcPr>
            <w:tcW w:w="7280" w:type="dxa"/>
            <w:shd w:val="clear" w:color="auto" w:fill="91DAF7"/>
          </w:tcPr>
          <w:p w14:paraId="20C663C9" w14:textId="77777777" w:rsidR="00EC4992" w:rsidRPr="009F68E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color w:val="000000" w:themeColor="text1"/>
                <w:sz w:val="24"/>
                <w:szCs w:val="24"/>
              </w:rPr>
              <w:t>05 – 09 | 12 - 16</w:t>
            </w:r>
          </w:p>
        </w:tc>
        <w:tc>
          <w:tcPr>
            <w:tcW w:w="2340" w:type="dxa"/>
            <w:shd w:val="clear" w:color="auto" w:fill="91DAF7"/>
            <w:vAlign w:val="center"/>
          </w:tcPr>
          <w:p w14:paraId="75EED7BB" w14:textId="77777777" w:rsidR="00EC4992" w:rsidRPr="009A0C3E" w:rsidRDefault="00EC4992" w:rsidP="0026635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C3399"/>
                <w:sz w:val="24"/>
                <w:szCs w:val="24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35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9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</w:t>
            </w:r>
            <w:r w:rsidRPr="009F68EE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  <w:proofErr w:type="gramEnd"/>
          </w:p>
        </w:tc>
      </w:tr>
    </w:tbl>
    <w:p w14:paraId="06D8FCAF" w14:textId="77777777" w:rsidR="00632D9E" w:rsidRDefault="00632D9E" w:rsidP="00632D9E">
      <w:pPr>
        <w:spacing w:line="360" w:lineRule="exact"/>
        <w:rPr>
          <w:rFonts w:ascii="Prompt" w:hAnsi="Prompt" w:cs="Prompt"/>
          <w:b/>
          <w:bCs/>
          <w:noProof/>
          <w:color w:val="F2969C"/>
        </w:rPr>
      </w:pPr>
    </w:p>
    <w:p w14:paraId="4D6277A0" w14:textId="77777777" w:rsidR="00632D9E" w:rsidRDefault="00632D9E" w:rsidP="00632D9E">
      <w:pPr>
        <w:tabs>
          <w:tab w:val="left" w:pos="6690"/>
        </w:tabs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tab/>
      </w:r>
    </w:p>
    <w:p w14:paraId="55941BDA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2DFD5529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6AB8CD00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4E9D614D" w14:textId="77777777" w:rsidR="00632D9E" w:rsidRDefault="00632D9E" w:rsidP="00632D9E">
      <w:pPr>
        <w:spacing w:line="360" w:lineRule="exact"/>
        <w:ind w:left="720"/>
        <w:rPr>
          <w:rFonts w:ascii="Prompt" w:hAnsi="Prompt" w:cs="Prompt"/>
          <w:b/>
          <w:bCs/>
          <w:noProof/>
          <w:color w:val="F2969C"/>
        </w:rPr>
      </w:pPr>
    </w:p>
    <w:p w14:paraId="06AA9AD2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bookmarkStart w:id="8" w:name="_Hlk176872856"/>
    </w:p>
    <w:p w14:paraId="5A022794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4BF8C39E" wp14:editId="21756954">
                <wp:simplePos x="0" y="0"/>
                <wp:positionH relativeFrom="margin">
                  <wp:posOffset>66675</wp:posOffset>
                </wp:positionH>
                <wp:positionV relativeFrom="paragraph">
                  <wp:posOffset>728345</wp:posOffset>
                </wp:positionV>
                <wp:extent cx="6140450" cy="25527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8" y="21600"/>
                    <wp:lineTo x="21578" y="0"/>
                    <wp:lineTo x="0" y="0"/>
                  </wp:wrapPolygon>
                </wp:wrapTight>
                <wp:docPr id="1604157578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255270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12D185" w14:textId="77777777" w:rsidR="00632D9E" w:rsidRPr="008A41DF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38FCAC64" w14:textId="77777777" w:rsidR="00632D9E" w:rsidRPr="002D1788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B052A9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10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06E4055" w14:textId="77777777" w:rsidR="00632D9E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ลดราคาจากโปรแกรมเต็ม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</w:t>
                            </w:r>
                            <w:r w:rsidRPr="008E13C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30A6EC13" w14:textId="77777777" w:rsidR="00632D9E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ค่าบริการ</w:t>
                            </w:r>
                            <w:r w:rsidRPr="00F54B9C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สำ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หรับเด็กทารก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INFANT)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อายุระหว่าง</w:t>
                            </w:r>
                            <w:proofErr w:type="gramEnd"/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เดือน –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ปี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นับอายุจากวันที่จบทริปการเดินทาง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br/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คิดค่าบริการทัวร์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10,000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บาท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/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เด็กทารก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1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ท่าน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F54B9C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0EBB5DA9" w14:textId="77777777" w:rsidR="00632D9E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4504DE2E" w14:textId="77777777" w:rsidR="00632D9E" w:rsidRPr="003301FF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 : </w:t>
                            </w:r>
                            <w:r w:rsidRPr="003301F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ที่นั่งบนเครื่องบิน</w:t>
                            </w:r>
                          </w:p>
                          <w:p w14:paraId="66CC76FB" w14:textId="77777777" w:rsidR="00632D9E" w:rsidRPr="003301FF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ในส่วนของที่นั่งบนเครื่องเป็นการจัดที่นั่งโดยสายการบิน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</w:t>
                            </w:r>
                            <w:proofErr w:type="spellStart"/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เต</w:t>
                            </w:r>
                            <w:proofErr w:type="spellEnd"/>
                            <w:r w:rsidRPr="003301F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อร์และเงื่อนไขของสายการบิน </w:t>
                            </w:r>
                            <w:r w:rsidRPr="003301F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ขออภัยในความไม่สะดวก</w:t>
                            </w:r>
                          </w:p>
                          <w:p w14:paraId="4CFD6714" w14:textId="77777777" w:rsidR="00632D9E" w:rsidRPr="00E82856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6859AF" w14:textId="77777777" w:rsidR="00632D9E" w:rsidRPr="009F06B4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56C3C" w14:textId="77777777" w:rsidR="00632D9E" w:rsidRPr="007D535D" w:rsidRDefault="00632D9E" w:rsidP="00632D9E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8C39E" id="สี่เหลี่ยมผืนผ้า 7" o:spid="_x0000_s1027" style="position:absolute;margin-left:5.25pt;margin-top:57.35pt;width:483.5pt;height:201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" fillcolor="#ededed" strokecolor="#c00000">
                <v:stroke startarrowwidth="narrow" startarrowlength="short" endarrowwidth="narrow" endarrowlength="short"/>
                <v:path arrowok="t"/>
                <v:textbox inset="2.53958mm,1.2694mm,2.53958mm,1.2694mm">
                  <w:txbxContent>
                    <w:p w14:paraId="3C12D185" w14:textId="77777777" w:rsidR="00632D9E" w:rsidRPr="008A41DF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38FCAC64" w14:textId="77777777" w:rsidR="00632D9E" w:rsidRPr="002D1788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B052A9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10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06E4055" w14:textId="77777777" w:rsidR="00632D9E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ลดราคาจากโปรแกรมเต็ม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1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</w:t>
                      </w:r>
                      <w:r w:rsidRPr="008E13C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00.-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30A6EC13" w14:textId="77777777" w:rsidR="00632D9E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ค่าบริการ</w:t>
                      </w:r>
                      <w:r w:rsidRPr="00F54B9C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สำ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หรับเด็กทารก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(INFANT)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อายุระหว่าง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6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เดือน –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2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ปี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นับอายุจากวันที่จบทริปการเดินทาง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br/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คิดค่าบริการทัวร์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10,000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บาท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/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เด็กทารก 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1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ท่าน</w:t>
                      </w:r>
                      <w:r w:rsidRPr="00F54B9C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F54B9C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0EBB5DA9" w14:textId="77777777" w:rsidR="00632D9E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4504DE2E" w14:textId="77777777" w:rsidR="00632D9E" w:rsidRPr="003301FF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 : </w:t>
                      </w:r>
                      <w:r w:rsidRPr="003301F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ที่นั่งบนเครื่องบิน</w:t>
                      </w:r>
                    </w:p>
                    <w:p w14:paraId="66CC76FB" w14:textId="77777777" w:rsidR="00632D9E" w:rsidRPr="003301FF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ในส่วนของที่นั่งบนเครื่องเป็นการจัดที่นั่งโดยสายการบิน</w:t>
                      </w:r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 เนื่องจากตั๋วเครื่องบินของคณะทัวร์เป็นตั๋วกรุ๊ป ระบบจะทำการแรนดอมที่นั่ง ทางบริษัทจึงไม่สามารถล็อคที่นั่งได้ ทั้งนี้ขึ้นอยู่กับดุลพินิจของเจ้าที่หน้าเคา</w:t>
                      </w:r>
                      <w:proofErr w:type="spellStart"/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เต</w:t>
                      </w:r>
                      <w:proofErr w:type="spellEnd"/>
                      <w:r w:rsidRPr="003301F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อร์และเงื่อนไขของสายการบิน </w:t>
                      </w:r>
                      <w:r w:rsidRPr="003301F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>ขออภัยในความไม่สะดวก</w:t>
                      </w:r>
                    </w:p>
                    <w:p w14:paraId="4CFD6714" w14:textId="77777777" w:rsidR="00632D9E" w:rsidRPr="00E82856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306859AF" w14:textId="77777777" w:rsidR="00632D9E" w:rsidRPr="009F06B4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  <w:p w14:paraId="2E456C3C" w14:textId="77777777" w:rsidR="00632D9E" w:rsidRPr="007D535D" w:rsidRDefault="00632D9E" w:rsidP="00632D9E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305688B1" wp14:editId="02C6CB97">
                <wp:simplePos x="0" y="0"/>
                <wp:positionH relativeFrom="margin">
                  <wp:posOffset>73025</wp:posOffset>
                </wp:positionH>
                <wp:positionV relativeFrom="paragraph">
                  <wp:posOffset>0</wp:posOffset>
                </wp:positionV>
                <wp:extent cx="6140450" cy="636905"/>
                <wp:effectExtent l="0" t="0" r="0" b="0"/>
                <wp:wrapTight wrapText="bothSides">
                  <wp:wrapPolygon edited="0">
                    <wp:start x="0" y="0"/>
                    <wp:lineTo x="0" y="20674"/>
                    <wp:lineTo x="21511" y="20674"/>
                    <wp:lineTo x="21511" y="0"/>
                    <wp:lineTo x="0" y="0"/>
                  </wp:wrapPolygon>
                </wp:wrapTight>
                <wp:docPr id="2144671747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0450" cy="6369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561596" w14:textId="77777777" w:rsidR="00632D9E" w:rsidRPr="00F54B9C" w:rsidRDefault="00632D9E" w:rsidP="00632D9E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8"/>
                                <w:szCs w:val="36"/>
                              </w:rPr>
                            </w:pPr>
                            <w:proofErr w:type="spellStart"/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 xml:space="preserve"> 3 </w:t>
                            </w:r>
                            <w:proofErr w:type="spellStart"/>
                            <w:r w:rsidRPr="00F54B9C">
                              <w:rPr>
                                <w:rFonts w:ascii="Prompt" w:eastAsia="Sarabun" w:hAnsi="Prompt" w:cs="Prompt"/>
                                <w:color w:val="FFFFFF"/>
                                <w:sz w:val="24"/>
                                <w:szCs w:val="36"/>
                              </w:rPr>
                              <w:t>วัน</w:t>
                            </w:r>
                            <w:proofErr w:type="spellEnd"/>
                          </w:p>
                          <w:p w14:paraId="5986E286" w14:textId="77777777" w:rsidR="00632D9E" w:rsidRPr="00E82856" w:rsidRDefault="00632D9E" w:rsidP="00632D9E">
                            <w:pPr>
                              <w:shd w:val="clear" w:color="auto" w:fill="C00000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202906">
                              <w:rPr>
                                <w:rFonts w:ascii="Prompt" w:eastAsia="Sarabun" w:hAnsi="Prompt" w:cs="Prompt" w:hint="cs"/>
                                <w:bCs/>
                                <w:color w:val="FFFFFF"/>
                                <w:sz w:val="28"/>
                                <w:cs/>
                              </w:rPr>
                              <w:t>2</w:t>
                            </w:r>
                            <w:r w:rsidRPr="0020290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 w:val="28"/>
                                <w:u w:val="single"/>
                              </w:rPr>
                              <w:t>0,000.-</w:t>
                            </w:r>
                            <w:proofErr w:type="gramEnd"/>
                            <w:r w:rsidRPr="00202906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 w:val="18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688B1" id="สี่เหลี่ยมผืนผ้า 5" o:spid="_x0000_s1028" style="position:absolute;margin-left:5.75pt;margin-top:0;width:483.5pt;height:50.15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" fillcolor="#c00000" stroked="f">
                <v:textbox inset="2.53958mm,1.2694mm,2.53958mm,1.2694mm">
                  <w:txbxContent>
                    <w:p w14:paraId="38561596" w14:textId="77777777" w:rsidR="00632D9E" w:rsidRPr="00F54B9C" w:rsidRDefault="00632D9E" w:rsidP="00632D9E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8"/>
                          <w:szCs w:val="36"/>
                        </w:rPr>
                      </w:pPr>
                      <w:proofErr w:type="spellStart"/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 xml:space="preserve"> 3 </w:t>
                      </w:r>
                      <w:proofErr w:type="spellStart"/>
                      <w:r w:rsidRPr="00F54B9C">
                        <w:rPr>
                          <w:rFonts w:ascii="Prompt" w:eastAsia="Sarabun" w:hAnsi="Prompt" w:cs="Prompt"/>
                          <w:color w:val="FFFFFF"/>
                          <w:sz w:val="24"/>
                          <w:szCs w:val="36"/>
                        </w:rPr>
                        <w:t>วัน</w:t>
                      </w:r>
                      <w:proofErr w:type="spellEnd"/>
                    </w:p>
                    <w:p w14:paraId="5986E286" w14:textId="77777777" w:rsidR="00632D9E" w:rsidRPr="00E82856" w:rsidRDefault="00632D9E" w:rsidP="00632D9E">
                      <w:pPr>
                        <w:shd w:val="clear" w:color="auto" w:fill="C00000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r w:rsidRPr="00202906">
                        <w:rPr>
                          <w:rFonts w:ascii="Prompt" w:eastAsia="Sarabun" w:hAnsi="Prompt" w:cs="Prompt" w:hint="cs"/>
                          <w:bCs/>
                          <w:color w:val="FFFFFF"/>
                          <w:sz w:val="28"/>
                          <w:cs/>
                        </w:rPr>
                        <w:t>2</w:t>
                      </w:r>
                      <w:r w:rsidRPr="00202906">
                        <w:rPr>
                          <w:rFonts w:ascii="Prompt" w:eastAsia="Sarabun" w:hAnsi="Prompt" w:cs="Prompt"/>
                          <w:b/>
                          <w:color w:val="FFFFFF"/>
                          <w:sz w:val="28"/>
                          <w:u w:val="single"/>
                        </w:rPr>
                        <w:t>0,000.-</w:t>
                      </w:r>
                      <w:r w:rsidRPr="00202906">
                        <w:rPr>
                          <w:rFonts w:ascii="Prompt" w:eastAsia="Sarabun" w:hAnsi="Prompt" w:cs="Prompt" w:hint="cs"/>
                          <w:b/>
                          <w:color w:val="FFFFFF"/>
                          <w:sz w:val="18"/>
                          <w:szCs w:val="24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1FB548F0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1F7D18CE" wp14:editId="5D6F2074">
            <wp:simplePos x="0" y="0"/>
            <wp:positionH relativeFrom="margin">
              <wp:posOffset>76200</wp:posOffset>
            </wp:positionH>
            <wp:positionV relativeFrom="margin">
              <wp:posOffset>3367405</wp:posOffset>
            </wp:positionV>
            <wp:extent cx="6141720" cy="1326515"/>
            <wp:effectExtent l="0" t="0" r="0" b="6985"/>
            <wp:wrapNone/>
            <wp:docPr id="10" name="Picture 1315653598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8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BCF72" w14:textId="77777777" w:rsidR="00632D9E" w:rsidRDefault="00632D9E" w:rsidP="00632D9E">
      <w:pPr>
        <w:spacing w:after="0" w:line="240" w:lineRule="auto"/>
        <w:rPr>
          <w:rFonts w:ascii="Prompt" w:hAnsi="Prompt" w:cs="Prompt"/>
          <w:b/>
          <w:bCs/>
          <w:noProof/>
          <w:color w:val="F2969C"/>
          <w:cs/>
        </w:rPr>
      </w:pPr>
      <w:r>
        <w:rPr>
          <w:noProof/>
        </w:rPr>
        <w:drawing>
          <wp:anchor distT="0" distB="0" distL="114300" distR="114300" simplePos="0" relativeHeight="251767808" behindDoc="1" locked="0" layoutInCell="1" allowOverlap="1" wp14:anchorId="6DCDC4A2" wp14:editId="138E841E">
            <wp:simplePos x="0" y="0"/>
            <wp:positionH relativeFrom="margin">
              <wp:posOffset>142875</wp:posOffset>
            </wp:positionH>
            <wp:positionV relativeFrom="margin">
              <wp:posOffset>4844415</wp:posOffset>
            </wp:positionV>
            <wp:extent cx="5991225" cy="3312160"/>
            <wp:effectExtent l="0" t="0" r="9525" b="2540"/>
            <wp:wrapNone/>
            <wp:doc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F2969C"/>
          <w:cs/>
        </w:rPr>
        <w:br w:type="page"/>
      </w:r>
    </w:p>
    <w:p w14:paraId="2811FAFE" w14:textId="77777777" w:rsidR="00632D9E" w:rsidRPr="00080AC6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1" locked="0" layoutInCell="1" allowOverlap="1" wp14:anchorId="57A6B076" wp14:editId="3C869EFF">
            <wp:simplePos x="0" y="0"/>
            <wp:positionH relativeFrom="margin">
              <wp:align>center</wp:align>
            </wp:positionH>
            <wp:positionV relativeFrom="margin">
              <wp:posOffset>1433830</wp:posOffset>
            </wp:positionV>
            <wp:extent cx="5883910" cy="3248660"/>
            <wp:effectExtent l="0" t="0" r="2540" b="889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1744204344" name="Picture 1315653600" descr="A red and white sign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0" descr="A red and white sign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1" locked="0" layoutInCell="1" allowOverlap="1" wp14:anchorId="31B50D1B" wp14:editId="619216EE">
            <wp:simplePos x="0" y="0"/>
            <wp:positionH relativeFrom="margin">
              <wp:posOffset>85725</wp:posOffset>
            </wp:positionH>
            <wp:positionV relativeFrom="margin">
              <wp:posOffset>-635</wp:posOffset>
            </wp:positionV>
            <wp:extent cx="6113145" cy="1314450"/>
            <wp:effectExtent l="0" t="0" r="1905" b="0"/>
            <wp:wrapTight wrapText="bothSides">
              <wp:wrapPolygon edited="0">
                <wp:start x="0" y="0"/>
                <wp:lineTo x="0" y="21287"/>
                <wp:lineTo x="21539" y="21287"/>
                <wp:lineTo x="21539" y="0"/>
                <wp:lineTo x="0" y="0"/>
              </wp:wrapPolygon>
            </wp:wrapTight>
            <wp:docPr id="11" name="Picture 131565360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603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8"/>
      <w:r w:rsidRPr="007D7985">
        <w:rPr>
          <w:rFonts w:ascii="Prompt" w:hAnsi="Prompt" w:cs="Prompt"/>
          <w:b/>
          <w:bCs/>
          <w:color w:val="C00000"/>
          <w:cs/>
        </w:rPr>
        <w:t>หมายเหตุ</w:t>
      </w:r>
    </w:p>
    <w:p w14:paraId="54D6AD0D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810"/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จำนวนผู้เดินทาง ขั้นต่ำ ผู้ใหญ่  </w:t>
      </w:r>
      <w:r w:rsidRPr="00D57768">
        <w:rPr>
          <w:rFonts w:ascii="TH Sarabun New" w:hAnsi="TH Sarabun New" w:cs="TH Sarabun New" w:hint="cs"/>
          <w:sz w:val="28"/>
          <w:cs/>
        </w:rPr>
        <w:t>25</w:t>
      </w:r>
      <w:r w:rsidRPr="001A49E4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AB9B033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1A49E4">
        <w:rPr>
          <w:rFonts w:ascii="TH Sarabun New" w:hAnsi="TH Sarabun New" w:cs="TH Sarabun New"/>
          <w:sz w:val="28"/>
          <w:cs/>
        </w:rPr>
        <w:t>(คำนึงถึงผลประโยชน์ของผู้เดินทางเป็นสำคัญ)</w:t>
      </w:r>
    </w:p>
    <w:p w14:paraId="50A9849F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251976A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1A49E4">
        <w:rPr>
          <w:rFonts w:ascii="TH Sarabun New" w:hAnsi="TH Sarabun New" w:cs="TH Sarabun New"/>
          <w:sz w:val="28"/>
        </w:rPr>
        <w:t>,</w:t>
      </w:r>
      <w:r w:rsidRPr="001A49E4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F2A7434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การนัดหยุดงาน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ภัยธรรมชาติ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การจ่อการจลาจล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AB8DFA8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21691809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lastRenderedPageBreak/>
        <w:t>หลังจากได้รับเอกสารเรียกเก็บเงิน (</w:t>
      </w:r>
      <w:r w:rsidRPr="001A49E4">
        <w:rPr>
          <w:rFonts w:ascii="TH Sarabun New" w:hAnsi="TH Sarabun New" w:cs="TH Sarabun New"/>
          <w:sz w:val="28"/>
        </w:rPr>
        <w:t xml:space="preserve">Invoice) </w:t>
      </w:r>
      <w:r w:rsidRPr="001A49E4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1A49E4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1A49E4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1A49E4">
        <w:rPr>
          <w:rFonts w:ascii="TH Sarabun New" w:hAnsi="TH Sarabun New" w:cs="TH Sarabun New"/>
          <w:sz w:val="28"/>
        </w:rPr>
        <w:t>3</w:t>
      </w:r>
      <w:r w:rsidRPr="001A49E4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1A49E4">
        <w:rPr>
          <w:rFonts w:ascii="TH Sarabun New" w:hAnsi="TH Sarabun New" w:cs="TH Sarabun New"/>
          <w:sz w:val="28"/>
        </w:rPr>
        <w:t>14</w:t>
      </w:r>
      <w:r w:rsidRPr="001A49E4">
        <w:rPr>
          <w:rFonts w:ascii="TH Sarabun New" w:hAnsi="TH Sarabun New" w:cs="TH Sarabun New"/>
          <w:sz w:val="28"/>
          <w:cs/>
        </w:rPr>
        <w:t xml:space="preserve"> วัน</w:t>
      </w:r>
    </w:p>
    <w:p w14:paraId="57CBC93D" w14:textId="77777777" w:rsidR="00632D9E" w:rsidRPr="001A49E4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1A49E4">
        <w:rPr>
          <w:rFonts w:ascii="TH Sarabun New" w:hAnsi="TH Sarabun New" w:cs="TH Sarabun New"/>
          <w:sz w:val="28"/>
        </w:rPr>
        <w:t xml:space="preserve">, </w:t>
      </w:r>
      <w:r w:rsidRPr="001A49E4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 ทางบริษัทฯ ได้ชำระค่าใช้จ่ายให้กับต่างประเทศแบบเหมาขาดก่อนออกเดินทางแล้ว</w:t>
      </w:r>
    </w:p>
    <w:p w14:paraId="3FF41D4D" w14:textId="77777777" w:rsidR="00632D9E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1314DB48" w14:textId="77777777" w:rsidR="00632D9E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 บริษัทฯ นอกจากมีเอกสาร  ลงนามโดยผ</w:t>
      </w:r>
      <w:r w:rsidRPr="001A49E4">
        <w:rPr>
          <w:rFonts w:ascii="TH Sarabun New" w:hAnsi="TH Sarabun New" w:cs="TH Sarabun New" w:hint="cs"/>
          <w:sz w:val="28"/>
          <w:cs/>
        </w:rPr>
        <w:t xml:space="preserve">ู้ </w:t>
      </w:r>
      <w:r w:rsidRPr="001A49E4">
        <w:rPr>
          <w:rFonts w:ascii="TH Sarabun New" w:hAnsi="TH Sarabun New" w:cs="TH Sarabun New"/>
          <w:sz w:val="28"/>
          <w:cs/>
        </w:rPr>
        <w:t>มีอำนาจของบริษัทฯ กำกับเท่านั้น</w:t>
      </w:r>
    </w:p>
    <w:p w14:paraId="222D1780" w14:textId="77777777" w:rsidR="00632D9E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TH Sarabun New" w:hAnsi="TH Sarabun New" w:cs="TH Sarabun New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1A49E4">
        <w:rPr>
          <w:rFonts w:ascii="TH Sarabun New" w:hAnsi="TH Sarabun New" w:cs="TH Sarabun New"/>
          <w:sz w:val="28"/>
        </w:rPr>
        <w:t>7</w:t>
      </w:r>
      <w:r w:rsidRPr="001A49E4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  <w:r w:rsidRPr="001A49E4">
        <w:rPr>
          <w:rFonts w:ascii="TH Sarabun New" w:hAnsi="TH Sarabun New" w:cs="TH Sarabun New" w:hint="cs"/>
          <w:sz w:val="28"/>
          <w:cs/>
        </w:rPr>
        <w:t xml:space="preserve"> </w:t>
      </w:r>
    </w:p>
    <w:p w14:paraId="36EB41C6" w14:textId="77777777" w:rsidR="00632D9E" w:rsidRPr="00F54B9C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  <w:r w:rsidRPr="001A49E4">
        <w:rPr>
          <w:rFonts w:ascii="TH Sarabun New" w:hAnsi="TH Sarabun New" w:cs="TH Sarabun New"/>
          <w:sz w:val="28"/>
          <w:cs/>
        </w:rPr>
        <w:tab/>
      </w:r>
    </w:p>
    <w:p w14:paraId="7A470C36" w14:textId="77777777" w:rsidR="00632D9E" w:rsidRPr="00F54B9C" w:rsidRDefault="00632D9E" w:rsidP="00632D9E">
      <w:pPr>
        <w:pStyle w:val="a9"/>
        <w:numPr>
          <w:ilvl w:val="0"/>
          <w:numId w:val="7"/>
        </w:numPr>
        <w:tabs>
          <w:tab w:val="left" w:pos="9360"/>
        </w:tabs>
        <w:spacing w:after="0" w:line="360" w:lineRule="exact"/>
        <w:ind w:right="630"/>
        <w:jc w:val="thaiDistribute"/>
        <w:rPr>
          <w:rFonts w:ascii="Cambria Math" w:hAnsi="Cambria Math" w:cs="Cambria Math"/>
          <w:sz w:val="28"/>
        </w:rPr>
      </w:pPr>
      <w:r w:rsidRPr="001A49E4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2AC782B" w14:textId="77777777" w:rsidR="00632D9E" w:rsidRPr="001A49E4" w:rsidRDefault="00632D9E" w:rsidP="00632D9E">
      <w:pPr>
        <w:pStyle w:val="a9"/>
        <w:spacing w:after="0" w:line="360" w:lineRule="exact"/>
        <w:jc w:val="thaiDistribute"/>
        <w:rPr>
          <w:rFonts w:ascii="TH Sarabun New" w:hAnsi="TH Sarabun New" w:cs="TH Sarabun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3F09B8A" wp14:editId="508BEB47">
                <wp:simplePos x="0" y="0"/>
                <wp:positionH relativeFrom="margin">
                  <wp:align>center</wp:align>
                </wp:positionH>
                <wp:positionV relativeFrom="paragraph">
                  <wp:posOffset>144780</wp:posOffset>
                </wp:positionV>
                <wp:extent cx="6162675" cy="1400175"/>
                <wp:effectExtent l="0" t="0" r="28575" b="28575"/>
                <wp:wrapNone/>
                <wp:docPr id="1465666516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4001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D1003" w14:textId="77777777" w:rsidR="00632D9E" w:rsidRPr="00202906" w:rsidRDefault="00632D9E" w:rsidP="00632D9E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:</w:t>
                            </w:r>
                            <w:r w:rsidRPr="00202906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584C1B0E" w14:textId="77777777" w:rsidR="00632D9E" w:rsidRPr="00202906" w:rsidRDefault="00632D9E" w:rsidP="00632D9E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      </w:r>
                          </w:p>
                          <w:p w14:paraId="7AB6CB5D" w14:textId="77777777" w:rsidR="00632D9E" w:rsidRPr="00202906" w:rsidRDefault="00632D9E" w:rsidP="00632D9E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ยกเลิกการเดินทางน้อยกว่า 15 วัน ไม่คืนเงินค่าบริการ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 w:val="22"/>
                                <w:szCs w:val="22"/>
                                <w:cs/>
                              </w:rPr>
                              <w:t>ทุกกรณี</w:t>
                            </w:r>
                          </w:p>
                          <w:p w14:paraId="51A4A279" w14:textId="77777777" w:rsidR="00632D9E" w:rsidRPr="002D1788" w:rsidRDefault="00632D9E" w:rsidP="00632D9E">
                            <w:pPr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ๆ</w:t>
                            </w:r>
                            <w:r w:rsidRPr="00202906">
                              <w:rPr>
                                <w:rFonts w:ascii="Prompt" w:hAnsi="Prompt" w:cs="Prompt" w:hint="cs"/>
                                <w:color w:val="FFFFFF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02906">
                              <w:rPr>
                                <w:rFonts w:ascii="Prompt" w:hAnsi="Prompt" w:cs="Prompt"/>
                                <w:color w:val="FFFFFF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33F9E72E" w14:textId="77777777" w:rsidR="00632D9E" w:rsidRPr="008A41DF" w:rsidRDefault="00632D9E" w:rsidP="00632D9E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09B8A" id="สี่เหลี่ยมผืนผ้า 3" o:spid="_x0000_s1029" style="position:absolute;left:0;text-align:left;margin-left:0;margin-top:11.4pt;width:485.25pt;height:110.25pt;z-index:251762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" fillcolor="#c00000" strokecolor="#c00000">
                <v:textbox>
                  <w:txbxContent>
                    <w:p w14:paraId="26AD1003" w14:textId="77777777" w:rsidR="00632D9E" w:rsidRPr="00202906" w:rsidRDefault="00632D9E" w:rsidP="00632D9E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b/>
                          <w:bCs/>
                          <w:color w:val="FFFFFF"/>
                          <w:sz w:val="28"/>
                          <w:szCs w:val="28"/>
                        </w:rPr>
                        <w:t>:</w:t>
                      </w:r>
                      <w:r w:rsidRPr="00202906">
                        <w:rPr>
                          <w:rFonts w:ascii="Prompt" w:hAnsi="Prompt" w:cs="Prompt" w:hint="cs"/>
                          <w:b/>
                          <w:bCs/>
                          <w:color w:val="FFFFFF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584C1B0E" w14:textId="77777777" w:rsidR="00632D9E" w:rsidRPr="00202906" w:rsidRDefault="00632D9E" w:rsidP="00632D9E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          </w:r>
                    </w:p>
                    <w:p w14:paraId="7AB6CB5D" w14:textId="77777777" w:rsidR="00632D9E" w:rsidRPr="00202906" w:rsidRDefault="00632D9E" w:rsidP="00632D9E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 w:val="22"/>
                          <w:szCs w:val="22"/>
                          <w:cs/>
                        </w:rPr>
                        <w:t>ยกเลิกการเดินทางน้อยกว่า 15 วัน ไม่คืนเงินค่าบริการ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 w:val="22"/>
                          <w:szCs w:val="22"/>
                          <w:cs/>
                        </w:rPr>
                        <w:t>ทุกกรณี</w:t>
                      </w:r>
                    </w:p>
                    <w:p w14:paraId="51A4A279" w14:textId="77777777" w:rsidR="00632D9E" w:rsidRPr="002D1788" w:rsidRDefault="00632D9E" w:rsidP="00632D9E">
                      <w:pPr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ๆ</w:t>
                      </w:r>
                      <w:r w:rsidRPr="00202906">
                        <w:rPr>
                          <w:rFonts w:ascii="Prompt" w:hAnsi="Prompt" w:cs="Prompt" w:hint="cs"/>
                          <w:color w:val="FFFFFF"/>
                          <w:szCs w:val="22"/>
                          <w:cs/>
                        </w:rPr>
                        <w:t xml:space="preserve"> </w:t>
                      </w:r>
                      <w:r w:rsidRPr="00202906">
                        <w:rPr>
                          <w:rFonts w:ascii="Prompt" w:hAnsi="Prompt" w:cs="Prompt"/>
                          <w:color w:val="FFFFFF"/>
                          <w:szCs w:val="22"/>
                          <w:cs/>
                        </w:rPr>
                        <w:t>ทั้งสิ้น</w:t>
                      </w:r>
                    </w:p>
                    <w:p w14:paraId="33F9E72E" w14:textId="77777777" w:rsidR="00632D9E" w:rsidRPr="008A41DF" w:rsidRDefault="00632D9E" w:rsidP="00632D9E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8AC988" w14:textId="77777777" w:rsidR="00632D9E" w:rsidRDefault="00632D9E" w:rsidP="00632D9E">
      <w:pPr>
        <w:spacing w:after="0" w:line="360" w:lineRule="exact"/>
        <w:jc w:val="thaiDistribute"/>
        <w:rPr>
          <w:rFonts w:ascii="Prompt" w:hAnsi="Prompt" w:cs="Prompt"/>
          <w:b/>
          <w:bCs/>
          <w:noProof/>
          <w:color w:val="F2969C"/>
          <w:cs/>
        </w:rPr>
      </w:pPr>
      <w:r>
        <w:rPr>
          <w:rFonts w:ascii="Prompt" w:hAnsi="Prompt" w:cs="Prompt" w:hint="cs"/>
          <w:b/>
          <w:bCs/>
          <w:noProof/>
          <w:color w:val="F2969C"/>
          <w:cs/>
        </w:rPr>
        <w:t xml:space="preserve">       </w:t>
      </w:r>
      <w:r>
        <w:rPr>
          <w:rFonts w:ascii="Prompt" w:hAnsi="Prompt" w:cs="Prompt"/>
          <w:b/>
          <w:bCs/>
          <w:noProof/>
          <w:color w:val="F2969C"/>
          <w:cs/>
        </w:rPr>
        <w:br/>
      </w:r>
    </w:p>
    <w:p w14:paraId="50626449" w14:textId="77777777" w:rsidR="00632D9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rFonts w:ascii="Prompt" w:hAnsi="Prompt" w:cs="Prompt"/>
          <w:b/>
          <w:bCs/>
          <w:noProof/>
          <w:color w:val="F2969C"/>
        </w:rPr>
        <w:br/>
      </w:r>
    </w:p>
    <w:p w14:paraId="69AE245A" w14:textId="77777777" w:rsidR="00632D9E" w:rsidRPr="009F68EE" w:rsidRDefault="00632D9E" w:rsidP="00632D9E">
      <w:pPr>
        <w:rPr>
          <w:rFonts w:ascii="Prompt" w:hAnsi="Prompt" w:cs="Prompt"/>
          <w:b/>
          <w:bCs/>
          <w:noProof/>
          <w:color w:val="F2969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CDDD15" wp14:editId="4EA743BF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162675" cy="952500"/>
                <wp:effectExtent l="0" t="0" r="28575" b="19050"/>
                <wp:wrapNone/>
                <wp:docPr id="1992176923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52500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6A6C8" w14:textId="77777777" w:rsidR="00632D9E" w:rsidRPr="00E82856" w:rsidRDefault="00632D9E" w:rsidP="00632D9E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DDD15" id="สี่เหลี่ยมผืนผ้า 1" o:spid="_x0000_s1030" style="position:absolute;margin-left:0;margin-top:30.7pt;width:485.25pt;height:75pt;z-index:251763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" fillcolor="#ededed" strokecolor="#c00000">
                <v:textbox>
                  <w:txbxContent>
                    <w:p w14:paraId="1526A6C8" w14:textId="77777777" w:rsidR="00632D9E" w:rsidRPr="00E82856" w:rsidRDefault="00632D9E" w:rsidP="00632D9E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B576BF" w14:textId="77777777" w:rsidR="00632D9E" w:rsidRPr="005B1EE8" w:rsidRDefault="00632D9E" w:rsidP="00632D9E">
      <w:pPr>
        <w:pStyle w:val="WE-F"/>
        <w:tabs>
          <w:tab w:val="left" w:pos="1260"/>
        </w:tabs>
        <w:ind w:left="0"/>
        <w:rPr>
          <w:rFonts w:ascii="Prompt" w:hAnsi="Prompt" w:cs="Prompt"/>
          <w:b/>
          <w:bCs/>
          <w:color w:val="C00000"/>
        </w:rPr>
      </w:pPr>
    </w:p>
    <w:p w14:paraId="2FF6FD7F" w14:textId="08202E1F" w:rsidR="00310F80" w:rsidRPr="00D60F96" w:rsidRDefault="00632D9E" w:rsidP="00632D9E">
      <w:pPr>
        <w:rPr>
          <w:rFonts w:ascii="TH Sarabun New" w:hAnsi="TH Sarabun New" w:cs="TH Sarabun New"/>
          <w:sz w:val="32"/>
          <w:szCs w:val="32"/>
          <w:cs/>
        </w:rPr>
      </w:pPr>
      <w:bookmarkStart w:id="9" w:name="_PictureBullets"/>
      <w:bookmarkEnd w:id="9"/>
      <w:r>
        <w:rPr>
          <w:noProof/>
        </w:rPr>
        <w:lastRenderedPageBreak/>
        <w:drawing>
          <wp:anchor distT="0" distB="0" distL="114300" distR="114300" simplePos="0" relativeHeight="251766784" behindDoc="0" locked="0" layoutInCell="1" allowOverlap="1" wp14:anchorId="01DEDD6B" wp14:editId="3E125D4D">
            <wp:simplePos x="0" y="0"/>
            <wp:positionH relativeFrom="margin">
              <wp:posOffset>-323850</wp:posOffset>
            </wp:positionH>
            <wp:positionV relativeFrom="margin">
              <wp:posOffset>7200900</wp:posOffset>
            </wp:positionV>
            <wp:extent cx="6924675" cy="1496060"/>
            <wp:effectExtent l="0" t="0" r="9525" b="8890"/>
            <wp:wrapSquare wrapText="bothSides"/>
            <wp:docPr id="3" name="Picture 1315653596" descr="A red and white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653596" descr="A red and white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1B2FA92D" wp14:editId="707E7318">
            <wp:simplePos x="0" y="0"/>
            <wp:positionH relativeFrom="margin">
              <wp:posOffset>47625</wp:posOffset>
            </wp:positionH>
            <wp:positionV relativeFrom="paragraph">
              <wp:posOffset>0</wp:posOffset>
            </wp:positionV>
            <wp:extent cx="6185535" cy="7096125"/>
            <wp:effectExtent l="0" t="0" r="5715" b="9525"/>
            <wp:wrapTopAndBottom/>
            <wp:doc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05101" name="รูปภาพ 12" descr="รูปภาพประกอบด้วย ข้อความ, ภาพหน้าจอ, เมนู, อาหาร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0F80" w:rsidRPr="00D60F96" w:rsidSect="001E0489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pgSz w:w="11906" w:h="16838" w:code="9"/>
      <w:pgMar w:top="1627" w:right="1016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8D7A4" w14:textId="77777777" w:rsidR="008E2375" w:rsidRDefault="008E2375" w:rsidP="009377E1">
      <w:pPr>
        <w:spacing w:after="0" w:line="240" w:lineRule="auto"/>
      </w:pPr>
      <w:r>
        <w:separator/>
      </w:r>
    </w:p>
  </w:endnote>
  <w:endnote w:type="continuationSeparator" w:id="0">
    <w:p w14:paraId="40FE0978" w14:textId="77777777" w:rsidR="008E2375" w:rsidRDefault="008E2375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714D" w14:textId="77777777" w:rsidR="00186285" w:rsidRDefault="00186285" w:rsidP="006409F4">
    <w:pPr>
      <w:pStyle w:val="a5"/>
      <w:framePr w:wrap="none" w:vAnchor="text" w:hAnchor="margin" w:xAlign="right" w:y="1"/>
      <w:rPr>
        <w:rStyle w:val="ac"/>
      </w:rPr>
    </w:pPr>
    <w:r>
      <w:rPr>
        <w:rStyle w:val="ac"/>
        <w:cs/>
      </w:rPr>
      <w:fldChar w:fldCharType="begin"/>
    </w:r>
    <w:r>
      <w:rPr>
        <w:rStyle w:val="ac"/>
      </w:rPr>
      <w:instrText xml:space="preserve"> PAGE </w:instrText>
    </w:r>
    <w:r>
      <w:rPr>
        <w:rStyle w:val="ac"/>
        <w:cs/>
      </w:rPr>
      <w:fldChar w:fldCharType="end"/>
    </w:r>
  </w:p>
  <w:p w14:paraId="0D199049" w14:textId="77777777" w:rsidR="00186285" w:rsidRDefault="00186285" w:rsidP="004D2D3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94FF1" w14:textId="24AF45EC" w:rsidR="009F68EE" w:rsidRPr="00922BFD" w:rsidRDefault="00BF18E2" w:rsidP="009F68EE">
    <w:pPr>
      <w:pStyle w:val="a3"/>
      <w:pBdr>
        <w:bottom w:val="single" w:sz="4" w:space="1" w:color="D9D9D9" w:themeColor="background1" w:themeShade="D9"/>
      </w:pBdr>
      <w:tabs>
        <w:tab w:val="clear" w:pos="9360"/>
        <w:tab w:val="right" w:pos="9639"/>
      </w:tabs>
      <w:ind w:right="90"/>
      <w:rPr>
        <w:rFonts w:ascii="Prompt" w:hAnsi="Prompt" w:cs="Prompt"/>
        <w:b/>
        <w:bCs/>
        <w:color w:val="002060"/>
        <w:sz w:val="18"/>
        <w:szCs w:val="22"/>
      </w:rPr>
    </w:pPr>
    <w:r w:rsidRPr="00922BFD">
      <w:rPr>
        <w:color w:val="002060"/>
      </w:rPr>
      <w:t xml:space="preserve"> </w:t>
    </w:r>
    <w:r w:rsidR="00C75460" w:rsidRPr="00922BFD">
      <w:rPr>
        <w:rFonts w:ascii="Prompt" w:hAnsi="Prompt" w:cs="Prompt"/>
        <w:color w:val="002060"/>
        <w:spacing w:val="60"/>
        <w:sz w:val="18"/>
        <w:szCs w:val="22"/>
      </w:rPr>
      <w:t>JAPAN TOKY</w:t>
    </w:r>
    <w:r w:rsidR="001956F2" w:rsidRPr="00922BFD">
      <w:rPr>
        <w:rFonts w:ascii="Prompt" w:hAnsi="Prompt" w:cs="Prompt"/>
        <w:color w:val="002060"/>
        <w:spacing w:val="60"/>
        <w:sz w:val="18"/>
        <w:szCs w:val="22"/>
      </w:rPr>
      <w:t xml:space="preserve">O </w:t>
    </w:r>
    <w:r w:rsidR="00F44107">
      <w:rPr>
        <w:rFonts w:ascii="Prompt" w:hAnsi="Prompt" w:cs="Prompt"/>
        <w:color w:val="002060"/>
        <w:spacing w:val="60"/>
        <w:sz w:val="18"/>
        <w:szCs w:val="22"/>
      </w:rPr>
      <w:t xml:space="preserve">SNOWING </w:t>
    </w:r>
    <w:r w:rsidR="001956F2" w:rsidRPr="00922BFD">
      <w:rPr>
        <w:rFonts w:ascii="Prompt" w:hAnsi="Prompt" w:cs="Prompt"/>
        <w:color w:val="002060"/>
        <w:spacing w:val="60"/>
        <w:sz w:val="18"/>
        <w:szCs w:val="22"/>
      </w:rPr>
      <w:t xml:space="preserve">WINTER </w:t>
    </w:r>
    <w:r w:rsidR="00F44107">
      <w:rPr>
        <w:rFonts w:ascii="Prompt" w:hAnsi="Prompt" w:cs="Prompt"/>
        <w:color w:val="002060"/>
        <w:spacing w:val="60"/>
        <w:sz w:val="18"/>
        <w:szCs w:val="22"/>
      </w:rPr>
      <w:tab/>
    </w:r>
    <w:sdt>
      <w:sdtPr>
        <w:rPr>
          <w:rFonts w:ascii="Prompt" w:hAnsi="Prompt" w:cs="Prompt"/>
          <w:color w:val="002060"/>
          <w:spacing w:val="60"/>
          <w:sz w:val="18"/>
          <w:szCs w:val="22"/>
        </w:rPr>
        <w:id w:val="-853038628"/>
        <w:docPartObj>
          <w:docPartGallery w:val="Page Numbers (Top of Page)"/>
          <w:docPartUnique/>
        </w:docPartObj>
      </w:sdtPr>
      <w:sdtEndPr>
        <w:rPr>
          <w:b/>
          <w:bCs/>
          <w:noProof/>
          <w:spacing w:val="0"/>
        </w:rPr>
      </w:sdtEndPr>
      <w:sdtContent>
        <w:r w:rsidR="00F44107">
          <w:rPr>
            <w:rFonts w:ascii="Prompt" w:hAnsi="Prompt" w:cs="Prompt"/>
            <w:color w:val="002060"/>
            <w:spacing w:val="60"/>
            <w:sz w:val="18"/>
            <w:szCs w:val="22"/>
          </w:rPr>
          <w:tab/>
        </w:r>
        <w:r w:rsidR="009F68EE" w:rsidRPr="00922BFD">
          <w:rPr>
            <w:rFonts w:ascii="Prompt" w:hAnsi="Prompt" w:cs="Prompt"/>
            <w:color w:val="002060"/>
            <w:spacing w:val="60"/>
            <w:sz w:val="18"/>
            <w:szCs w:val="22"/>
          </w:rPr>
          <w:t>Page</w:t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t xml:space="preserve"> | </w:t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fldChar w:fldCharType="begin"/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instrText xml:space="preserve"> PAGE   \* MERGEFORMAT </w:instrText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fldChar w:fldCharType="separate"/>
        </w:r>
        <w:r w:rsidR="009F68EE" w:rsidRPr="00922BFD">
          <w:rPr>
            <w:rFonts w:ascii="Prompt" w:hAnsi="Prompt" w:cs="Prompt"/>
            <w:color w:val="002060"/>
            <w:sz w:val="18"/>
            <w:szCs w:val="22"/>
          </w:rPr>
          <w:t>13</w:t>
        </w:r>
        <w:r w:rsidR="009F68EE" w:rsidRPr="00922BFD">
          <w:rPr>
            <w:rFonts w:ascii="Prompt" w:hAnsi="Prompt" w:cs="Prompt"/>
            <w:b/>
            <w:bCs/>
            <w:noProof/>
            <w:color w:val="002060"/>
            <w:sz w:val="18"/>
            <w:szCs w:val="22"/>
          </w:rPr>
          <w:fldChar w:fldCharType="end"/>
        </w:r>
      </w:sdtContent>
    </w:sdt>
  </w:p>
  <w:p w14:paraId="0AB8EEB8" w14:textId="4806F642" w:rsidR="00186285" w:rsidRDefault="006240DC" w:rsidP="006240DC">
    <w:pPr>
      <w:pStyle w:val="a5"/>
      <w:tabs>
        <w:tab w:val="clear" w:pos="4680"/>
        <w:tab w:val="clear" w:pos="9360"/>
        <w:tab w:val="left" w:pos="150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8407" w14:textId="77777777" w:rsidR="008E2375" w:rsidRDefault="008E2375" w:rsidP="009377E1">
      <w:pPr>
        <w:spacing w:after="0" w:line="240" w:lineRule="auto"/>
      </w:pPr>
      <w:r>
        <w:separator/>
      </w:r>
    </w:p>
  </w:footnote>
  <w:footnote w:type="continuationSeparator" w:id="0">
    <w:p w14:paraId="7B417756" w14:textId="77777777" w:rsidR="008E2375" w:rsidRDefault="008E2375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FC4EB" w14:textId="77777777" w:rsidR="00186285" w:rsidRDefault="00000000">
    <w:pPr>
      <w:pStyle w:val="a3"/>
    </w:pPr>
    <w:r>
      <w:rPr>
        <w:noProof/>
      </w:rPr>
      <w:pict w14:anchorId="3C4C31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5" o:spid="_x0000_s1026" type="#_x0000_t75" alt="GRAND BUSAN SEA SAND BREEZE - BG" style="position:absolute;margin-left:0;margin-top:0;width:595.2pt;height:841.9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3017" w14:textId="5C1D3586" w:rsidR="001B7C8E" w:rsidRDefault="00D8617C" w:rsidP="001956F2">
    <w:pPr>
      <w:pStyle w:val="a3"/>
      <w:tabs>
        <w:tab w:val="clear" w:pos="4680"/>
        <w:tab w:val="clear" w:pos="9360"/>
        <w:tab w:val="left" w:pos="274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8E44F76" wp14:editId="63CE849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0690321"/>
          <wp:effectExtent l="0" t="0" r="2540" b="0"/>
          <wp:wrapNone/>
          <wp:docPr id="693829854" name="รูปภาพ 6" descr="รูปภาพประกอบด้วย ท้องฟ้า, ศิลปะ&#10;&#10;เนื้อหาที่สร้างโดย AI อาจไม่ถูกต้อ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829854" name="รูปภาพ 6" descr="รูปภาพประกอบด้วย ท้องฟ้า, ศิลปะ&#10;&#10;เนื้อหาที่สร้างโดย AI อาจไม่ถูกต้อง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56F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C1A3" w14:textId="77777777" w:rsidR="00186285" w:rsidRDefault="00000000">
    <w:pPr>
      <w:pStyle w:val="a3"/>
    </w:pPr>
    <w:r>
      <w:rPr>
        <w:noProof/>
      </w:rPr>
      <w:pict w14:anchorId="2DA1C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474734" o:spid="_x0000_s1025" type="#_x0000_t75" alt="GRAND BUSAN SEA SAND BREEZE - BG" style="position:absolute;margin-left:0;margin-top:0;width:595.2pt;height:841.9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GRAND BUSAN SEA SAND BREEZE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4DB9"/>
    <w:multiLevelType w:val="hybridMultilevel"/>
    <w:tmpl w:val="F830E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32237"/>
    <w:multiLevelType w:val="multilevel"/>
    <w:tmpl w:val="B9F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B22E93"/>
    <w:multiLevelType w:val="multilevel"/>
    <w:tmpl w:val="157EEE50"/>
    <w:lvl w:ilvl="0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5527B"/>
    <w:multiLevelType w:val="hybridMultilevel"/>
    <w:tmpl w:val="14DC9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C63CC"/>
    <w:multiLevelType w:val="hybridMultilevel"/>
    <w:tmpl w:val="BB4CC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B3F2E"/>
    <w:multiLevelType w:val="hybridMultilevel"/>
    <w:tmpl w:val="01206716"/>
    <w:lvl w:ilvl="0" w:tplc="087E06E0">
      <w:numFmt w:val="bullet"/>
      <w:lvlText w:val="-"/>
      <w:lvlJc w:val="left"/>
      <w:pPr>
        <w:ind w:left="720" w:hanging="360"/>
      </w:pPr>
      <w:rPr>
        <w:rFonts w:ascii="Prompt" w:eastAsia="Calibri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600B6"/>
    <w:multiLevelType w:val="hybridMultilevel"/>
    <w:tmpl w:val="932C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335537">
    <w:abstractNumId w:val="7"/>
  </w:num>
  <w:num w:numId="2" w16cid:durableId="784470072">
    <w:abstractNumId w:val="4"/>
  </w:num>
  <w:num w:numId="3" w16cid:durableId="1506017407">
    <w:abstractNumId w:val="3"/>
  </w:num>
  <w:num w:numId="4" w16cid:durableId="1076056058">
    <w:abstractNumId w:val="6"/>
  </w:num>
  <w:num w:numId="5" w16cid:durableId="2086952628">
    <w:abstractNumId w:val="1"/>
  </w:num>
  <w:num w:numId="6" w16cid:durableId="2024503660">
    <w:abstractNumId w:val="2"/>
  </w:num>
  <w:num w:numId="7" w16cid:durableId="63989154">
    <w:abstractNumId w:val="0"/>
  </w:num>
  <w:num w:numId="8" w16cid:durableId="1357348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DC"/>
    <w:rsid w:val="000003F7"/>
    <w:rsid w:val="0000131D"/>
    <w:rsid w:val="00001B5E"/>
    <w:rsid w:val="0000370A"/>
    <w:rsid w:val="00003F95"/>
    <w:rsid w:val="00006807"/>
    <w:rsid w:val="00006C1C"/>
    <w:rsid w:val="00007929"/>
    <w:rsid w:val="00007ADA"/>
    <w:rsid w:val="00011444"/>
    <w:rsid w:val="000144AA"/>
    <w:rsid w:val="000154BB"/>
    <w:rsid w:val="00021EEB"/>
    <w:rsid w:val="00022534"/>
    <w:rsid w:val="00025D34"/>
    <w:rsid w:val="00026DC6"/>
    <w:rsid w:val="000300A3"/>
    <w:rsid w:val="00030178"/>
    <w:rsid w:val="00030E02"/>
    <w:rsid w:val="00033D8D"/>
    <w:rsid w:val="00035F2E"/>
    <w:rsid w:val="00035F81"/>
    <w:rsid w:val="00040A20"/>
    <w:rsid w:val="00040A69"/>
    <w:rsid w:val="00046DAA"/>
    <w:rsid w:val="00047104"/>
    <w:rsid w:val="00047356"/>
    <w:rsid w:val="00047495"/>
    <w:rsid w:val="000476AC"/>
    <w:rsid w:val="0005063E"/>
    <w:rsid w:val="00050A50"/>
    <w:rsid w:val="00050AD2"/>
    <w:rsid w:val="00050BB7"/>
    <w:rsid w:val="0005153A"/>
    <w:rsid w:val="0005670B"/>
    <w:rsid w:val="00057D46"/>
    <w:rsid w:val="000616A1"/>
    <w:rsid w:val="00063322"/>
    <w:rsid w:val="0006558A"/>
    <w:rsid w:val="00065AC4"/>
    <w:rsid w:val="00066444"/>
    <w:rsid w:val="00071E81"/>
    <w:rsid w:val="0007704A"/>
    <w:rsid w:val="00080094"/>
    <w:rsid w:val="00080AC6"/>
    <w:rsid w:val="0008235B"/>
    <w:rsid w:val="00082A5E"/>
    <w:rsid w:val="00083EC9"/>
    <w:rsid w:val="00085035"/>
    <w:rsid w:val="00086933"/>
    <w:rsid w:val="00090382"/>
    <w:rsid w:val="000903F0"/>
    <w:rsid w:val="00093697"/>
    <w:rsid w:val="00095C73"/>
    <w:rsid w:val="000A001A"/>
    <w:rsid w:val="000A2EA0"/>
    <w:rsid w:val="000A569F"/>
    <w:rsid w:val="000A7583"/>
    <w:rsid w:val="000B0EB5"/>
    <w:rsid w:val="000B5422"/>
    <w:rsid w:val="000B56CC"/>
    <w:rsid w:val="000C23B4"/>
    <w:rsid w:val="000C45F0"/>
    <w:rsid w:val="000C7246"/>
    <w:rsid w:val="000D100A"/>
    <w:rsid w:val="000D4205"/>
    <w:rsid w:val="000D42F5"/>
    <w:rsid w:val="000D4798"/>
    <w:rsid w:val="000D656A"/>
    <w:rsid w:val="000D6CBF"/>
    <w:rsid w:val="000D7730"/>
    <w:rsid w:val="000E0C7F"/>
    <w:rsid w:val="000E3B50"/>
    <w:rsid w:val="000E4315"/>
    <w:rsid w:val="000E71D8"/>
    <w:rsid w:val="000E745D"/>
    <w:rsid w:val="000F328B"/>
    <w:rsid w:val="000F761B"/>
    <w:rsid w:val="00100990"/>
    <w:rsid w:val="001037DA"/>
    <w:rsid w:val="00104AD3"/>
    <w:rsid w:val="001052AB"/>
    <w:rsid w:val="00106D01"/>
    <w:rsid w:val="00106DCF"/>
    <w:rsid w:val="00106FDC"/>
    <w:rsid w:val="00107D82"/>
    <w:rsid w:val="0011046E"/>
    <w:rsid w:val="00111A11"/>
    <w:rsid w:val="00111D55"/>
    <w:rsid w:val="001122A0"/>
    <w:rsid w:val="00112780"/>
    <w:rsid w:val="00113D18"/>
    <w:rsid w:val="00116779"/>
    <w:rsid w:val="001176EB"/>
    <w:rsid w:val="001207B4"/>
    <w:rsid w:val="00130886"/>
    <w:rsid w:val="001320ED"/>
    <w:rsid w:val="00133093"/>
    <w:rsid w:val="00135786"/>
    <w:rsid w:val="00136049"/>
    <w:rsid w:val="00137248"/>
    <w:rsid w:val="001419DC"/>
    <w:rsid w:val="0014358B"/>
    <w:rsid w:val="00143D17"/>
    <w:rsid w:val="00147529"/>
    <w:rsid w:val="00147D8A"/>
    <w:rsid w:val="001564B4"/>
    <w:rsid w:val="001567C9"/>
    <w:rsid w:val="001568D6"/>
    <w:rsid w:val="0015796A"/>
    <w:rsid w:val="00160880"/>
    <w:rsid w:val="00162E20"/>
    <w:rsid w:val="00163039"/>
    <w:rsid w:val="00166014"/>
    <w:rsid w:val="00166E00"/>
    <w:rsid w:val="001671FF"/>
    <w:rsid w:val="001672BC"/>
    <w:rsid w:val="0017202B"/>
    <w:rsid w:val="00180BCF"/>
    <w:rsid w:val="00181E9F"/>
    <w:rsid w:val="0018205A"/>
    <w:rsid w:val="00182C30"/>
    <w:rsid w:val="00184BE5"/>
    <w:rsid w:val="00184D27"/>
    <w:rsid w:val="001861FD"/>
    <w:rsid w:val="00186285"/>
    <w:rsid w:val="00187B67"/>
    <w:rsid w:val="00192AB5"/>
    <w:rsid w:val="0019314C"/>
    <w:rsid w:val="0019462E"/>
    <w:rsid w:val="001956F2"/>
    <w:rsid w:val="00195C62"/>
    <w:rsid w:val="00196643"/>
    <w:rsid w:val="001A1778"/>
    <w:rsid w:val="001A3F0D"/>
    <w:rsid w:val="001A49E4"/>
    <w:rsid w:val="001A5201"/>
    <w:rsid w:val="001A5234"/>
    <w:rsid w:val="001A6CDE"/>
    <w:rsid w:val="001A7405"/>
    <w:rsid w:val="001B151F"/>
    <w:rsid w:val="001B4103"/>
    <w:rsid w:val="001B7C8E"/>
    <w:rsid w:val="001C035C"/>
    <w:rsid w:val="001C106F"/>
    <w:rsid w:val="001C120E"/>
    <w:rsid w:val="001C2878"/>
    <w:rsid w:val="001C35C1"/>
    <w:rsid w:val="001C525E"/>
    <w:rsid w:val="001C6B6D"/>
    <w:rsid w:val="001D3132"/>
    <w:rsid w:val="001D48EB"/>
    <w:rsid w:val="001D594A"/>
    <w:rsid w:val="001D66EC"/>
    <w:rsid w:val="001E0489"/>
    <w:rsid w:val="001E2D90"/>
    <w:rsid w:val="001E409E"/>
    <w:rsid w:val="001E6FD5"/>
    <w:rsid w:val="001F0793"/>
    <w:rsid w:val="001F0E94"/>
    <w:rsid w:val="001F25B4"/>
    <w:rsid w:val="001F5B3E"/>
    <w:rsid w:val="001F5F6F"/>
    <w:rsid w:val="00200677"/>
    <w:rsid w:val="00202906"/>
    <w:rsid w:val="00203FBD"/>
    <w:rsid w:val="00213957"/>
    <w:rsid w:val="00220523"/>
    <w:rsid w:val="0022199A"/>
    <w:rsid w:val="0022333E"/>
    <w:rsid w:val="00223C31"/>
    <w:rsid w:val="00224850"/>
    <w:rsid w:val="00225FB6"/>
    <w:rsid w:val="0023031C"/>
    <w:rsid w:val="0023677B"/>
    <w:rsid w:val="00237C3E"/>
    <w:rsid w:val="002413D8"/>
    <w:rsid w:val="00242B09"/>
    <w:rsid w:val="00247EEF"/>
    <w:rsid w:val="00250815"/>
    <w:rsid w:val="00250909"/>
    <w:rsid w:val="002531D1"/>
    <w:rsid w:val="00264AD7"/>
    <w:rsid w:val="00265B88"/>
    <w:rsid w:val="00265FE2"/>
    <w:rsid w:val="00266193"/>
    <w:rsid w:val="00272C13"/>
    <w:rsid w:val="0027522C"/>
    <w:rsid w:val="00277595"/>
    <w:rsid w:val="00282A7A"/>
    <w:rsid w:val="00284078"/>
    <w:rsid w:val="00285541"/>
    <w:rsid w:val="00285F32"/>
    <w:rsid w:val="002868A9"/>
    <w:rsid w:val="00287090"/>
    <w:rsid w:val="002934F1"/>
    <w:rsid w:val="002940F8"/>
    <w:rsid w:val="002A0F2E"/>
    <w:rsid w:val="002A0FCE"/>
    <w:rsid w:val="002A2FBB"/>
    <w:rsid w:val="002A3001"/>
    <w:rsid w:val="002A6F92"/>
    <w:rsid w:val="002B07D2"/>
    <w:rsid w:val="002B3303"/>
    <w:rsid w:val="002B39D5"/>
    <w:rsid w:val="002B6408"/>
    <w:rsid w:val="002C02B1"/>
    <w:rsid w:val="002C5973"/>
    <w:rsid w:val="002C6070"/>
    <w:rsid w:val="002C6ED8"/>
    <w:rsid w:val="002E16C8"/>
    <w:rsid w:val="002E5A80"/>
    <w:rsid w:val="002E6BE1"/>
    <w:rsid w:val="002E778F"/>
    <w:rsid w:val="002F1C72"/>
    <w:rsid w:val="003008A8"/>
    <w:rsid w:val="003052B0"/>
    <w:rsid w:val="00310F80"/>
    <w:rsid w:val="00311009"/>
    <w:rsid w:val="00313BC6"/>
    <w:rsid w:val="00315B98"/>
    <w:rsid w:val="0031720E"/>
    <w:rsid w:val="00321517"/>
    <w:rsid w:val="00325155"/>
    <w:rsid w:val="00325F45"/>
    <w:rsid w:val="00326A5F"/>
    <w:rsid w:val="00326B91"/>
    <w:rsid w:val="00330217"/>
    <w:rsid w:val="003303E3"/>
    <w:rsid w:val="0033316D"/>
    <w:rsid w:val="0033590B"/>
    <w:rsid w:val="0033638A"/>
    <w:rsid w:val="00336606"/>
    <w:rsid w:val="003406F5"/>
    <w:rsid w:val="003413A1"/>
    <w:rsid w:val="00342CE4"/>
    <w:rsid w:val="00344621"/>
    <w:rsid w:val="00345FD7"/>
    <w:rsid w:val="0034675A"/>
    <w:rsid w:val="00351B45"/>
    <w:rsid w:val="00351C37"/>
    <w:rsid w:val="003573FE"/>
    <w:rsid w:val="00357661"/>
    <w:rsid w:val="00360F6E"/>
    <w:rsid w:val="003614CE"/>
    <w:rsid w:val="0036291C"/>
    <w:rsid w:val="00363886"/>
    <w:rsid w:val="00364715"/>
    <w:rsid w:val="00364F9E"/>
    <w:rsid w:val="00365D53"/>
    <w:rsid w:val="00367C27"/>
    <w:rsid w:val="003703C3"/>
    <w:rsid w:val="00374548"/>
    <w:rsid w:val="003760EE"/>
    <w:rsid w:val="003804B9"/>
    <w:rsid w:val="00380FF5"/>
    <w:rsid w:val="00381D04"/>
    <w:rsid w:val="00381D62"/>
    <w:rsid w:val="0038348B"/>
    <w:rsid w:val="00387D56"/>
    <w:rsid w:val="00391865"/>
    <w:rsid w:val="00394EA0"/>
    <w:rsid w:val="003955E3"/>
    <w:rsid w:val="0039770B"/>
    <w:rsid w:val="003A27EC"/>
    <w:rsid w:val="003A2BF7"/>
    <w:rsid w:val="003A78AD"/>
    <w:rsid w:val="003B113D"/>
    <w:rsid w:val="003B1141"/>
    <w:rsid w:val="003B14A0"/>
    <w:rsid w:val="003B1FF7"/>
    <w:rsid w:val="003B76F7"/>
    <w:rsid w:val="003C1619"/>
    <w:rsid w:val="003C1BA6"/>
    <w:rsid w:val="003C34BE"/>
    <w:rsid w:val="003C553F"/>
    <w:rsid w:val="003C5846"/>
    <w:rsid w:val="003C5A2E"/>
    <w:rsid w:val="003C5E94"/>
    <w:rsid w:val="003C6F83"/>
    <w:rsid w:val="003C7DCF"/>
    <w:rsid w:val="003D28BB"/>
    <w:rsid w:val="003D64C6"/>
    <w:rsid w:val="003D66A1"/>
    <w:rsid w:val="003E06C0"/>
    <w:rsid w:val="003E0844"/>
    <w:rsid w:val="003E0E96"/>
    <w:rsid w:val="003E3C31"/>
    <w:rsid w:val="003E3D6C"/>
    <w:rsid w:val="003E7186"/>
    <w:rsid w:val="003E7532"/>
    <w:rsid w:val="003F0D1E"/>
    <w:rsid w:val="003F1666"/>
    <w:rsid w:val="003F67F2"/>
    <w:rsid w:val="003F787A"/>
    <w:rsid w:val="00401582"/>
    <w:rsid w:val="00403362"/>
    <w:rsid w:val="004033E6"/>
    <w:rsid w:val="004050DB"/>
    <w:rsid w:val="004077E5"/>
    <w:rsid w:val="00411D0B"/>
    <w:rsid w:val="00412AE1"/>
    <w:rsid w:val="0041482C"/>
    <w:rsid w:val="004149BF"/>
    <w:rsid w:val="00416DCF"/>
    <w:rsid w:val="004175BF"/>
    <w:rsid w:val="00417709"/>
    <w:rsid w:val="00421B75"/>
    <w:rsid w:val="00422261"/>
    <w:rsid w:val="00422E1B"/>
    <w:rsid w:val="00424C85"/>
    <w:rsid w:val="004273E8"/>
    <w:rsid w:val="00430B1B"/>
    <w:rsid w:val="00430F6C"/>
    <w:rsid w:val="00431C82"/>
    <w:rsid w:val="00433BD6"/>
    <w:rsid w:val="00434555"/>
    <w:rsid w:val="004357E7"/>
    <w:rsid w:val="00443A19"/>
    <w:rsid w:val="004441E4"/>
    <w:rsid w:val="00447D88"/>
    <w:rsid w:val="0045029C"/>
    <w:rsid w:val="004532A7"/>
    <w:rsid w:val="00456412"/>
    <w:rsid w:val="00463EE2"/>
    <w:rsid w:val="0046750E"/>
    <w:rsid w:val="004702C7"/>
    <w:rsid w:val="004736B9"/>
    <w:rsid w:val="00474292"/>
    <w:rsid w:val="0047570D"/>
    <w:rsid w:val="00475DBD"/>
    <w:rsid w:val="00475E4F"/>
    <w:rsid w:val="004767CD"/>
    <w:rsid w:val="004842F7"/>
    <w:rsid w:val="004856F4"/>
    <w:rsid w:val="00486C78"/>
    <w:rsid w:val="00492AA9"/>
    <w:rsid w:val="00493BA7"/>
    <w:rsid w:val="004960E3"/>
    <w:rsid w:val="004A0AE0"/>
    <w:rsid w:val="004A1065"/>
    <w:rsid w:val="004A2242"/>
    <w:rsid w:val="004A588E"/>
    <w:rsid w:val="004A619E"/>
    <w:rsid w:val="004A6E8A"/>
    <w:rsid w:val="004B2AFC"/>
    <w:rsid w:val="004B2C68"/>
    <w:rsid w:val="004B378F"/>
    <w:rsid w:val="004B3824"/>
    <w:rsid w:val="004B67B5"/>
    <w:rsid w:val="004C0504"/>
    <w:rsid w:val="004C2E47"/>
    <w:rsid w:val="004C42A4"/>
    <w:rsid w:val="004C4A1E"/>
    <w:rsid w:val="004C4CF8"/>
    <w:rsid w:val="004C697E"/>
    <w:rsid w:val="004D2D32"/>
    <w:rsid w:val="004D524F"/>
    <w:rsid w:val="004D5F78"/>
    <w:rsid w:val="004D7658"/>
    <w:rsid w:val="004E2E0D"/>
    <w:rsid w:val="004E784E"/>
    <w:rsid w:val="004F0E0B"/>
    <w:rsid w:val="004F4493"/>
    <w:rsid w:val="004F45E5"/>
    <w:rsid w:val="004F5226"/>
    <w:rsid w:val="004F5FF3"/>
    <w:rsid w:val="004F6251"/>
    <w:rsid w:val="00500969"/>
    <w:rsid w:val="005050A7"/>
    <w:rsid w:val="005068D9"/>
    <w:rsid w:val="005070C7"/>
    <w:rsid w:val="00507BBF"/>
    <w:rsid w:val="00515645"/>
    <w:rsid w:val="005158BF"/>
    <w:rsid w:val="00516F48"/>
    <w:rsid w:val="0052196E"/>
    <w:rsid w:val="005268B6"/>
    <w:rsid w:val="00526E1A"/>
    <w:rsid w:val="00531002"/>
    <w:rsid w:val="005327FE"/>
    <w:rsid w:val="00532E0F"/>
    <w:rsid w:val="00534209"/>
    <w:rsid w:val="0054154A"/>
    <w:rsid w:val="00542EE0"/>
    <w:rsid w:val="00544BD0"/>
    <w:rsid w:val="005508D2"/>
    <w:rsid w:val="00552E37"/>
    <w:rsid w:val="00552F4B"/>
    <w:rsid w:val="00553053"/>
    <w:rsid w:val="005534DA"/>
    <w:rsid w:val="00553982"/>
    <w:rsid w:val="00553E95"/>
    <w:rsid w:val="00562799"/>
    <w:rsid w:val="00564543"/>
    <w:rsid w:val="00564D5F"/>
    <w:rsid w:val="00565CE9"/>
    <w:rsid w:val="00567B15"/>
    <w:rsid w:val="0057122E"/>
    <w:rsid w:val="00572C37"/>
    <w:rsid w:val="00575399"/>
    <w:rsid w:val="0058245E"/>
    <w:rsid w:val="00582EA2"/>
    <w:rsid w:val="00584AC7"/>
    <w:rsid w:val="005904C9"/>
    <w:rsid w:val="0059076D"/>
    <w:rsid w:val="00590838"/>
    <w:rsid w:val="00591418"/>
    <w:rsid w:val="00593779"/>
    <w:rsid w:val="00594615"/>
    <w:rsid w:val="0059641C"/>
    <w:rsid w:val="00596A11"/>
    <w:rsid w:val="00596A65"/>
    <w:rsid w:val="0059794E"/>
    <w:rsid w:val="005A1F72"/>
    <w:rsid w:val="005A2F21"/>
    <w:rsid w:val="005A52E4"/>
    <w:rsid w:val="005A62D7"/>
    <w:rsid w:val="005B134C"/>
    <w:rsid w:val="005B1EE8"/>
    <w:rsid w:val="005B5F84"/>
    <w:rsid w:val="005B70F0"/>
    <w:rsid w:val="005B71E7"/>
    <w:rsid w:val="005C17F2"/>
    <w:rsid w:val="005C2C4C"/>
    <w:rsid w:val="005C4111"/>
    <w:rsid w:val="005C4E1E"/>
    <w:rsid w:val="005D2DEA"/>
    <w:rsid w:val="005D3633"/>
    <w:rsid w:val="005D49AA"/>
    <w:rsid w:val="005D5FFC"/>
    <w:rsid w:val="005D6C0F"/>
    <w:rsid w:val="005D6DD8"/>
    <w:rsid w:val="005D718A"/>
    <w:rsid w:val="005D75A9"/>
    <w:rsid w:val="005E2D1F"/>
    <w:rsid w:val="005E42CF"/>
    <w:rsid w:val="006002BA"/>
    <w:rsid w:val="00601203"/>
    <w:rsid w:val="00602956"/>
    <w:rsid w:val="00604B0A"/>
    <w:rsid w:val="00610917"/>
    <w:rsid w:val="006233E9"/>
    <w:rsid w:val="006240DC"/>
    <w:rsid w:val="00626E4E"/>
    <w:rsid w:val="00627C8D"/>
    <w:rsid w:val="00630F77"/>
    <w:rsid w:val="0063177D"/>
    <w:rsid w:val="00632D9E"/>
    <w:rsid w:val="00633FFC"/>
    <w:rsid w:val="00634FED"/>
    <w:rsid w:val="00635F57"/>
    <w:rsid w:val="0064080C"/>
    <w:rsid w:val="006409F4"/>
    <w:rsid w:val="006467B1"/>
    <w:rsid w:val="00647C60"/>
    <w:rsid w:val="00651B1F"/>
    <w:rsid w:val="00653798"/>
    <w:rsid w:val="00653F47"/>
    <w:rsid w:val="006563A9"/>
    <w:rsid w:val="00660942"/>
    <w:rsid w:val="00660E27"/>
    <w:rsid w:val="0066162D"/>
    <w:rsid w:val="0066257B"/>
    <w:rsid w:val="006625A2"/>
    <w:rsid w:val="00663F36"/>
    <w:rsid w:val="00667327"/>
    <w:rsid w:val="00670A16"/>
    <w:rsid w:val="006756EA"/>
    <w:rsid w:val="0067604D"/>
    <w:rsid w:val="00677DDE"/>
    <w:rsid w:val="00680406"/>
    <w:rsid w:val="00682D54"/>
    <w:rsid w:val="00686158"/>
    <w:rsid w:val="00687A6D"/>
    <w:rsid w:val="00692287"/>
    <w:rsid w:val="0069475B"/>
    <w:rsid w:val="00695468"/>
    <w:rsid w:val="006A0289"/>
    <w:rsid w:val="006A0387"/>
    <w:rsid w:val="006A162C"/>
    <w:rsid w:val="006A49BD"/>
    <w:rsid w:val="006A4CB4"/>
    <w:rsid w:val="006A4FA3"/>
    <w:rsid w:val="006A703D"/>
    <w:rsid w:val="006B1BE9"/>
    <w:rsid w:val="006B4045"/>
    <w:rsid w:val="006B57A8"/>
    <w:rsid w:val="006B7818"/>
    <w:rsid w:val="006C2458"/>
    <w:rsid w:val="006C3992"/>
    <w:rsid w:val="006C4412"/>
    <w:rsid w:val="006C540D"/>
    <w:rsid w:val="006C7EFB"/>
    <w:rsid w:val="006D2A1B"/>
    <w:rsid w:val="006E2C9B"/>
    <w:rsid w:val="006E3349"/>
    <w:rsid w:val="006E41B1"/>
    <w:rsid w:val="006E740F"/>
    <w:rsid w:val="006F2204"/>
    <w:rsid w:val="006F4260"/>
    <w:rsid w:val="006F6A2C"/>
    <w:rsid w:val="006F7A88"/>
    <w:rsid w:val="0070370D"/>
    <w:rsid w:val="00703995"/>
    <w:rsid w:val="007048DE"/>
    <w:rsid w:val="007049A0"/>
    <w:rsid w:val="007061DC"/>
    <w:rsid w:val="0070696A"/>
    <w:rsid w:val="0071279D"/>
    <w:rsid w:val="00715991"/>
    <w:rsid w:val="00716CB2"/>
    <w:rsid w:val="00716F12"/>
    <w:rsid w:val="00723B78"/>
    <w:rsid w:val="0072728D"/>
    <w:rsid w:val="00727AE4"/>
    <w:rsid w:val="0073029C"/>
    <w:rsid w:val="007375C9"/>
    <w:rsid w:val="00737E2F"/>
    <w:rsid w:val="00737EDA"/>
    <w:rsid w:val="00741246"/>
    <w:rsid w:val="007444AA"/>
    <w:rsid w:val="00744BB0"/>
    <w:rsid w:val="0074685B"/>
    <w:rsid w:val="00746AAC"/>
    <w:rsid w:val="007479C0"/>
    <w:rsid w:val="00751497"/>
    <w:rsid w:val="00753AA2"/>
    <w:rsid w:val="0075433A"/>
    <w:rsid w:val="00754859"/>
    <w:rsid w:val="00755A18"/>
    <w:rsid w:val="0075673F"/>
    <w:rsid w:val="007626D1"/>
    <w:rsid w:val="00764850"/>
    <w:rsid w:val="007650F4"/>
    <w:rsid w:val="007717C0"/>
    <w:rsid w:val="0077415C"/>
    <w:rsid w:val="00775E8B"/>
    <w:rsid w:val="007821A8"/>
    <w:rsid w:val="00783250"/>
    <w:rsid w:val="007847DB"/>
    <w:rsid w:val="00784A32"/>
    <w:rsid w:val="0078545C"/>
    <w:rsid w:val="00785698"/>
    <w:rsid w:val="00792E0B"/>
    <w:rsid w:val="00792EB6"/>
    <w:rsid w:val="007969C9"/>
    <w:rsid w:val="007A1B3D"/>
    <w:rsid w:val="007B3470"/>
    <w:rsid w:val="007C740C"/>
    <w:rsid w:val="007D0FE4"/>
    <w:rsid w:val="007D1D51"/>
    <w:rsid w:val="007D2207"/>
    <w:rsid w:val="007D7985"/>
    <w:rsid w:val="007E07B9"/>
    <w:rsid w:val="007E4D60"/>
    <w:rsid w:val="007E5A86"/>
    <w:rsid w:val="007E5E04"/>
    <w:rsid w:val="007E646F"/>
    <w:rsid w:val="007E65BD"/>
    <w:rsid w:val="007F2231"/>
    <w:rsid w:val="007F41E2"/>
    <w:rsid w:val="007F4474"/>
    <w:rsid w:val="007F55F0"/>
    <w:rsid w:val="007F7F87"/>
    <w:rsid w:val="0080034E"/>
    <w:rsid w:val="00801A05"/>
    <w:rsid w:val="00802017"/>
    <w:rsid w:val="008027F1"/>
    <w:rsid w:val="008040F4"/>
    <w:rsid w:val="00804D5E"/>
    <w:rsid w:val="008114EA"/>
    <w:rsid w:val="00815A8C"/>
    <w:rsid w:val="00817253"/>
    <w:rsid w:val="00817A52"/>
    <w:rsid w:val="00817A77"/>
    <w:rsid w:val="00820781"/>
    <w:rsid w:val="0082541B"/>
    <w:rsid w:val="008262AC"/>
    <w:rsid w:val="008265F8"/>
    <w:rsid w:val="008274C8"/>
    <w:rsid w:val="00827C93"/>
    <w:rsid w:val="00832677"/>
    <w:rsid w:val="008345F4"/>
    <w:rsid w:val="00836775"/>
    <w:rsid w:val="00840CDD"/>
    <w:rsid w:val="008413BF"/>
    <w:rsid w:val="00842FFE"/>
    <w:rsid w:val="00843B57"/>
    <w:rsid w:val="008511A4"/>
    <w:rsid w:val="00853282"/>
    <w:rsid w:val="008532A0"/>
    <w:rsid w:val="008540D4"/>
    <w:rsid w:val="008628EC"/>
    <w:rsid w:val="00863E4D"/>
    <w:rsid w:val="00871D0B"/>
    <w:rsid w:val="008722E2"/>
    <w:rsid w:val="008745AB"/>
    <w:rsid w:val="00875668"/>
    <w:rsid w:val="00877EB7"/>
    <w:rsid w:val="00877EDE"/>
    <w:rsid w:val="00881EB8"/>
    <w:rsid w:val="00883737"/>
    <w:rsid w:val="00883EFA"/>
    <w:rsid w:val="008931BB"/>
    <w:rsid w:val="008955F3"/>
    <w:rsid w:val="0089562F"/>
    <w:rsid w:val="0089577A"/>
    <w:rsid w:val="008970B2"/>
    <w:rsid w:val="008A0B55"/>
    <w:rsid w:val="008B04E2"/>
    <w:rsid w:val="008B365A"/>
    <w:rsid w:val="008B5DEF"/>
    <w:rsid w:val="008B6581"/>
    <w:rsid w:val="008C2663"/>
    <w:rsid w:val="008C3071"/>
    <w:rsid w:val="008C5352"/>
    <w:rsid w:val="008C5AB7"/>
    <w:rsid w:val="008C6898"/>
    <w:rsid w:val="008C6F0D"/>
    <w:rsid w:val="008D168F"/>
    <w:rsid w:val="008D1AD2"/>
    <w:rsid w:val="008D5E54"/>
    <w:rsid w:val="008D6595"/>
    <w:rsid w:val="008D7ECD"/>
    <w:rsid w:val="008E1DE0"/>
    <w:rsid w:val="008E2375"/>
    <w:rsid w:val="008E52A3"/>
    <w:rsid w:val="008E5C83"/>
    <w:rsid w:val="008E6A12"/>
    <w:rsid w:val="008E7789"/>
    <w:rsid w:val="008E7883"/>
    <w:rsid w:val="008F0768"/>
    <w:rsid w:val="008F078A"/>
    <w:rsid w:val="008F1B86"/>
    <w:rsid w:val="008F1C68"/>
    <w:rsid w:val="008F51F7"/>
    <w:rsid w:val="009005A4"/>
    <w:rsid w:val="00900AD5"/>
    <w:rsid w:val="00901A17"/>
    <w:rsid w:val="00904500"/>
    <w:rsid w:val="009116FE"/>
    <w:rsid w:val="00912C10"/>
    <w:rsid w:val="00916CA1"/>
    <w:rsid w:val="00921839"/>
    <w:rsid w:val="00922BFD"/>
    <w:rsid w:val="00924CF9"/>
    <w:rsid w:val="00927BDD"/>
    <w:rsid w:val="00930C1E"/>
    <w:rsid w:val="00931D09"/>
    <w:rsid w:val="0093444F"/>
    <w:rsid w:val="009344B3"/>
    <w:rsid w:val="009377E1"/>
    <w:rsid w:val="00937C3B"/>
    <w:rsid w:val="00940B5D"/>
    <w:rsid w:val="009437A1"/>
    <w:rsid w:val="0094578B"/>
    <w:rsid w:val="00947578"/>
    <w:rsid w:val="009506E8"/>
    <w:rsid w:val="00960722"/>
    <w:rsid w:val="00963FA0"/>
    <w:rsid w:val="00965568"/>
    <w:rsid w:val="009727E6"/>
    <w:rsid w:val="00974EDA"/>
    <w:rsid w:val="00975B06"/>
    <w:rsid w:val="00976562"/>
    <w:rsid w:val="00976B9E"/>
    <w:rsid w:val="00977326"/>
    <w:rsid w:val="00980CA2"/>
    <w:rsid w:val="009822BE"/>
    <w:rsid w:val="009828FE"/>
    <w:rsid w:val="00983496"/>
    <w:rsid w:val="00984D19"/>
    <w:rsid w:val="009859EE"/>
    <w:rsid w:val="009878EB"/>
    <w:rsid w:val="009915E2"/>
    <w:rsid w:val="0099221D"/>
    <w:rsid w:val="00992C3A"/>
    <w:rsid w:val="00992F14"/>
    <w:rsid w:val="00993FD1"/>
    <w:rsid w:val="009945FA"/>
    <w:rsid w:val="00996496"/>
    <w:rsid w:val="00996946"/>
    <w:rsid w:val="00996BED"/>
    <w:rsid w:val="009A225D"/>
    <w:rsid w:val="009A3E3A"/>
    <w:rsid w:val="009B6317"/>
    <w:rsid w:val="009C092E"/>
    <w:rsid w:val="009C0A67"/>
    <w:rsid w:val="009C1852"/>
    <w:rsid w:val="009C354F"/>
    <w:rsid w:val="009C3A7F"/>
    <w:rsid w:val="009C67FD"/>
    <w:rsid w:val="009C7CE2"/>
    <w:rsid w:val="009D1270"/>
    <w:rsid w:val="009D386F"/>
    <w:rsid w:val="009D5872"/>
    <w:rsid w:val="009E03C4"/>
    <w:rsid w:val="009E7C79"/>
    <w:rsid w:val="009F0CBB"/>
    <w:rsid w:val="009F68EE"/>
    <w:rsid w:val="009F6D7C"/>
    <w:rsid w:val="00A037B4"/>
    <w:rsid w:val="00A0493B"/>
    <w:rsid w:val="00A0540B"/>
    <w:rsid w:val="00A06444"/>
    <w:rsid w:val="00A069FB"/>
    <w:rsid w:val="00A1071F"/>
    <w:rsid w:val="00A11BF6"/>
    <w:rsid w:val="00A139E6"/>
    <w:rsid w:val="00A14DDB"/>
    <w:rsid w:val="00A2530F"/>
    <w:rsid w:val="00A25623"/>
    <w:rsid w:val="00A25FB3"/>
    <w:rsid w:val="00A26477"/>
    <w:rsid w:val="00A30908"/>
    <w:rsid w:val="00A30B22"/>
    <w:rsid w:val="00A30CF5"/>
    <w:rsid w:val="00A31DF2"/>
    <w:rsid w:val="00A33F6B"/>
    <w:rsid w:val="00A34420"/>
    <w:rsid w:val="00A3662F"/>
    <w:rsid w:val="00A371EA"/>
    <w:rsid w:val="00A37AF4"/>
    <w:rsid w:val="00A40C29"/>
    <w:rsid w:val="00A4350E"/>
    <w:rsid w:val="00A463F7"/>
    <w:rsid w:val="00A50372"/>
    <w:rsid w:val="00A54871"/>
    <w:rsid w:val="00A556E7"/>
    <w:rsid w:val="00A572BD"/>
    <w:rsid w:val="00A61A9C"/>
    <w:rsid w:val="00A62609"/>
    <w:rsid w:val="00A62823"/>
    <w:rsid w:val="00A62974"/>
    <w:rsid w:val="00A629A4"/>
    <w:rsid w:val="00A63672"/>
    <w:rsid w:val="00A664B2"/>
    <w:rsid w:val="00A70BB2"/>
    <w:rsid w:val="00A73B21"/>
    <w:rsid w:val="00A77403"/>
    <w:rsid w:val="00A80CA1"/>
    <w:rsid w:val="00A8125B"/>
    <w:rsid w:val="00A821CE"/>
    <w:rsid w:val="00A82F01"/>
    <w:rsid w:val="00A9010B"/>
    <w:rsid w:val="00A93900"/>
    <w:rsid w:val="00A94DAB"/>
    <w:rsid w:val="00A94E09"/>
    <w:rsid w:val="00A961B4"/>
    <w:rsid w:val="00A97A6B"/>
    <w:rsid w:val="00AA05AC"/>
    <w:rsid w:val="00AA1337"/>
    <w:rsid w:val="00AA2612"/>
    <w:rsid w:val="00AA3216"/>
    <w:rsid w:val="00AA3C01"/>
    <w:rsid w:val="00AA55BA"/>
    <w:rsid w:val="00AA74D0"/>
    <w:rsid w:val="00AB1688"/>
    <w:rsid w:val="00AB190C"/>
    <w:rsid w:val="00AB209C"/>
    <w:rsid w:val="00AB703C"/>
    <w:rsid w:val="00AC0003"/>
    <w:rsid w:val="00AC0471"/>
    <w:rsid w:val="00AC324A"/>
    <w:rsid w:val="00AC340D"/>
    <w:rsid w:val="00AC4AB9"/>
    <w:rsid w:val="00AC4D3E"/>
    <w:rsid w:val="00AC5587"/>
    <w:rsid w:val="00AC60F8"/>
    <w:rsid w:val="00AC61D7"/>
    <w:rsid w:val="00AD20D0"/>
    <w:rsid w:val="00AD3232"/>
    <w:rsid w:val="00AE340F"/>
    <w:rsid w:val="00AE3933"/>
    <w:rsid w:val="00AE77B5"/>
    <w:rsid w:val="00AF031C"/>
    <w:rsid w:val="00AF2962"/>
    <w:rsid w:val="00AF4FE3"/>
    <w:rsid w:val="00AF6A36"/>
    <w:rsid w:val="00B00732"/>
    <w:rsid w:val="00B036AB"/>
    <w:rsid w:val="00B043B7"/>
    <w:rsid w:val="00B0603B"/>
    <w:rsid w:val="00B11237"/>
    <w:rsid w:val="00B11914"/>
    <w:rsid w:val="00B1274E"/>
    <w:rsid w:val="00B13086"/>
    <w:rsid w:val="00B17E08"/>
    <w:rsid w:val="00B23F78"/>
    <w:rsid w:val="00B253A5"/>
    <w:rsid w:val="00B25ADD"/>
    <w:rsid w:val="00B273C9"/>
    <w:rsid w:val="00B27C7C"/>
    <w:rsid w:val="00B30A54"/>
    <w:rsid w:val="00B31B39"/>
    <w:rsid w:val="00B31B8B"/>
    <w:rsid w:val="00B33EA5"/>
    <w:rsid w:val="00B4214C"/>
    <w:rsid w:val="00B42509"/>
    <w:rsid w:val="00B447A0"/>
    <w:rsid w:val="00B46892"/>
    <w:rsid w:val="00B539DB"/>
    <w:rsid w:val="00B543E1"/>
    <w:rsid w:val="00B5613B"/>
    <w:rsid w:val="00B6283A"/>
    <w:rsid w:val="00B6592F"/>
    <w:rsid w:val="00B74A3F"/>
    <w:rsid w:val="00B76242"/>
    <w:rsid w:val="00B8115D"/>
    <w:rsid w:val="00B82900"/>
    <w:rsid w:val="00B8305E"/>
    <w:rsid w:val="00B848B5"/>
    <w:rsid w:val="00B84A67"/>
    <w:rsid w:val="00B85A1A"/>
    <w:rsid w:val="00B927CD"/>
    <w:rsid w:val="00B94C39"/>
    <w:rsid w:val="00B958D4"/>
    <w:rsid w:val="00B95BEE"/>
    <w:rsid w:val="00BA059D"/>
    <w:rsid w:val="00BA565C"/>
    <w:rsid w:val="00BA782F"/>
    <w:rsid w:val="00BB1018"/>
    <w:rsid w:val="00BB12BF"/>
    <w:rsid w:val="00BB7335"/>
    <w:rsid w:val="00BC1046"/>
    <w:rsid w:val="00BC1101"/>
    <w:rsid w:val="00BC164D"/>
    <w:rsid w:val="00BC27FD"/>
    <w:rsid w:val="00BC44AF"/>
    <w:rsid w:val="00BC58B6"/>
    <w:rsid w:val="00BC7773"/>
    <w:rsid w:val="00BD2254"/>
    <w:rsid w:val="00BD4B8C"/>
    <w:rsid w:val="00BD51C8"/>
    <w:rsid w:val="00BD56F2"/>
    <w:rsid w:val="00BE02A8"/>
    <w:rsid w:val="00BE0F34"/>
    <w:rsid w:val="00BE4CD3"/>
    <w:rsid w:val="00BE5224"/>
    <w:rsid w:val="00BF04DB"/>
    <w:rsid w:val="00BF14B1"/>
    <w:rsid w:val="00BF18E2"/>
    <w:rsid w:val="00BF6580"/>
    <w:rsid w:val="00C01534"/>
    <w:rsid w:val="00C028F5"/>
    <w:rsid w:val="00C035DE"/>
    <w:rsid w:val="00C110D4"/>
    <w:rsid w:val="00C112FA"/>
    <w:rsid w:val="00C13015"/>
    <w:rsid w:val="00C179D8"/>
    <w:rsid w:val="00C202E2"/>
    <w:rsid w:val="00C25A52"/>
    <w:rsid w:val="00C26695"/>
    <w:rsid w:val="00C26F95"/>
    <w:rsid w:val="00C27485"/>
    <w:rsid w:val="00C3047C"/>
    <w:rsid w:val="00C32326"/>
    <w:rsid w:val="00C34640"/>
    <w:rsid w:val="00C36E69"/>
    <w:rsid w:val="00C37B12"/>
    <w:rsid w:val="00C41368"/>
    <w:rsid w:val="00C533F3"/>
    <w:rsid w:val="00C5538D"/>
    <w:rsid w:val="00C55BF5"/>
    <w:rsid w:val="00C57A4C"/>
    <w:rsid w:val="00C63B09"/>
    <w:rsid w:val="00C6739E"/>
    <w:rsid w:val="00C67A5A"/>
    <w:rsid w:val="00C67E6C"/>
    <w:rsid w:val="00C70355"/>
    <w:rsid w:val="00C71DF4"/>
    <w:rsid w:val="00C71E94"/>
    <w:rsid w:val="00C744B3"/>
    <w:rsid w:val="00C75460"/>
    <w:rsid w:val="00C75986"/>
    <w:rsid w:val="00C77A11"/>
    <w:rsid w:val="00C808F2"/>
    <w:rsid w:val="00C80C61"/>
    <w:rsid w:val="00C825E7"/>
    <w:rsid w:val="00C838BF"/>
    <w:rsid w:val="00C91B64"/>
    <w:rsid w:val="00C92EC5"/>
    <w:rsid w:val="00C93135"/>
    <w:rsid w:val="00C934C7"/>
    <w:rsid w:val="00C958A5"/>
    <w:rsid w:val="00CB1BDA"/>
    <w:rsid w:val="00CB3EC6"/>
    <w:rsid w:val="00CB6702"/>
    <w:rsid w:val="00CC1D2A"/>
    <w:rsid w:val="00CC471A"/>
    <w:rsid w:val="00CC53E8"/>
    <w:rsid w:val="00CC67B6"/>
    <w:rsid w:val="00CE1A72"/>
    <w:rsid w:val="00CE3B36"/>
    <w:rsid w:val="00CE4829"/>
    <w:rsid w:val="00CE4919"/>
    <w:rsid w:val="00CE6E27"/>
    <w:rsid w:val="00CF087C"/>
    <w:rsid w:val="00CF14FE"/>
    <w:rsid w:val="00CF25D2"/>
    <w:rsid w:val="00CF4083"/>
    <w:rsid w:val="00CF7351"/>
    <w:rsid w:val="00D0153E"/>
    <w:rsid w:val="00D01C82"/>
    <w:rsid w:val="00D0765B"/>
    <w:rsid w:val="00D10724"/>
    <w:rsid w:val="00D10840"/>
    <w:rsid w:val="00D1182F"/>
    <w:rsid w:val="00D11F1C"/>
    <w:rsid w:val="00D11FF9"/>
    <w:rsid w:val="00D1275D"/>
    <w:rsid w:val="00D13379"/>
    <w:rsid w:val="00D2063C"/>
    <w:rsid w:val="00D20C4A"/>
    <w:rsid w:val="00D214AB"/>
    <w:rsid w:val="00D232B5"/>
    <w:rsid w:val="00D27F9D"/>
    <w:rsid w:val="00D3078B"/>
    <w:rsid w:val="00D34402"/>
    <w:rsid w:val="00D35522"/>
    <w:rsid w:val="00D36634"/>
    <w:rsid w:val="00D36D54"/>
    <w:rsid w:val="00D378B9"/>
    <w:rsid w:val="00D5020D"/>
    <w:rsid w:val="00D50672"/>
    <w:rsid w:val="00D52BE8"/>
    <w:rsid w:val="00D52F0B"/>
    <w:rsid w:val="00D5424F"/>
    <w:rsid w:val="00D5426E"/>
    <w:rsid w:val="00D543B7"/>
    <w:rsid w:val="00D543C2"/>
    <w:rsid w:val="00D55520"/>
    <w:rsid w:val="00D60F96"/>
    <w:rsid w:val="00D62F71"/>
    <w:rsid w:val="00D63765"/>
    <w:rsid w:val="00D6386B"/>
    <w:rsid w:val="00D673AE"/>
    <w:rsid w:val="00D7152C"/>
    <w:rsid w:val="00D71583"/>
    <w:rsid w:val="00D72A68"/>
    <w:rsid w:val="00D77A29"/>
    <w:rsid w:val="00D80863"/>
    <w:rsid w:val="00D817A7"/>
    <w:rsid w:val="00D8198C"/>
    <w:rsid w:val="00D8217A"/>
    <w:rsid w:val="00D8383D"/>
    <w:rsid w:val="00D8617C"/>
    <w:rsid w:val="00D9105A"/>
    <w:rsid w:val="00D91AFC"/>
    <w:rsid w:val="00D91EB9"/>
    <w:rsid w:val="00D96B30"/>
    <w:rsid w:val="00DA0B5F"/>
    <w:rsid w:val="00DA165D"/>
    <w:rsid w:val="00DA1982"/>
    <w:rsid w:val="00DA20DF"/>
    <w:rsid w:val="00DA29D4"/>
    <w:rsid w:val="00DA2FCF"/>
    <w:rsid w:val="00DA34F2"/>
    <w:rsid w:val="00DA62F3"/>
    <w:rsid w:val="00DA6F10"/>
    <w:rsid w:val="00DB15D5"/>
    <w:rsid w:val="00DB2931"/>
    <w:rsid w:val="00DB4BF2"/>
    <w:rsid w:val="00DB6891"/>
    <w:rsid w:val="00DB69FB"/>
    <w:rsid w:val="00DC08EE"/>
    <w:rsid w:val="00DC1CD8"/>
    <w:rsid w:val="00DC2C86"/>
    <w:rsid w:val="00DD012F"/>
    <w:rsid w:val="00DD743E"/>
    <w:rsid w:val="00DE1E98"/>
    <w:rsid w:val="00DE3F3B"/>
    <w:rsid w:val="00DE4601"/>
    <w:rsid w:val="00DE5E77"/>
    <w:rsid w:val="00DF0789"/>
    <w:rsid w:val="00DF5C92"/>
    <w:rsid w:val="00E004F4"/>
    <w:rsid w:val="00E04B48"/>
    <w:rsid w:val="00E06706"/>
    <w:rsid w:val="00E0796E"/>
    <w:rsid w:val="00E07B4E"/>
    <w:rsid w:val="00E132D0"/>
    <w:rsid w:val="00E13D3E"/>
    <w:rsid w:val="00E13F01"/>
    <w:rsid w:val="00E16128"/>
    <w:rsid w:val="00E164CE"/>
    <w:rsid w:val="00E16D7D"/>
    <w:rsid w:val="00E17749"/>
    <w:rsid w:val="00E223C7"/>
    <w:rsid w:val="00E232E5"/>
    <w:rsid w:val="00E24EAE"/>
    <w:rsid w:val="00E300B3"/>
    <w:rsid w:val="00E304BA"/>
    <w:rsid w:val="00E30D75"/>
    <w:rsid w:val="00E31F23"/>
    <w:rsid w:val="00E37038"/>
    <w:rsid w:val="00E40F9D"/>
    <w:rsid w:val="00E41DBD"/>
    <w:rsid w:val="00E43348"/>
    <w:rsid w:val="00E43A62"/>
    <w:rsid w:val="00E44CBD"/>
    <w:rsid w:val="00E455A6"/>
    <w:rsid w:val="00E47B3F"/>
    <w:rsid w:val="00E5060D"/>
    <w:rsid w:val="00E511DF"/>
    <w:rsid w:val="00E51715"/>
    <w:rsid w:val="00E5180F"/>
    <w:rsid w:val="00E61E92"/>
    <w:rsid w:val="00E62A9A"/>
    <w:rsid w:val="00E63C7E"/>
    <w:rsid w:val="00E64BC2"/>
    <w:rsid w:val="00E67D47"/>
    <w:rsid w:val="00E701CF"/>
    <w:rsid w:val="00E76BCB"/>
    <w:rsid w:val="00E8047A"/>
    <w:rsid w:val="00E807ED"/>
    <w:rsid w:val="00E82503"/>
    <w:rsid w:val="00E82DEE"/>
    <w:rsid w:val="00E8301D"/>
    <w:rsid w:val="00E8415D"/>
    <w:rsid w:val="00E84CA7"/>
    <w:rsid w:val="00E85255"/>
    <w:rsid w:val="00E9229D"/>
    <w:rsid w:val="00E949E3"/>
    <w:rsid w:val="00E96235"/>
    <w:rsid w:val="00EA134A"/>
    <w:rsid w:val="00EA1B9E"/>
    <w:rsid w:val="00EA5712"/>
    <w:rsid w:val="00EA68E9"/>
    <w:rsid w:val="00EB1092"/>
    <w:rsid w:val="00EB5132"/>
    <w:rsid w:val="00EB6CE2"/>
    <w:rsid w:val="00EB6CFB"/>
    <w:rsid w:val="00EB709F"/>
    <w:rsid w:val="00EC03DF"/>
    <w:rsid w:val="00EC1E5E"/>
    <w:rsid w:val="00EC4992"/>
    <w:rsid w:val="00EC52CB"/>
    <w:rsid w:val="00EC593A"/>
    <w:rsid w:val="00EC6054"/>
    <w:rsid w:val="00EC661F"/>
    <w:rsid w:val="00EC78C0"/>
    <w:rsid w:val="00ED451A"/>
    <w:rsid w:val="00ED5C0E"/>
    <w:rsid w:val="00ED7883"/>
    <w:rsid w:val="00EE27AD"/>
    <w:rsid w:val="00EE62D7"/>
    <w:rsid w:val="00EF129A"/>
    <w:rsid w:val="00EF5EF7"/>
    <w:rsid w:val="00EF72BE"/>
    <w:rsid w:val="00F0174F"/>
    <w:rsid w:val="00F01E58"/>
    <w:rsid w:val="00F031BD"/>
    <w:rsid w:val="00F05F35"/>
    <w:rsid w:val="00F07162"/>
    <w:rsid w:val="00F1045F"/>
    <w:rsid w:val="00F1150D"/>
    <w:rsid w:val="00F160D0"/>
    <w:rsid w:val="00F23572"/>
    <w:rsid w:val="00F24A01"/>
    <w:rsid w:val="00F25781"/>
    <w:rsid w:val="00F31CBF"/>
    <w:rsid w:val="00F331A7"/>
    <w:rsid w:val="00F4195B"/>
    <w:rsid w:val="00F41FDB"/>
    <w:rsid w:val="00F428EE"/>
    <w:rsid w:val="00F42E74"/>
    <w:rsid w:val="00F44107"/>
    <w:rsid w:val="00F47921"/>
    <w:rsid w:val="00F5176C"/>
    <w:rsid w:val="00F53C52"/>
    <w:rsid w:val="00F54B9C"/>
    <w:rsid w:val="00F55565"/>
    <w:rsid w:val="00F55B88"/>
    <w:rsid w:val="00F57010"/>
    <w:rsid w:val="00F617AA"/>
    <w:rsid w:val="00F624D1"/>
    <w:rsid w:val="00F662A5"/>
    <w:rsid w:val="00F779BA"/>
    <w:rsid w:val="00F82BED"/>
    <w:rsid w:val="00F90CB4"/>
    <w:rsid w:val="00F94968"/>
    <w:rsid w:val="00F95A54"/>
    <w:rsid w:val="00F960D3"/>
    <w:rsid w:val="00F9660C"/>
    <w:rsid w:val="00F97831"/>
    <w:rsid w:val="00F97A7D"/>
    <w:rsid w:val="00FA4132"/>
    <w:rsid w:val="00FA4537"/>
    <w:rsid w:val="00FA6E98"/>
    <w:rsid w:val="00FA73CF"/>
    <w:rsid w:val="00FA7B84"/>
    <w:rsid w:val="00FA7C98"/>
    <w:rsid w:val="00FB06FA"/>
    <w:rsid w:val="00FB1594"/>
    <w:rsid w:val="00FB20CF"/>
    <w:rsid w:val="00FB68C3"/>
    <w:rsid w:val="00FC0260"/>
    <w:rsid w:val="00FC26E2"/>
    <w:rsid w:val="00FC3E1A"/>
    <w:rsid w:val="00FC4280"/>
    <w:rsid w:val="00FC5D9C"/>
    <w:rsid w:val="00FC7E68"/>
    <w:rsid w:val="00FD1A27"/>
    <w:rsid w:val="00FD3F82"/>
    <w:rsid w:val="00FD51AB"/>
    <w:rsid w:val="00FE4EE5"/>
    <w:rsid w:val="00FE60E4"/>
    <w:rsid w:val="00FE6D2F"/>
    <w:rsid w:val="00FE70C5"/>
    <w:rsid w:val="00FF0D0F"/>
    <w:rsid w:val="00FF1C0C"/>
    <w:rsid w:val="00FF303E"/>
    <w:rsid w:val="00FF5610"/>
    <w:rsid w:val="00FF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3519A35"/>
  <w15:chartTrackingRefBased/>
  <w15:docId w15:val="{E4709A3B-F826-4F76-A354-98E984E8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5AB"/>
    <w:pPr>
      <w:spacing w:after="160" w:line="259" w:lineRule="auto"/>
    </w:pPr>
    <w:rPr>
      <w:sz w:val="22"/>
      <w:szCs w:val="28"/>
    </w:rPr>
  </w:style>
  <w:style w:type="paragraph" w:styleId="3">
    <w:name w:val="heading 3"/>
    <w:basedOn w:val="a"/>
    <w:link w:val="30"/>
    <w:uiPriority w:val="9"/>
    <w:qFormat/>
    <w:rsid w:val="001308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table" w:styleId="aa">
    <w:name w:val="Table Grid"/>
    <w:basedOn w:val="a1"/>
    <w:uiPriority w:val="39"/>
    <w:rsid w:val="0006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06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">
    <w:name w:val="Plain Table 2"/>
    <w:basedOn w:val="a1"/>
    <w:uiPriority w:val="42"/>
    <w:rsid w:val="0006558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1">
    <w:name w:val="Plain Table 1"/>
    <w:basedOn w:val="a1"/>
    <w:uiPriority w:val="41"/>
    <w:rsid w:val="0006558A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06558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10">
    <w:name w:val="Grid Table 1 Light"/>
    <w:basedOn w:val="a1"/>
    <w:uiPriority w:val="46"/>
    <w:rsid w:val="0006558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5">
    <w:name w:val="Grid Table 5 Dark Accent 5"/>
    <w:basedOn w:val="a1"/>
    <w:uiPriority w:val="50"/>
    <w:rsid w:val="0006558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ac">
    <w:name w:val="page number"/>
    <w:basedOn w:val="a0"/>
    <w:uiPriority w:val="99"/>
    <w:semiHidden/>
    <w:unhideWhenUsed/>
    <w:rsid w:val="004D2D32"/>
  </w:style>
  <w:style w:type="paragraph" w:styleId="ad">
    <w:name w:val="Balloon Text"/>
    <w:basedOn w:val="a"/>
    <w:link w:val="ae"/>
    <w:uiPriority w:val="99"/>
    <w:semiHidden/>
    <w:unhideWhenUsed/>
    <w:rsid w:val="00CB1BDA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ae">
    <w:name w:val="ข้อความบอลลูน อักขระ"/>
    <w:link w:val="ad"/>
    <w:uiPriority w:val="99"/>
    <w:semiHidden/>
    <w:rsid w:val="00CB1BDA"/>
    <w:rPr>
      <w:rFonts w:ascii="Times New Roman" w:hAnsi="Times New Roman" w:cs="Angsana New"/>
      <w:sz w:val="18"/>
      <w:szCs w:val="22"/>
    </w:rPr>
  </w:style>
  <w:style w:type="character" w:customStyle="1" w:styleId="30">
    <w:name w:val="หัวเรื่อง 3 อักขระ"/>
    <w:link w:val="3"/>
    <w:uiPriority w:val="9"/>
    <w:rsid w:val="0013088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">
    <w:name w:val="Strong"/>
    <w:uiPriority w:val="22"/>
    <w:qFormat/>
    <w:rsid w:val="00130886"/>
    <w:rPr>
      <w:b/>
      <w:bCs/>
    </w:rPr>
  </w:style>
  <w:style w:type="paragraph" w:customStyle="1" w:styleId="Default">
    <w:name w:val="Default"/>
    <w:rsid w:val="00E84CA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customStyle="1" w:styleId="WE-F">
    <w:name w:val="WE - F"/>
    <w:basedOn w:val="a"/>
    <w:link w:val="WE-FChar"/>
    <w:qFormat/>
    <w:rsid w:val="00552F4B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link w:val="WE-F"/>
    <w:rsid w:val="00552F4B"/>
    <w:rPr>
      <w:rFonts w:ascii="TH Sarabun New" w:hAnsi="TH Sarabun New" w:cs="TH Sarabun New"/>
      <w:sz w:val="32"/>
      <w:szCs w:val="32"/>
    </w:rPr>
  </w:style>
  <w:style w:type="character" w:styleId="af0">
    <w:name w:val="Hyperlink"/>
    <w:basedOn w:val="a0"/>
    <w:uiPriority w:val="99"/>
    <w:unhideWhenUsed/>
    <w:rsid w:val="003F1666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F16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575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</w:div>
          </w:divsChild>
        </w:div>
        <w:div w:id="13726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2.xml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Drive%20D\Yoris\02%20WE%20JAPAN\WORD-PDF\02%20SPRING%202025\JAPAN%20TOKYO%20APRIL%2001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789D-45FC-46EC-96CA-3742662B2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JAPAN TOKYO APRIL 01</Template>
  <TotalTime>1</TotalTime>
  <Pages>17</Pages>
  <Words>2258</Words>
  <Characters>12871</Characters>
  <Application>Microsoft Office Word</Application>
  <DocSecurity>0</DocSecurity>
  <Lines>107</Lines>
  <Paragraphs>30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tlimsakul</cp:lastModifiedBy>
  <cp:revision>6</cp:revision>
  <cp:lastPrinted>2025-10-27T08:44:00Z</cp:lastPrinted>
  <dcterms:created xsi:type="dcterms:W3CDTF">2026-09-09T09:16:00Z</dcterms:created>
  <dcterms:modified xsi:type="dcterms:W3CDTF">2026-09-10T08:25:00Z</dcterms:modified>
</cp:coreProperties>
</file>