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8011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295155" w:rsidRPr="003A2BF7" w14:paraId="7857DDC9" w14:textId="77777777" w:rsidTr="00295155">
        <w:trPr>
          <w:trHeight w:val="520"/>
        </w:trPr>
        <w:tc>
          <w:tcPr>
            <w:tcW w:w="823" w:type="dxa"/>
            <w:shd w:val="clear" w:color="auto" w:fill="DAAB00"/>
            <w:vAlign w:val="center"/>
          </w:tcPr>
          <w:p w14:paraId="59EACB48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bookmarkStart w:id="0" w:name="_Hlk183447097"/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  <w:proofErr w:type="spellEnd"/>
          </w:p>
        </w:tc>
        <w:tc>
          <w:tcPr>
            <w:tcW w:w="6397" w:type="dxa"/>
            <w:shd w:val="clear" w:color="auto" w:fill="DAAB00"/>
            <w:vAlign w:val="center"/>
          </w:tcPr>
          <w:p w14:paraId="1F8578E0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  <w:proofErr w:type="spellEnd"/>
          </w:p>
        </w:tc>
        <w:tc>
          <w:tcPr>
            <w:tcW w:w="1984" w:type="dxa"/>
            <w:shd w:val="clear" w:color="auto" w:fill="DAAB00"/>
            <w:vAlign w:val="center"/>
          </w:tcPr>
          <w:p w14:paraId="5E7AFC8B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  <w:proofErr w:type="spellEnd"/>
          </w:p>
        </w:tc>
        <w:tc>
          <w:tcPr>
            <w:tcW w:w="1941" w:type="dxa"/>
            <w:shd w:val="clear" w:color="auto" w:fill="DAAB00"/>
            <w:vAlign w:val="center"/>
          </w:tcPr>
          <w:p w14:paraId="2F37522A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</w:t>
            </w:r>
            <w:proofErr w:type="spellEnd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ที่พัก</w:t>
            </w:r>
            <w:proofErr w:type="spellEnd"/>
          </w:p>
        </w:tc>
      </w:tr>
      <w:tr w:rsidR="00295155" w:rsidRPr="0072044B" w14:paraId="655E9BF6" w14:textId="77777777" w:rsidTr="00295155">
        <w:trPr>
          <w:trHeight w:val="550"/>
        </w:trPr>
        <w:tc>
          <w:tcPr>
            <w:tcW w:w="823" w:type="dxa"/>
            <w:shd w:val="clear" w:color="auto" w:fill="FFF9E1"/>
            <w:vAlign w:val="center"/>
          </w:tcPr>
          <w:p w14:paraId="5DE461A0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1D822FD6" w14:textId="77777777" w:rsidR="00295155" w:rsidRPr="00107D5B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2671F01F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7C15A4C2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295155" w:rsidRPr="0072044B" w14:paraId="07B34A1D" w14:textId="77777777" w:rsidTr="00295155">
        <w:trPr>
          <w:trHeight w:val="1205"/>
        </w:trPr>
        <w:tc>
          <w:tcPr>
            <w:tcW w:w="823" w:type="dxa"/>
            <w:shd w:val="clear" w:color="auto" w:fill="DAE9F7"/>
            <w:vAlign w:val="center"/>
          </w:tcPr>
          <w:p w14:paraId="79922560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DAE9F7"/>
            <w:vAlign w:val="center"/>
          </w:tcPr>
          <w:p w14:paraId="76B0BB20" w14:textId="6FFDC193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เทศกาล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  <w:cs/>
              </w:rPr>
              <w:t>งานประดับไฟ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ซากะมิโกะ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 w:val="18"/>
                <w:szCs w:val="18"/>
                <w:cs/>
              </w:rPr>
              <w:t xml:space="preserve"> </w:t>
            </w:r>
            <w:r w:rsidR="009000D0">
              <w:rPr>
                <w:rFonts w:ascii="Prompt" w:eastAsia="Sarabun" w:hAnsi="Prompt" w:cs="Prompt"/>
                <w:b/>
                <w:bCs/>
                <w:color w:val="DAAB00"/>
                <w:sz w:val="18"/>
                <w:szCs w:val="18"/>
                <w:cs/>
              </w:rPr>
              <w:br/>
            </w:r>
            <w:r w:rsidR="009000D0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</w:t>
            </w:r>
            <w:proofErr w:type="spellStart"/>
            <w:r w:rsidR="009000D0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ออน</w:t>
            </w:r>
            <w:proofErr w:type="spellEnd"/>
            <w:r w:rsidR="009000D0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เซ็น + ทานบุฟเฟต์ขาปูยักษ์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984" w:type="dxa"/>
            <w:shd w:val="clear" w:color="auto" w:fill="DAE9F7"/>
            <w:vAlign w:val="center"/>
          </w:tcPr>
          <w:p w14:paraId="7507A026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  <w:p w14:paraId="4097D6CD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1C186033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DAE9F7"/>
            <w:vAlign w:val="center"/>
          </w:tcPr>
          <w:p w14:paraId="6E2F4351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26365C82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0E87B83A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69740F61" w14:textId="77777777" w:rsidTr="00295155">
        <w:trPr>
          <w:trHeight w:val="1052"/>
        </w:trPr>
        <w:tc>
          <w:tcPr>
            <w:tcW w:w="823" w:type="dxa"/>
            <w:shd w:val="clear" w:color="auto" w:fill="FFF9E1"/>
            <w:vAlign w:val="center"/>
          </w:tcPr>
          <w:p w14:paraId="042EE121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157F5102" w14:textId="02CD1B93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ลานสกี ฟูจิเท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็น</w:t>
            </w:r>
            <w:proofErr w:type="spellEnd"/>
            <w:r w:rsidR="004F2601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หรือ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</w:t>
            </w:r>
            <w:r w:rsidRPr="009F229A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เลสาบคาวา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50537F09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2E3D56C9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</w:t>
            </w:r>
            <w:proofErr w:type="spellStart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กิ</w:t>
            </w:r>
            <w:proofErr w:type="spellEnd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นิกุ</w:t>
            </w:r>
          </w:p>
          <w:p w14:paraId="023720AF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17ED8DE0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0F689BFA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3B3488E2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2724804A" w14:textId="77777777" w:rsidTr="00295155">
        <w:trPr>
          <w:trHeight w:val="1189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47EEECE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349C2443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เที่ยว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สวนสนุก</w:t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โตเกียวดิสนีย์แลนด์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เต็มวัน </w:t>
            </w:r>
            <w:r w:rsidRPr="0034131C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ชมการแสดงดอกไม้ไฟ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br/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(มีรถบริการ รับ-ส่ง)</w:t>
            </w:r>
            <w:r w:rsidRPr="00EA635B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 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</w:rPr>
              <w:t>*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  <w:cs/>
              </w:rPr>
              <w:t>รวมบัตรเข้าสวนสนุก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*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527E67E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46C26CE7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2BD8C0CC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356914A6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1B49E32C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7C9CD1AB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43A98948" w14:textId="77777777" w:rsidTr="00295155">
        <w:trPr>
          <w:trHeight w:val="1171"/>
        </w:trPr>
        <w:tc>
          <w:tcPr>
            <w:tcW w:w="823" w:type="dxa"/>
            <w:shd w:val="clear" w:color="auto" w:fill="FFF9E1"/>
            <w:vAlign w:val="center"/>
          </w:tcPr>
          <w:p w14:paraId="3E5A5167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4906EBE5" w14:textId="77777777" w:rsidR="00295155" w:rsidRPr="00FB20CF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 w:rsidRPr="00FB20CF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AEON MALL Narita</w:t>
            </w:r>
          </w:p>
          <w:p w14:paraId="381DBCD5" w14:textId="299482D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67E20274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64851C7E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61A2ED61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427999C0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E0C29B9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295155" w:rsidRPr="0072044B" w14:paraId="1B90B71D" w14:textId="77777777" w:rsidTr="00295155">
        <w:trPr>
          <w:trHeight w:val="808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5A045849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 w:hint="cs"/>
                <w:b/>
                <w:bCs/>
                <w:color w:val="DAAB0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73BBCD25" w14:textId="77777777" w:rsidR="00295155" w:rsidRPr="008F51F7" w:rsidRDefault="00295155" w:rsidP="00295155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06BA027A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28FDA384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2576C457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5856F8B9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6C8D0B5B" w14:textId="045797F7" w:rsidR="00AE6931" w:rsidRPr="00203FBD" w:rsidRDefault="00363527" w:rsidP="00AE6931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59264" behindDoc="0" locked="0" layoutInCell="1" allowOverlap="1" wp14:anchorId="1DFA0F9B" wp14:editId="47CFA724">
            <wp:simplePos x="0" y="0"/>
            <wp:positionH relativeFrom="margin">
              <wp:posOffset>-295275</wp:posOffset>
            </wp:positionH>
            <wp:positionV relativeFrom="page">
              <wp:posOffset>514350</wp:posOffset>
            </wp:positionV>
            <wp:extent cx="6874510" cy="3096260"/>
            <wp:effectExtent l="57150" t="19050" r="59690" b="104140"/>
            <wp:wrapTopAndBottom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พาทุกท่านมุ่งหน้าสู่ญี่ปุ่น ตะลุยหิมะขาวโพลน เล่นสกีแบบจัดเต็ม </w:t>
      </w:r>
      <w:r w:rsidR="00AE6931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ชมวิวภูเขา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ไฟ</w:t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ฟูจิ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และ</w:t>
      </w:r>
      <w:r w:rsidR="00445760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เทศกาลงานประดับไฟ</w:t>
      </w:r>
      <w:r w:rsidR="00445760" w:rsidRPr="009B4294">
        <w:rPr>
          <w:rStyle w:val="af"/>
          <w:rFonts w:ascii="Prompt" w:hAnsi="Prompt" w:cs="Prompt"/>
          <w:color w:val="4C94D8"/>
          <w:sz w:val="32"/>
          <w:szCs w:val="32"/>
          <w:cs/>
        </w:rPr>
        <w:t>ซากะมิโกะ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</w:t>
      </w:r>
      <w:r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เที่ยวเต็มวันโตเกียวดิสนีย</w:t>
      </w:r>
      <w:r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์</w:t>
      </w:r>
      <w:r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แลนด์</w:t>
      </w:r>
      <w:r w:rsidR="00AE6931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!!</w:t>
      </w:r>
      <w:r w:rsidR="009333AE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</w:t>
      </w:r>
      <w:r w:rsidR="009333AE" w:rsidRPr="009333AE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ชมโชว์การแสดง “</w:t>
      </w:r>
      <w:r w:rsidR="009333AE" w:rsidRPr="009333AE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Colors in the Sky"</w:t>
      </w:r>
      <w:r w:rsidR="00AE6931" w:rsidRPr="00363527">
        <w:rPr>
          <w:rFonts w:cs="Tahoma"/>
          <w:color w:val="0070C0"/>
          <w:sz w:val="28"/>
        </w:rPr>
        <w:br/>
      </w:r>
      <w:r w:rsidR="00AE6931"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="00AE6931"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="00AE6931"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p w14:paraId="79F981E4" w14:textId="77777777" w:rsidR="00AE6931" w:rsidRPr="009B4294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4C94D8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24392BE9" wp14:editId="4D9DC6DE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DAAB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233FEBD1" w14:textId="5FE1E2FD" w:rsidR="00D93394" w:rsidRPr="00D93394" w:rsidRDefault="00D93394" w:rsidP="009B4294">
                            <w:pPr>
                              <w:shd w:val="clear" w:color="auto" w:fill="DAAB00"/>
                              <w:jc w:val="center"/>
                              <w:textDirection w:val="btLr"/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</w:pPr>
                            <w:r w:rsidRPr="00D93394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  <w:t>JAPAN DISNEY STARS LIGHT UP TOKYO</w:t>
                            </w:r>
                          </w:p>
                          <w:p w14:paraId="6D0C22E2" w14:textId="1A35F68B" w:rsidR="00AE6931" w:rsidRPr="001A46BE" w:rsidRDefault="00AE6931" w:rsidP="009B4294">
                            <w:pPr>
                              <w:shd w:val="clear" w:color="auto" w:fill="DAAB0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92BE9" id="Rectangle 68" o:spid="_x0000_s1026" style="position:absolute;left:0;text-align:left;margin-left:0;margin-top:32.7pt;width:478.5pt;height:4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" fillcolor="#daab00" stroked="f">
                <v:textbox inset="2.53958mm,1.2694mm,2.53958mm,1.2694mm">
                  <w:txbxContent>
                    <w:p w14:paraId="233FEBD1" w14:textId="5FE1E2FD" w:rsidR="00D93394" w:rsidRPr="00D93394" w:rsidRDefault="00D93394" w:rsidP="009B4294">
                      <w:pPr>
                        <w:shd w:val="clear" w:color="auto" w:fill="DAAB00"/>
                        <w:jc w:val="center"/>
                        <w:textDirection w:val="btLr"/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</w:pPr>
                      <w:r w:rsidRPr="00D93394"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  <w:t>JAPAN DISNEY STARS LIGHT UP TOKYO</w:t>
                      </w:r>
                    </w:p>
                    <w:p w14:paraId="6D0C22E2" w14:textId="1A35F68B" w:rsidR="00AE6931" w:rsidRPr="001A46BE" w:rsidRDefault="00AE6931" w:rsidP="009B4294">
                      <w:pPr>
                        <w:shd w:val="clear" w:color="auto" w:fill="DAAB0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>โปรแกรมท่องเท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ี่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>ยว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ญี่ปุ่น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6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วัน 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3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คืน</w:t>
      </w:r>
      <w:bookmarkStart w:id="2" w:name="_Hlk176185741"/>
    </w:p>
    <w:p w14:paraId="73F8EDF4" w14:textId="77777777" w:rsidR="00AE6931" w:rsidRPr="0070370D" w:rsidRDefault="00AE6931" w:rsidP="00363527">
      <w:pPr>
        <w:spacing w:after="200" w:line="240" w:lineRule="auto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87BF07" wp14:editId="0033184D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D99A9" w14:textId="629C98D5" w:rsidR="00AE6931" w:rsidRPr="00363527" w:rsidRDefault="005A0030" w:rsidP="00AE6931">
      <w:pPr>
        <w:spacing w:after="200" w:line="240" w:lineRule="auto"/>
        <w:ind w:left="720" w:firstLine="450"/>
        <w:rPr>
          <w:rFonts w:ascii="Prompt" w:hAnsi="Prompt" w:cs="Prompt"/>
          <w:b/>
          <w:bCs/>
          <w:color w:val="DAAB0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684864" behindDoc="0" locked="0" layoutInCell="1" allowOverlap="1" wp14:anchorId="633FD6A0" wp14:editId="1F905C56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>ท่าอากาศยาน</w:t>
      </w:r>
      <w:r w:rsidR="00AE6931" w:rsidRPr="009B4294">
        <w:rPr>
          <w:rFonts w:ascii="Prompt" w:hAnsi="Prompt" w:cs="Prompt"/>
          <w:b/>
          <w:bCs/>
          <w:color w:val="DAAB00"/>
          <w:sz w:val="32"/>
          <w:szCs w:val="32"/>
          <w:cs/>
        </w:rPr>
        <w:t>นาน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าชาติดอนเมือง 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>ท่าอากาศยานนานาชาตินาริตะ</w:t>
      </w:r>
    </w:p>
    <w:p w14:paraId="7D8CB125" w14:textId="448CA4D7" w:rsidR="00AE6931" w:rsidRPr="00572C37" w:rsidRDefault="00AE6931" w:rsidP="00AE6931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80768" behindDoc="0" locked="0" layoutInCell="1" allowOverlap="1" wp14:anchorId="26F3230D" wp14:editId="6C4B4B30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974E6F5" w14:textId="2CAFC536" w:rsidR="00AE6931" w:rsidRDefault="00AE6931" w:rsidP="00AE6931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07263620" w14:textId="241637C9" w:rsidR="00EC78A3" w:rsidRDefault="00EC78A3" w:rsidP="00EC78A3">
      <w:pPr>
        <w:tabs>
          <w:tab w:val="left" w:pos="3090"/>
        </w:tabs>
        <w:spacing w:after="200" w:line="240" w:lineRule="auto"/>
        <w:rPr>
          <w:rFonts w:ascii="Prompt" w:hAnsi="Prompt" w:cs="Prompt"/>
          <w:sz w:val="32"/>
          <w:szCs w:val="32"/>
        </w:rPr>
      </w:pPr>
    </w:p>
    <w:p w14:paraId="16FB292D" w14:textId="2217D3D4" w:rsidR="00445760" w:rsidRPr="00445760" w:rsidRDefault="00AE6931" w:rsidP="00445760">
      <w:pPr>
        <w:spacing w:after="200" w:line="240" w:lineRule="auto"/>
        <w:ind w:left="1138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EC78A3">
        <w:rPr>
          <w:rFonts w:ascii="Prompt" w:hAnsi="Prompt" w:cs="Prompt"/>
          <w:sz w:val="32"/>
          <w:szCs w:val="32"/>
          <w:cs/>
        </w:rPr>
        <w:br w:type="page"/>
      </w:r>
      <w:r w:rsidRPr="00667245">
        <w:rPr>
          <w:noProof/>
          <w:color w:val="4C94D8" w:themeColor="text2" w:themeTint="80"/>
        </w:rPr>
        <w:lastRenderedPageBreak/>
        <w:drawing>
          <wp:anchor distT="0" distB="0" distL="114300" distR="114300" simplePos="0" relativeHeight="251660288" behindDoc="0" locked="0" layoutInCell="1" allowOverlap="1" wp14:anchorId="51CD7C69" wp14:editId="362CB5E8">
            <wp:simplePos x="0" y="0"/>
            <wp:positionH relativeFrom="column">
              <wp:posOffset>-238125</wp:posOffset>
            </wp:positionH>
            <wp:positionV relativeFrom="paragraph">
              <wp:posOffset>33655</wp:posOffset>
            </wp:positionV>
            <wp:extent cx="828675" cy="828675"/>
            <wp:effectExtent l="0" t="0" r="0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กรุงโตเกียว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วัดอาซากุสะ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ถนนนากะมิเสะ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TOKYO SKY TREE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แม่น้ำสุมิดะ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เมืองยามานาชิ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SAGAMIKO </w:t>
      </w:r>
      <w:r w:rsidR="00BF1B4F" w:rsidRPr="00DB18FA">
        <w:rPr>
          <w:rFonts w:ascii="Prompt" w:hAnsi="Prompt" w:cs="Prompt"/>
          <w:b/>
          <w:bCs/>
          <w:color w:val="DAAB00"/>
          <w:sz w:val="32"/>
          <w:szCs w:val="32"/>
        </w:rPr>
        <w:t>I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LLUMILION </w:t>
      </w:r>
      <w:r w:rsidR="00445760" w:rsidRPr="00DB18FA">
        <w:rPr>
          <w:noProof/>
          <w:color w:val="DAAB00"/>
          <w:sz w:val="28"/>
        </w:rPr>
        <w:drawing>
          <wp:anchor distT="0" distB="0" distL="114300" distR="114300" simplePos="0" relativeHeight="251721728" behindDoc="0" locked="0" layoutInCell="1" allowOverlap="1" wp14:anchorId="339FA167" wp14:editId="53B086B5">
            <wp:simplePos x="0" y="0"/>
            <wp:positionH relativeFrom="margin">
              <wp:posOffset>19685</wp:posOffset>
            </wp:positionH>
            <wp:positionV relativeFrom="paragraph">
              <wp:posOffset>1005205</wp:posOffset>
            </wp:positionV>
            <wp:extent cx="6243320" cy="2019300"/>
            <wp:effectExtent l="0" t="0" r="5080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งานประดับไฟที่ใหญ่ที่สุดซากะมิโกะ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>แช่</w:t>
      </w:r>
      <w:proofErr w:type="spellStart"/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>ออน</w:t>
      </w:r>
      <w:proofErr w:type="spellEnd"/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>เซ็น+ขาปูยักษ์</w:t>
      </w:r>
    </w:p>
    <w:p w14:paraId="3C676104" w14:textId="77777777" w:rsidR="00445760" w:rsidRPr="00D72A68" w:rsidRDefault="00445760" w:rsidP="00445760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5824" behindDoc="0" locked="0" layoutInCell="1" allowOverlap="1" wp14:anchorId="297C771B" wp14:editId="1F246E84">
            <wp:simplePos x="0" y="0"/>
            <wp:positionH relativeFrom="margin">
              <wp:posOffset>19685</wp:posOffset>
            </wp:positionH>
            <wp:positionV relativeFrom="paragraph">
              <wp:posOffset>5061585</wp:posOffset>
            </wp:positionV>
            <wp:extent cx="6241415" cy="2018665"/>
            <wp:effectExtent l="0" t="0" r="6985" b="635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sz w:val="32"/>
          <w:szCs w:val="32"/>
        </w:rPr>
        <w:br/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ิม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รวมถึงเจดีย์ห้าชั้นและสวนสวย วัดเซ็นโซจิยังเป็นสถานที่จัดงานเทศกาลใหญ่ในโตเกียว เช่น ซันจะ 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มัตสึ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ถนน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cs/>
        </w:rPr>
        <w:t>ช้</w:t>
      </w:r>
      <w:proofErr w:type="spellEnd"/>
      <w:r w:rsidRPr="00DB18FA">
        <w:rPr>
          <w:rFonts w:ascii="Prompt" w:hAnsi="Prompt" w:cs="Prompt"/>
          <w:b/>
          <w:bCs/>
          <w:color w:val="DAAB00"/>
          <w:sz w:val="28"/>
          <w:cs/>
        </w:rPr>
        <w:t>อปปิ้งนากามิเสะ (</w:t>
      </w:r>
      <w:r w:rsidRPr="00DB18FA">
        <w:rPr>
          <w:rFonts w:ascii="Prompt" w:hAnsi="Prompt" w:cs="Prompt"/>
          <w:b/>
          <w:bCs/>
          <w:color w:val="DAAB00"/>
          <w:sz w:val="28"/>
        </w:rPr>
        <w:t>NAKAMISE SHOPPING)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ถนน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เงียว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ยา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เซ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็ม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เบ้ และมันจู นอกจากการ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อปปิ้ง หากมีเวลาขอพาทุกท่านไปยังจุดชมวิวริม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แม่น้ำสุมิดะ (</w:t>
      </w:r>
      <w:r w:rsidRPr="00DB18FA">
        <w:rPr>
          <w:rFonts w:ascii="Prompt" w:hAnsi="Prompt" w:cs="Prompt"/>
          <w:b/>
          <w:bCs/>
          <w:color w:val="DAAB00"/>
          <w:sz w:val="28"/>
        </w:rPr>
        <w:t>SUMIDA RIVER)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โตเกียวสกายทรี </w:t>
      </w:r>
      <w:r w:rsidRPr="00DB18FA">
        <w:rPr>
          <w:rFonts w:ascii="Prompt" w:hAnsi="Prompt" w:cs="Prompt"/>
          <w:b/>
          <w:bCs/>
          <w:color w:val="DAAB0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แมนติกสุดๆ</w:t>
      </w:r>
    </w:p>
    <w:p w14:paraId="65019CBC" w14:textId="77777777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F600E8F" wp14:editId="131B5360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br/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 xml:space="preserve">กลางวัน 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>ชุดอาหารญี่ปุ่นเบนโตะ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   </w:t>
      </w:r>
    </w:p>
    <w:p w14:paraId="09E6C0AD" w14:textId="484502C7" w:rsidR="00445760" w:rsidRPr="00F01E58" w:rsidRDefault="00DB18FA" w:rsidP="00445760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27872" behindDoc="0" locked="0" layoutInCell="1" allowOverlap="1" wp14:anchorId="1A5A5209" wp14:editId="3078A3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20A545D" wp14:editId="3D097FCD">
            <wp:simplePos x="0" y="0"/>
            <wp:positionH relativeFrom="margin">
              <wp:posOffset>19685</wp:posOffset>
            </wp:positionH>
            <wp:positionV relativeFrom="paragraph">
              <wp:posOffset>3672205</wp:posOffset>
            </wp:positionV>
            <wp:extent cx="6240780" cy="1887220"/>
            <wp:effectExtent l="0" t="0" r="7620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>
        <w:rPr>
          <w:rFonts w:ascii="Prompt" w:hAnsi="Prompt" w:cs="Prompt"/>
          <w:b/>
          <w:bCs/>
          <w:color w:val="0070C0"/>
          <w:sz w:val="28"/>
          <w:cs/>
        </w:rPr>
        <w:br/>
      </w:r>
      <w:r w:rsidR="00445760"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ซากามิโกะ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="00445760"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445760" w:rsidRPr="00DB18FA">
        <w:rPr>
          <w:rFonts w:ascii="Prompt" w:hAnsi="Prompt" w:cs="Prompt"/>
          <w:b/>
          <w:bCs/>
          <w:color w:val="DAAB00"/>
          <w:sz w:val="28"/>
          <w:cs/>
        </w:rPr>
        <w:t>งานประดับไฟฤดูหนาวที่ยิ่งใหญ่ของญี่ปุ่น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="00445760"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</w:t>
      </w:r>
      <w:proofErr w:type="spellStart"/>
      <w:r w:rsidR="00445760"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445760" w:rsidRPr="00F01E58">
        <w:rPr>
          <w:rFonts w:ascii="TH Sarabun New" w:hAnsi="TH Sarabun New" w:cs="TH Sarabun New"/>
          <w:sz w:val="32"/>
          <w:szCs w:val="32"/>
          <w:cs/>
        </w:rPr>
        <w:t>แมนติกและเต็มไปด้วยความสนุกสนาน ผ่านโซนต่าง ๆ ที่ตกแต่งด้วย</w:t>
      </w:r>
      <w:proofErr w:type="spellStart"/>
      <w:r w:rsidR="00445760" w:rsidRPr="00F01E58">
        <w:rPr>
          <w:rFonts w:ascii="TH Sarabun New" w:hAnsi="TH Sarabun New" w:cs="TH Sarabun New"/>
          <w:sz w:val="32"/>
          <w:szCs w:val="32"/>
          <w:cs/>
        </w:rPr>
        <w:t>ธีมห</w:t>
      </w:r>
      <w:proofErr w:type="spellEnd"/>
      <w:r w:rsidR="00445760" w:rsidRPr="00F01E58">
        <w:rPr>
          <w:rFonts w:ascii="TH Sarabun New" w:hAnsi="TH Sarabun New" w:cs="TH Sarabun New"/>
          <w:sz w:val="32"/>
          <w:szCs w:val="32"/>
          <w:cs/>
        </w:rPr>
        <w:t>ลากหลาย เช่น อุโมงค์ไฟ ป่าเรืองแสง และปราสาทเทพนิยาย ไฮ</w:t>
      </w:r>
      <w:proofErr w:type="spellStart"/>
      <w:r w:rsidR="00445760" w:rsidRPr="00F01E58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445760" w:rsidRPr="00F01E58">
        <w:rPr>
          <w:rFonts w:ascii="TH Sarabun New" w:hAnsi="TH Sarabun New" w:cs="TH Sarabun New"/>
          <w:sz w:val="32"/>
          <w:szCs w:val="32"/>
          <w:cs/>
        </w:rPr>
        <w:t>ของงานคือ "</w:t>
      </w:r>
      <w:r w:rsidR="00445760"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747A614B" w14:textId="77777777" w:rsidR="00445760" w:rsidRPr="009F6D7C" w:rsidRDefault="00445760" w:rsidP="00445760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057CD04" wp14:editId="2360FB81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จากนั้นนำพาทุกท่านเข้าสู่โรงแรม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อิสระให้ท่านพักผ่อน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  <w:cs/>
        </w:rPr>
        <w:t xml:space="preserve"> </w:t>
      </w:r>
      <w:r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5F38025" w14:textId="77777777" w:rsidR="00445760" w:rsidRPr="00DB18FA" w:rsidRDefault="00445760" w:rsidP="00445760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DAAB00"/>
          <w:sz w:val="28"/>
        </w:rPr>
      </w:pP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>เย็น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 :</w:t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เมนูสุดพิเศษ! บุฟ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cs/>
        </w:rPr>
        <w:t>เฟ่ต์</w:t>
      </w:r>
      <w:proofErr w:type="spellEnd"/>
      <w:r w:rsidRPr="00DB18FA">
        <w:rPr>
          <w:rFonts w:ascii="Prompt" w:hAnsi="Prompt" w:cs="Prompt"/>
          <w:b/>
          <w:bCs/>
          <w:color w:val="DAAB00"/>
          <w:sz w:val="28"/>
          <w:cs/>
        </w:rPr>
        <w:t>ขาปูยักษ์</w:t>
      </w:r>
    </w:p>
    <w:p w14:paraId="3987D5B2" w14:textId="0F37AFE8" w:rsidR="00445760" w:rsidRPr="00DB18FA" w:rsidRDefault="00445760" w:rsidP="00445760">
      <w:pPr>
        <w:spacing w:after="0" w:line="360" w:lineRule="exact"/>
        <w:ind w:left="1138"/>
        <w:rPr>
          <w:rFonts w:ascii="Prompt" w:hAnsi="Prompt" w:cs="Prompt"/>
          <w:b/>
          <w:bCs/>
          <w:color w:val="DAAB00"/>
          <w:sz w:val="28"/>
        </w:rPr>
      </w:pPr>
      <w:r w:rsidRPr="00DB18FA">
        <w:rPr>
          <w:rFonts w:ascii="Prompt" w:hAnsi="Prompt" w:cs="Prompt"/>
          <w:b/>
          <w:bCs/>
          <w:noProof/>
          <w:color w:val="DAAB00"/>
          <w:sz w:val="28"/>
        </w:rPr>
        <w:drawing>
          <wp:anchor distT="0" distB="0" distL="114300" distR="114300" simplePos="0" relativeHeight="251716608" behindDoc="0" locked="0" layoutInCell="1" allowOverlap="1" wp14:anchorId="5A9D50AA" wp14:editId="602C6A90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KAWAGUCHIKO HOTEL  </w:t>
      </w:r>
    </w:p>
    <w:p w14:paraId="2B1DE7BB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354FB126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4BCBD5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FD779BA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865BC1F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EECC4D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20740D" w14:textId="77777777" w:rsidR="00445760" w:rsidRDefault="00445760" w:rsidP="00445760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4510D48A" w14:textId="77777777" w:rsidR="00445760" w:rsidRDefault="00445760" w:rsidP="00445760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31B6865A" w14:textId="604C8401" w:rsidR="00445760" w:rsidRPr="00445760" w:rsidRDefault="00445760" w:rsidP="00445760">
      <w:pPr>
        <w:pStyle w:val="WE-F"/>
        <w:ind w:left="1170"/>
        <w:rPr>
          <w:rFonts w:ascii="Prompt" w:hAnsi="Prompt" w:cs="Prompt"/>
          <w:b/>
          <w:bCs/>
          <w:color w:val="4C94D8" w:themeColor="text2" w:themeTint="8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714560" behindDoc="0" locked="0" layoutInCell="1" allowOverlap="1" wp14:anchorId="23010A3B" wp14:editId="0923CA03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0" b="9525"/>
            <wp:wrapNone/>
            <wp:docPr id="3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cs/>
        </w:rPr>
        <w:t>สั</w:t>
      </w:r>
      <w:bookmarkStart w:id="5" w:name="_Hlk211612710"/>
      <w:r w:rsidRPr="00DB18FA">
        <w:rPr>
          <w:rFonts w:ascii="Prompt" w:hAnsi="Prompt" w:cs="Prompt"/>
          <w:b/>
          <w:bCs/>
          <w:color w:val="DAAB00"/>
          <w:cs/>
        </w:rPr>
        <w:t>มผัสหิมะ ณ ลานสกี ฟูจิเท</w:t>
      </w:r>
      <w:proofErr w:type="spellStart"/>
      <w:r w:rsidRPr="00DB18FA">
        <w:rPr>
          <w:rFonts w:ascii="Prompt" w:hAnsi="Prompt" w:cs="Prompt"/>
          <w:b/>
          <w:bCs/>
          <w:color w:val="DAAB00"/>
          <w:cs/>
        </w:rPr>
        <w:t>็น</w:t>
      </w:r>
      <w:proofErr w:type="spellEnd"/>
      <w:r w:rsidRPr="00DB18FA">
        <w:rPr>
          <w:rFonts w:ascii="Prompt" w:hAnsi="Prompt" w:cs="Prompt"/>
          <w:b/>
          <w:bCs/>
          <w:color w:val="DAAB00"/>
          <w:cs/>
        </w:rPr>
        <w:t xml:space="preserve"> สโนว รีสอร</w:t>
      </w:r>
      <w:proofErr w:type="spellStart"/>
      <w:r w:rsidRPr="00DB18FA">
        <w:rPr>
          <w:rFonts w:ascii="Prompt" w:hAnsi="Prompt" w:cs="Prompt"/>
          <w:b/>
          <w:bCs/>
          <w:color w:val="DAAB00"/>
          <w:cs/>
        </w:rPr>
        <w:t>์ท</w:t>
      </w:r>
      <w:proofErr w:type="spellEnd"/>
      <w:r w:rsidRPr="00DB18FA">
        <w:rPr>
          <w:rFonts w:ascii="Prompt" w:hAnsi="Prompt" w:cs="Prompt"/>
          <w:b/>
          <w:bCs/>
          <w:color w:val="DAAB00"/>
          <w:cs/>
        </w:rPr>
        <w:t xml:space="preserve"> </w:t>
      </w:r>
      <w:r w:rsidR="004F2601">
        <w:rPr>
          <w:rFonts w:ascii="Prompt" w:hAnsi="Prompt" w:cs="Prompt" w:hint="cs"/>
          <w:b/>
          <w:bCs/>
          <w:color w:val="DAAB00"/>
          <w:cs/>
        </w:rPr>
        <w:t xml:space="preserve">หรือ </w:t>
      </w:r>
      <w:r w:rsidRPr="00DB18FA">
        <w:rPr>
          <w:rFonts w:ascii="Prompt" w:hAnsi="Prompt" w:cs="Prompt"/>
          <w:b/>
          <w:bCs/>
          <w:color w:val="DAAB00"/>
          <w:cs/>
        </w:rPr>
        <w:t>จุดชมวิวชั</w:t>
      </w:r>
      <w:r w:rsidR="00AB2647">
        <w:rPr>
          <w:rFonts w:ascii="Prompt" w:hAnsi="Prompt" w:cs="Prompt" w:hint="cs"/>
          <w:b/>
          <w:bCs/>
          <w:color w:val="DAAB00"/>
          <w:cs/>
        </w:rPr>
        <w:t>้</w:t>
      </w:r>
      <w:r w:rsidRPr="00DB18FA">
        <w:rPr>
          <w:rFonts w:ascii="Prompt" w:hAnsi="Prompt" w:cs="Prompt"/>
          <w:b/>
          <w:bCs/>
          <w:color w:val="DAAB00"/>
          <w:cs/>
        </w:rPr>
        <w:t>น 5</w:t>
      </w:r>
      <w:r w:rsidR="00AB2647">
        <w:rPr>
          <w:rFonts w:ascii="Prompt" w:hAnsi="Prompt" w:cs="Prompt"/>
          <w:b/>
          <w:bCs/>
          <w:color w:val="DAAB00"/>
        </w:rPr>
        <w:t xml:space="preserve"> </w:t>
      </w:r>
      <w:r w:rsidRPr="00DB18FA">
        <w:rPr>
          <w:rFonts w:ascii="Prompt" w:hAnsi="Prompt" w:cs="Prompt"/>
          <w:b/>
          <w:bCs/>
          <w:color w:val="DAAB00"/>
          <w:cs/>
        </w:rPr>
        <w:t>ภูเขาไฟฟูจิ หรือ</w:t>
      </w:r>
      <w:r w:rsidRPr="00DB18FA">
        <w:rPr>
          <w:rFonts w:ascii="Prompt" w:hAnsi="Prompt" w:cs="Prompt"/>
          <w:b/>
          <w:bCs/>
          <w:color w:val="DAAB00"/>
        </w:rPr>
        <w:t xml:space="preserve"> Oishi Park </w:t>
      </w:r>
      <w:r w:rsidRPr="00DB18FA">
        <w:rPr>
          <w:rFonts w:ascii="Prompt" w:hAnsi="Prompt" w:cs="Prompt"/>
          <w:b/>
          <w:bCs/>
          <w:color w:val="DAAB00"/>
          <w:cs/>
        </w:rPr>
        <w:t>สวนดอกไม้วิวฟูจิ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 </w:t>
      </w:r>
      <w:bookmarkStart w:id="6" w:name="_Hlk211612488"/>
      <w:r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Pr="00DB18FA">
        <w:rPr>
          <w:rFonts w:ascii="Prompt" w:hAnsi="Prompt" w:cs="Prompt"/>
          <w:b/>
          <w:bCs/>
          <w:color w:val="DAAB00"/>
        </w:rPr>
        <w:t xml:space="preserve">OSHINO HAKKAI </w:t>
      </w:r>
      <w:r w:rsidRPr="00DB18FA">
        <w:rPr>
          <w:rFonts w:ascii="Prompt" w:hAnsi="Prompt" w:cs="Prompt"/>
          <w:b/>
          <w:bCs/>
          <w:color w:val="DAAB00"/>
          <w:cs/>
        </w:rPr>
        <w:t xml:space="preserve">หมู่บ้านน้ำใส </w:t>
      </w:r>
      <w:r w:rsidRPr="00DB18FA">
        <w:rPr>
          <w:rFonts w:ascii="Prompt" w:hAnsi="Prompt" w:cs="Prompt"/>
          <w:b/>
          <w:bCs/>
          <w:color w:val="DAAB00"/>
        </w:rPr>
        <w:t>l LAKE KAWAGUCHIKO DUTY FREE</w:t>
      </w:r>
      <w:r w:rsidRPr="00DB18FA">
        <w:rPr>
          <w:rFonts w:ascii="Prompt" w:hAnsi="Prompt" w:cs="Prompt"/>
          <w:b/>
          <w:bCs/>
          <w:color w:val="DAAB00"/>
          <w:cs/>
        </w:rPr>
        <w:t xml:space="preserve"> </w:t>
      </w:r>
      <w:r w:rsidRPr="00DB18FA">
        <w:rPr>
          <w:rFonts w:ascii="Prompt" w:hAnsi="Prompt" w:cs="Prompt"/>
          <w:b/>
          <w:bCs/>
          <w:color w:val="DAAB00"/>
        </w:rPr>
        <w:t>l TOKYO – S</w:t>
      </w:r>
      <w:bookmarkEnd w:id="5"/>
      <w:r w:rsidRPr="00DB18FA">
        <w:rPr>
          <w:rFonts w:ascii="Prompt" w:hAnsi="Prompt" w:cs="Prompt"/>
          <w:b/>
          <w:bCs/>
          <w:color w:val="DAAB00"/>
        </w:rPr>
        <w:t>HINJUKU</w:t>
      </w:r>
    </w:p>
    <w:p w14:paraId="424D0AD4" w14:textId="77777777" w:rsidR="00445760" w:rsidRPr="00DB18FA" w:rsidRDefault="00445760" w:rsidP="00445760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DAAB0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8656" behindDoc="0" locked="0" layoutInCell="1" allowOverlap="1" wp14:anchorId="5AAED872" wp14:editId="16C470B0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2" cy="201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7632" behindDoc="0" locked="0" layoutInCell="1" allowOverlap="1" wp14:anchorId="57BFB3D1" wp14:editId="70624A7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br/>
      </w:r>
      <w:r w:rsidRPr="00DB18FA">
        <w:rPr>
          <w:rFonts w:ascii="Prompt" w:hAnsi="Prompt" w:cs="Prompt"/>
          <w:b/>
          <w:bCs/>
          <w:color w:val="DAAB00"/>
          <w:cs/>
        </w:rPr>
        <w:t>เช้า</w:t>
      </w:r>
      <w:r w:rsidRPr="00DB18FA">
        <w:rPr>
          <w:rFonts w:ascii="Prompt" w:hAnsi="Prompt" w:cs="Prompt"/>
          <w:b/>
          <w:bCs/>
          <w:color w:val="DAAB00"/>
        </w:rPr>
        <w:t xml:space="preserve"> :</w:t>
      </w:r>
      <w:r w:rsidRPr="00DB18FA">
        <w:rPr>
          <w:color w:val="DAAB00"/>
          <w:cs/>
        </w:rPr>
        <w:t xml:space="preserve">  </w:t>
      </w:r>
      <w:r w:rsidRPr="009F229A">
        <w:rPr>
          <w:cs/>
        </w:rPr>
        <w:t>รับประทานอาหาร</w:t>
      </w:r>
      <w:r w:rsidRPr="009F229A">
        <w:t xml:space="preserve"> </w:t>
      </w:r>
      <w:r w:rsidRPr="009F229A">
        <w:rPr>
          <w:cs/>
        </w:rPr>
        <w:t>ณ ห้องอาหารโรงแรม</w:t>
      </w:r>
    </w:p>
    <w:p w14:paraId="20A54295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  <w:r w:rsidRPr="00DB18FA">
        <w:rPr>
          <w:noProof/>
          <w:color w:val="DAAB00"/>
        </w:rPr>
        <w:drawing>
          <wp:anchor distT="0" distB="0" distL="114300" distR="114300" simplePos="0" relativeHeight="251728896" behindDoc="0" locked="0" layoutInCell="1" allowOverlap="1" wp14:anchorId="05CEBD7A" wp14:editId="6BE04BAF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8665"/>
            <wp:effectExtent l="0" t="0" r="5080" b="635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2" cy="20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color w:val="DAAB00"/>
          <w:sz w:val="28"/>
        </w:rPr>
        <w:br/>
      </w:r>
      <w:r w:rsidRPr="00DB18FA">
        <w:rPr>
          <w:rFonts w:ascii="Prompt" w:hAnsi="Prompt" w:cs="Prompt"/>
          <w:b/>
          <w:bCs/>
          <w:color w:val="DAAB00"/>
          <w:sz w:val="28"/>
          <w:szCs w:val="28"/>
        </w:rPr>
        <w:t xml:space="preserve">FUJITEN SNOW RESORT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เช็คอินลานสกี ฟูจิเท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็น</w:t>
      </w:r>
      <w:proofErr w:type="spellEnd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 xml:space="preserve"> สโน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ว์</w:t>
      </w:r>
      <w:proofErr w:type="spellEnd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 xml:space="preserve"> รีสอร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์ท</w:t>
      </w:r>
      <w:proofErr w:type="spellEnd"/>
      <w:r w:rsidRPr="00DB18FA">
        <w:rPr>
          <w:color w:val="DAAB00"/>
          <w:sz w:val="28"/>
          <w:cs/>
        </w:rPr>
        <w:t xml:space="preserve"> </w:t>
      </w:r>
      <w:r w:rsidRPr="00D63765">
        <w:rPr>
          <w:sz w:val="28"/>
          <w:cs/>
        </w:rPr>
        <w:t>สัมผัสความเย็น ณ ลานสกีที่ต้องไปเยือนในฤดูหนาวนี้ กับ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ลานสกีฟูจิเท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็น</w:t>
      </w:r>
      <w:proofErr w:type="spellEnd"/>
      <w:r w:rsidRPr="00D63765">
        <w:rPr>
          <w:sz w:val="28"/>
          <w:cs/>
        </w:rPr>
        <w:t>ที่มีวิวอันงดงามของภูเขาไฟฟูจิที่ปกคลุมไปด้วยหิมะ และความสนุกสนานของการเล่นสกี รีสอร</w:t>
      </w:r>
      <w:proofErr w:type="spellStart"/>
      <w:r w:rsidRPr="00D63765">
        <w:rPr>
          <w:sz w:val="28"/>
          <w:cs/>
        </w:rPr>
        <w:t>์ท</w:t>
      </w:r>
      <w:proofErr w:type="spellEnd"/>
      <w:r w:rsidRPr="00D63765">
        <w:rPr>
          <w:sz w:val="28"/>
          <w:cs/>
        </w:rPr>
        <w:t xml:space="preserve">แห่งนี้มอบทั้งความสนุกสนานในหิมะและวิวที่สวยงามเกินบรรยาย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ลานสกีฟูจิเท</w:t>
      </w:r>
      <w:proofErr w:type="spellStart"/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็น</w:t>
      </w:r>
      <w:proofErr w:type="spellEnd"/>
      <w:r w:rsidRPr="00DB18FA">
        <w:rPr>
          <w:color w:val="DAAB00"/>
          <w:sz w:val="28"/>
          <w:cs/>
        </w:rPr>
        <w:t xml:space="preserve"> </w:t>
      </w:r>
      <w:r w:rsidRPr="00D63765">
        <w:rPr>
          <w:sz w:val="28"/>
          <w:cs/>
        </w:rPr>
        <w:t>มีลานสกีและสโน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บอร์ดสำหรับทุกคนในครอบครัวเหมาะสำหรับทั้งผู้เริ่มต้นและนักสกีหรือสโน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EF80041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</w:p>
    <w:p w14:paraId="0B2EAB50" w14:textId="77777777" w:rsidR="00445760" w:rsidRDefault="00445760" w:rsidP="00445760">
      <w:pPr>
        <w:pStyle w:val="WE-F"/>
        <w:ind w:left="0"/>
        <w:jc w:val="thaiDistribute"/>
      </w:pPr>
    </w:p>
    <w:p w14:paraId="186ECC8B" w14:textId="77777777" w:rsidR="00445760" w:rsidRDefault="00445760" w:rsidP="00445760">
      <w:pPr>
        <w:pStyle w:val="WE-F"/>
        <w:ind w:left="0"/>
        <w:jc w:val="thaiDistribute"/>
      </w:pPr>
    </w:p>
    <w:p w14:paraId="6DA9B7FA" w14:textId="77777777" w:rsidR="00445760" w:rsidRDefault="00445760" w:rsidP="00445760">
      <w:pPr>
        <w:pStyle w:val="WE-F"/>
        <w:ind w:left="0"/>
        <w:jc w:val="thaiDistribute"/>
      </w:pPr>
    </w:p>
    <w:p w14:paraId="2303D69A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19882A5" wp14:editId="71873A9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C9142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26C828E" wp14:editId="4ADBE905">
            <wp:simplePos x="0" y="0"/>
            <wp:positionH relativeFrom="margin">
              <wp:posOffset>19685</wp:posOffset>
            </wp:positionH>
            <wp:positionV relativeFrom="paragraph">
              <wp:posOffset>1462405</wp:posOffset>
            </wp:positionV>
            <wp:extent cx="6239510" cy="2018030"/>
            <wp:effectExtent l="0" t="0" r="8890" b="1270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หมู่บ้านน้ำใส</w:t>
      </w:r>
      <w:r w:rsidRPr="00DB18FA">
        <w:rPr>
          <w:color w:val="DAAB00"/>
          <w:cs/>
        </w:rPr>
        <w:t xml:space="preserve"> </w:t>
      </w:r>
      <w:r w:rsidRPr="00ED5C0E">
        <w:rPr>
          <w:cs/>
        </w:rPr>
        <w:t xml:space="preserve">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DB18FA">
        <w:rPr>
          <w:b/>
          <w:bCs/>
          <w:color w:val="DAAB0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456D7D79" w14:textId="77777777" w:rsidR="00445760" w:rsidRDefault="00445760" w:rsidP="00445760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9F229A">
        <w:rPr>
          <w:rFonts w:ascii="Prompt" w:hAnsi="Prompt" w:cs="Prompt"/>
          <w:b/>
          <w:bCs/>
          <w:color w:val="DAAB0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</w:t>
      </w:r>
      <w:proofErr w:type="spellStart"/>
      <w:r w:rsidRPr="00ED5C0E">
        <w:rPr>
          <w:cs/>
        </w:rPr>
        <w:t>โร</w:t>
      </w:r>
      <w:proofErr w:type="spellEnd"/>
      <w:r w:rsidRPr="00ED5C0E">
        <w:rPr>
          <w:cs/>
        </w:rPr>
        <w:t>แมนติก</w:t>
      </w:r>
    </w:p>
    <w:p w14:paraId="14736566" w14:textId="533714C2" w:rsidR="00445760" w:rsidRDefault="00445760" w:rsidP="00445760">
      <w:pPr>
        <w:pStyle w:val="WE-F"/>
        <w:ind w:left="0"/>
        <w:jc w:val="thaiDistribute"/>
      </w:pPr>
      <w:r w:rsidRPr="00ED451A">
        <w:rPr>
          <w:cs/>
        </w:rPr>
        <w:t xml:space="preserve"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</w:t>
      </w:r>
      <w:proofErr w:type="spellStart"/>
      <w:r w:rsidRPr="00ED451A">
        <w:rPr>
          <w:cs/>
        </w:rPr>
        <w:t>ซะ</w:t>
      </w:r>
      <w:proofErr w:type="spellEnd"/>
      <w:r w:rsidRPr="00ED451A">
        <w:rPr>
          <w:cs/>
        </w:rPr>
        <w:t>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9F229A">
        <w:rPr>
          <w:rFonts w:ascii="Prompt" w:hAnsi="Prompt" w:cs="Prompt"/>
          <w:b/>
          <w:bCs/>
          <w:color w:val="DAAB0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Pr="00ED451A">
        <w:rPr>
          <w:cs/>
        </w:rPr>
        <w:t>โฟ</w:t>
      </w:r>
      <w:proofErr w:type="spellEnd"/>
      <w:r w:rsidRPr="00ED451A">
        <w:rPr>
          <w:cs/>
        </w:rPr>
        <w:t>มล้างหน้าถ่านหินภูเขาไฟ และ เครื่อง</w:t>
      </w:r>
      <w:proofErr w:type="spellStart"/>
      <w:r w:rsidRPr="00ED451A">
        <w:rPr>
          <w:cs/>
        </w:rPr>
        <w:t>สำอางค์</w:t>
      </w:r>
      <w:proofErr w:type="spellEnd"/>
      <w:r w:rsidRPr="00ED451A">
        <w:rPr>
          <w:cs/>
        </w:rPr>
        <w:t xml:space="preserve">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0509C28A" w14:textId="032437D0" w:rsidR="009B7E41" w:rsidRPr="009B7E41" w:rsidRDefault="009B7E41" w:rsidP="00445760">
      <w:pPr>
        <w:pStyle w:val="WE-F"/>
        <w:ind w:left="0"/>
        <w:jc w:val="thaiDistribute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24CF61BA" wp14:editId="6869DFFB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5B6C0" w14:textId="3A61B2D6" w:rsidR="00445760" w:rsidRPr="009F229A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DAAB00"/>
          <w:sz w:val="28"/>
          <w:cs/>
        </w:rPr>
      </w:pP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กลางวัน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="009B7E41" w:rsidRPr="009F229A">
        <w:rPr>
          <w:rFonts w:ascii="Prompt" w:hAnsi="Prompt" w:cs="Prompt" w:hint="cs"/>
          <w:b/>
          <w:bCs/>
          <w:color w:val="DAAB00"/>
          <w:sz w:val="28"/>
          <w:cs/>
        </w:rPr>
        <w:t>บริการท่านด้วย</w:t>
      </w:r>
      <w:r w:rsidR="009B7E41" w:rsidRPr="009F229A">
        <w:rPr>
          <w:rFonts w:ascii="Prompt" w:hAnsi="Prompt" w:cs="Prompt"/>
          <w:b/>
          <w:bCs/>
          <w:color w:val="DAAB00"/>
          <w:sz w:val="28"/>
        </w:rPr>
        <w:t xml:space="preserve"> </w:t>
      </w:r>
      <w:r w:rsidR="009B7E41" w:rsidRPr="009F229A">
        <w:rPr>
          <w:rFonts w:ascii="Prompt" w:hAnsi="Prompt" w:cs="Prompt" w:hint="cs"/>
          <w:b/>
          <w:bCs/>
          <w:color w:val="DAAB00"/>
          <w:sz w:val="28"/>
          <w:cs/>
        </w:rPr>
        <w:t>ปิ้งย่าง</w:t>
      </w:r>
      <w:r w:rsidR="009B7E41" w:rsidRPr="009F229A">
        <w:rPr>
          <w:rFonts w:ascii="Prompt" w:hAnsi="Prompt" w:cs="Prompt"/>
          <w:b/>
          <w:bCs/>
          <w:color w:val="DAAB00"/>
          <w:sz w:val="28"/>
          <w:cs/>
        </w:rPr>
        <w:t>ยา</w:t>
      </w:r>
      <w:proofErr w:type="spellStart"/>
      <w:r w:rsidR="009B7E41" w:rsidRPr="009F229A">
        <w:rPr>
          <w:rFonts w:ascii="Prompt" w:hAnsi="Prompt" w:cs="Prompt"/>
          <w:b/>
          <w:bCs/>
          <w:color w:val="DAAB00"/>
          <w:sz w:val="28"/>
          <w:cs/>
        </w:rPr>
        <w:t>กิ</w:t>
      </w:r>
      <w:proofErr w:type="spellEnd"/>
      <w:r w:rsidR="009B7E41" w:rsidRPr="009F229A">
        <w:rPr>
          <w:rFonts w:ascii="Prompt" w:hAnsi="Prompt" w:cs="Prompt"/>
          <w:b/>
          <w:bCs/>
          <w:color w:val="DAAB00"/>
          <w:sz w:val="28"/>
          <w:cs/>
        </w:rPr>
        <w:t>นิกุ</w:t>
      </w:r>
    </w:p>
    <w:p w14:paraId="38409C2C" w14:textId="32EC89EF" w:rsidR="00445760" w:rsidRPr="00B927CD" w:rsidRDefault="00445760" w:rsidP="00445760">
      <w:pPr>
        <w:spacing w:after="120" w:line="360" w:lineRule="exact"/>
        <w:rPr>
          <w:rFonts w:ascii="Prompt" w:hAnsi="Prompt" w:cs="Prompt"/>
          <w:b/>
          <w:bCs/>
          <w:color w:val="BF4E14" w:themeColor="accent2" w:themeShade="BF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5F86E899" wp14:editId="50B5005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4590" cy="2019300"/>
            <wp:effectExtent l="0" t="0" r="3810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4" cy="201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br/>
      </w:r>
      <w:bookmarkStart w:id="7" w:name="_Hlk187319115"/>
      <w:r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กรุงโตเกียว แวะ</w:t>
      </w:r>
      <w:proofErr w:type="spellStart"/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ช็</w:t>
      </w:r>
      <w:proofErr w:type="spellEnd"/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อปปิ้งกันที่ใจกลางเมือง</w:t>
      </w:r>
      <w:r w:rsidRPr="009F229A">
        <w:rPr>
          <w:rFonts w:ascii="TH Sarabun New" w:hAnsi="TH Sarabun New" w:cs="TH Sarabun New"/>
          <w:color w:val="DAAB00"/>
          <w:sz w:val="36"/>
          <w:szCs w:val="36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proofErr w:type="spellStart"/>
      <w:r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>
        <w:rPr>
          <w:rFonts w:ascii="TH Sarabun New" w:hAnsi="TH Sarabun New" w:cs="TH Sarabun New"/>
          <w:sz w:val="32"/>
          <w:szCs w:val="32"/>
          <w:cs/>
        </w:rPr>
        <w:t>อป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proofErr w:type="spellStart"/>
      <w:r w:rsidRPr="00FC0260">
        <w:rPr>
          <w:rFonts w:ascii="TH Sarabun New" w:hAnsi="TH Sarabun New" w:cs="TH Sarabun New"/>
          <w:sz w:val="32"/>
          <w:szCs w:val="32"/>
        </w:rPr>
        <w:t>Kabukicho</w:t>
      </w:r>
      <w:proofErr w:type="spellEnd"/>
      <w:r w:rsidRPr="00FC0260">
        <w:rPr>
          <w:rFonts w:ascii="TH Sarabun New" w:hAnsi="TH Sarabun New" w:cs="TH Sarabun New"/>
          <w:sz w:val="32"/>
          <w:szCs w:val="32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21B41535" w14:textId="77777777" w:rsidR="00445760" w:rsidRDefault="00445760" w:rsidP="00445760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B97D459" wp14:editId="0ABA51FF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6833" w14:textId="77777777" w:rsidR="00445760" w:rsidRDefault="00445760" w:rsidP="00445760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เย็น</w:t>
      </w:r>
      <w:r w:rsidRPr="009F229A">
        <w:rPr>
          <w:rFonts w:ascii="Prompt" w:hAnsi="Prompt" w:cs="Prompt"/>
          <w:b/>
          <w:bCs/>
          <w:noProof/>
          <w:color w:val="DAAB00"/>
          <w:sz w:val="28"/>
        </w:rPr>
        <w:drawing>
          <wp:anchor distT="0" distB="0" distL="114300" distR="114300" simplePos="0" relativeHeight="251719680" behindDoc="0" locked="0" layoutInCell="1" allowOverlap="1" wp14:anchorId="28E85A43" wp14:editId="74DB7FC6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อิสระอาหาร</w:t>
      </w:r>
      <w:r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>
        <w:rPr>
          <w:rFonts w:ascii="TH Sarabun New" w:hAnsi="TH Sarabun New" w:cs="TH Sarabun New"/>
          <w:sz w:val="36"/>
          <w:szCs w:val="36"/>
          <w:cs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>NARITA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HOTEL </w:t>
      </w:r>
      <w:r w:rsidRPr="00104AD3">
        <w:rPr>
          <w:rFonts w:ascii="Prompt" w:hAnsi="Prompt" w:cs="Prompt"/>
          <w:b/>
          <w:bCs/>
          <w:color w:val="996600"/>
          <w:sz w:val="28"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4B9A7594" w14:textId="1C102D1E" w:rsidR="00AE6931" w:rsidRDefault="00AE6931" w:rsidP="00445760">
      <w:pPr>
        <w:spacing w:after="200" w:line="240" w:lineRule="auto"/>
        <w:ind w:left="1138"/>
        <w:rPr>
          <w:rFonts w:ascii="TH Sarabun New" w:hAnsi="TH Sarabun New" w:cs="TH Sarabun New"/>
          <w:sz w:val="36"/>
          <w:szCs w:val="36"/>
        </w:rPr>
      </w:pPr>
    </w:p>
    <w:p w14:paraId="7F9D88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99CD355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70644F19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33B6F83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2A31D121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4309E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84FBB4E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5D17B0C" w14:textId="77777777" w:rsidR="00AE6931" w:rsidRDefault="00AE6931" w:rsidP="00AE693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06A61C9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6C364178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787A968C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EE5FB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D93E95" w14:textId="200FD9A6" w:rsidR="00AE6931" w:rsidRPr="009F229A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DAAB00"/>
          <w:sz w:val="32"/>
          <w:szCs w:val="32"/>
        </w:rPr>
      </w:pPr>
      <w:r w:rsidRPr="00AE6931">
        <w:rPr>
          <w:rFonts w:ascii="Prompt" w:hAnsi="Prompt" w:cs="Prompt"/>
          <w:b/>
          <w:bCs/>
          <w:noProof/>
          <w:color w:val="4C94D8" w:themeColor="text2" w:themeTint="80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012EE282" wp14:editId="57757922">
            <wp:simplePos x="0" y="0"/>
            <wp:positionH relativeFrom="margin">
              <wp:posOffset>-209550</wp:posOffset>
            </wp:positionH>
            <wp:positionV relativeFrom="paragraph">
              <wp:posOffset>-109220</wp:posOffset>
            </wp:positionV>
            <wp:extent cx="790575" cy="790575"/>
            <wp:effectExtent l="0" t="0" r="0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443" w:rsidRPr="00B52443">
        <w:rPr>
          <w:rFonts w:ascii="Prompt" w:hAnsi="Prompt" w:cs="Prompt"/>
          <w:b/>
          <w:bCs/>
          <w:color w:val="DAAB00"/>
          <w:sz w:val="32"/>
          <w:szCs w:val="32"/>
          <w:cs/>
        </w:rPr>
        <w:t>เที่ยวสวนสนุกโตเกียวดิสนีย์แลนด์เต็มวัน ชมการแสดงดอกไม้ไฟ (มีรถบริการ รับ-ส่ง) *รวมบัตรเข้าสวนสนุก*</w:t>
      </w:r>
      <w:r w:rsidR="00D10B66"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br/>
      </w:r>
    </w:p>
    <w:p w14:paraId="6921D4BF" w14:textId="77777777" w:rsidR="00AE6931" w:rsidRDefault="00AE6931" w:rsidP="00AE6931">
      <w:pPr>
        <w:pStyle w:val="WE-F"/>
        <w:jc w:val="thaiDistribute"/>
      </w:pPr>
      <w:r w:rsidRPr="009F229A">
        <w:rPr>
          <w:noProof/>
          <w:color w:val="DAAB00"/>
        </w:rPr>
        <w:drawing>
          <wp:anchor distT="0" distB="0" distL="114300" distR="114300" simplePos="0" relativeHeight="251707392" behindDoc="0" locked="0" layoutInCell="1" allowOverlap="1" wp14:anchorId="413A692C" wp14:editId="78E1829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cs/>
        </w:rPr>
        <w:t xml:space="preserve">เช้า </w:t>
      </w:r>
      <w:r w:rsidRPr="009F229A">
        <w:rPr>
          <w:rFonts w:ascii="Prompt" w:hAnsi="Prompt" w:cs="Prompt"/>
          <w:b/>
          <w:bCs/>
          <w:color w:val="DAAB00"/>
        </w:rPr>
        <w:t>:</w:t>
      </w:r>
      <w:r w:rsidRPr="009F229A">
        <w:rPr>
          <w:color w:val="DAAB00"/>
        </w:rPr>
        <w:t xml:space="preserve"> </w:t>
      </w:r>
      <w:r w:rsidRPr="004A588E">
        <w:rPr>
          <w:cs/>
        </w:rPr>
        <w:t>รับประทานอาหารเช้า  ณ ห้องอาหารโรงแรม</w:t>
      </w:r>
    </w:p>
    <w:p w14:paraId="51EB8EC2" w14:textId="77777777" w:rsidR="00AE6931" w:rsidRPr="009F229A" w:rsidRDefault="00AE6931" w:rsidP="00AE6931">
      <w:pPr>
        <w:pStyle w:val="WE-F"/>
        <w:jc w:val="thaiDistribute"/>
        <w:rPr>
          <w:rFonts w:ascii="Prompt" w:hAnsi="Prompt" w:cs="Prompt"/>
          <w:b/>
          <w:bCs/>
          <w:color w:val="DAAB00"/>
        </w:rPr>
      </w:pPr>
      <w:r>
        <w:rPr>
          <w:noProof/>
        </w:rPr>
        <w:drawing>
          <wp:anchor distT="12192" distB="82550" distL="163068" distR="168910" simplePos="0" relativeHeight="251708416" behindDoc="0" locked="0" layoutInCell="1" allowOverlap="1" wp14:anchorId="7E5BD13D" wp14:editId="13770131">
            <wp:simplePos x="0" y="0"/>
            <wp:positionH relativeFrom="margin">
              <wp:align>center</wp:align>
            </wp:positionH>
            <wp:positionV relativeFrom="paragraph">
              <wp:posOffset>407035</wp:posOffset>
            </wp:positionV>
            <wp:extent cx="6245225" cy="2019300"/>
            <wp:effectExtent l="57150" t="19050" r="60325" b="95250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cs/>
        </w:rPr>
        <w:t>กลางวัน</w:t>
      </w:r>
      <w:r w:rsidRPr="009F229A">
        <w:rPr>
          <w:rFonts w:ascii="Prompt" w:hAnsi="Prompt" w:cs="Prompt"/>
          <w:b/>
          <w:bCs/>
          <w:color w:val="DAAB00"/>
        </w:rPr>
        <w:t xml:space="preserve"> : </w:t>
      </w:r>
      <w:r w:rsidRPr="009F229A">
        <w:rPr>
          <w:rFonts w:ascii="Prompt" w:hAnsi="Prompt" w:cs="Prompt" w:hint="cs"/>
          <w:b/>
          <w:bCs/>
          <w:color w:val="DAAB00"/>
          <w:cs/>
        </w:rPr>
        <w:t>อิสระอาหาร</w:t>
      </w:r>
    </w:p>
    <w:p w14:paraId="582DCF54" w14:textId="6E7C69BD" w:rsidR="00ED71C5" w:rsidRDefault="00AE6931" w:rsidP="00ED71C5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9F229A">
        <w:rPr>
          <w:rFonts w:ascii="Prompt" w:hAnsi="Prompt" w:cs="Prompt"/>
          <w:b/>
          <w:bCs/>
          <w:color w:val="DAAB00"/>
          <w:sz w:val="28"/>
          <w:cs/>
        </w:rPr>
        <w:t>อิสระ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ด้วยตัวเอง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เต็มวัน !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="00D10B66" w:rsidRPr="009F229A">
        <w:rPr>
          <w:rFonts w:ascii="Prompt" w:hAnsi="Prompt" w:cs="Prompt" w:hint="cs"/>
          <w:b/>
          <w:bCs/>
          <w:color w:val="DAAB00"/>
          <w:sz w:val="28"/>
          <w:cs/>
        </w:rPr>
        <w:t>ที่โตเกียว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ดิสนีย์แลนด์</w:t>
      </w:r>
      <w:r w:rsidRPr="009F229A">
        <w:rPr>
          <w:rFonts w:ascii="Prompt" w:hAnsi="Prompt" w:cs="Prompt"/>
          <w:b/>
          <w:bCs/>
          <w:color w:val="DAAB00"/>
          <w:sz w:val="24"/>
          <w:szCs w:val="24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เอาใจแฟนพันธุ์แท้ของดิสนีย์ กับ สวนสนุกโตเกียวดิสนีย์แลนด์ ที่เต็มไปด้วยการผจญภัย ความสนุกสนานในโลกแฟนตาซีเมื่อเดินทางเข้าสู่ สวนสนุกโตเกียวดิสนีย์แลนด์ จะพบกับธีมพาร์คที่ แบ่งออกเป็น 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Adventureland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ที่เต็มไปด้วยการผจญภัยในป่าและน้ำตก</w:t>
      </w:r>
      <w:r w:rsidRPr="00FC0260">
        <w:rPr>
          <w:rFonts w:ascii="TH Sarabun New" w:hAnsi="TH Sarabun New" w:cs="TH Sarabun New"/>
          <w:sz w:val="32"/>
          <w:szCs w:val="32"/>
        </w:rPr>
        <w:t xml:space="preserve">, Fantasyland </w:t>
      </w:r>
      <w:r w:rsidRPr="00FC0260">
        <w:rPr>
          <w:rFonts w:ascii="TH Sarabun New" w:hAnsi="TH Sarabun New" w:cs="TH Sarabun New"/>
          <w:sz w:val="32"/>
          <w:szCs w:val="32"/>
          <w:cs/>
        </w:rPr>
        <w:t>ดินแดนของตัวละครดิสนีย์ที่คุณหลงใหล</w:t>
      </w:r>
      <w:r w:rsidRPr="00FC0260">
        <w:rPr>
          <w:rFonts w:ascii="TH Sarabun New" w:hAnsi="TH Sarabun New" w:cs="TH Sarabun New"/>
          <w:sz w:val="32"/>
          <w:szCs w:val="32"/>
        </w:rPr>
        <w:t xml:space="preserve">,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Tomorrowland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ที่จะพาคุณไปสำรวจอนาคตที่เต็มไปด้วยนวัตกรรม นอกจากนี้เรายังเพลิดเพลินกับร้านอาหารและคา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 xml:space="preserve">รวมไปถึงของฝากจากดิสนีย์อีกมาย 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และเพลิดเพลินไปกับ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ขบวนพาเหรด ที่ยกทัพขบวนเจ้าหญิง </w:t>
      </w:r>
      <w:proofErr w:type="spellStart"/>
      <w:r w:rsidR="00ED71C5" w:rsidRPr="00ED71C5">
        <w:rPr>
          <w:rFonts w:ascii="TH Sarabun New" w:hAnsi="TH Sarabun New" w:cs="TH Sarabun New"/>
          <w:sz w:val="32"/>
          <w:szCs w:val="32"/>
          <w:cs/>
        </w:rPr>
        <w:t>มิก</w:t>
      </w:r>
      <w:proofErr w:type="spellEnd"/>
      <w:r w:rsidR="00ED71C5" w:rsidRPr="00ED71C5">
        <w:rPr>
          <w:rFonts w:ascii="TH Sarabun New" w:hAnsi="TH Sarabun New" w:cs="TH Sarabun New"/>
          <w:sz w:val="32"/>
          <w:szCs w:val="32"/>
          <w:cs/>
        </w:rPr>
        <w:t>กี้มินนี่และเหล่าผองเพื่อน รวมถึงคาแร</w:t>
      </w:r>
      <w:proofErr w:type="spellStart"/>
      <w:r w:rsidR="00ED71C5" w:rsidRPr="00ED71C5">
        <w:rPr>
          <w:rFonts w:ascii="TH Sarabun New" w:hAnsi="TH Sarabun New" w:cs="TH Sarabun New"/>
          <w:sz w:val="32"/>
          <w:szCs w:val="32"/>
          <w:cs/>
        </w:rPr>
        <w:t>็กเต</w:t>
      </w:r>
      <w:proofErr w:type="spellEnd"/>
      <w:r w:rsidR="00ED71C5" w:rsidRPr="00ED71C5">
        <w:rPr>
          <w:rFonts w:ascii="TH Sarabun New" w:hAnsi="TH Sarabun New" w:cs="TH Sarabun New"/>
          <w:sz w:val="32"/>
          <w:szCs w:val="32"/>
          <w:cs/>
        </w:rPr>
        <w:t>อร์จาก</w:t>
      </w:r>
      <w:proofErr w:type="spellStart"/>
      <w:r w:rsidR="00ED71C5" w:rsidRPr="00ED71C5">
        <w:rPr>
          <w:rFonts w:ascii="TH Sarabun New" w:hAnsi="TH Sarabun New" w:cs="TH Sarabun New"/>
          <w:sz w:val="32"/>
          <w:szCs w:val="32"/>
          <w:cs/>
        </w:rPr>
        <w:t>พิก</w:t>
      </w:r>
      <w:proofErr w:type="spellEnd"/>
      <w:r w:rsidR="00ED71C5" w:rsidRPr="00ED71C5">
        <w:rPr>
          <w:rFonts w:ascii="TH Sarabun New" w:hAnsi="TH Sarabun New" w:cs="TH Sarabun New"/>
          <w:sz w:val="32"/>
          <w:szCs w:val="32"/>
          <w:cs/>
        </w:rPr>
        <w:t>ซา</w:t>
      </w:r>
      <w:proofErr w:type="spellStart"/>
      <w:r w:rsidR="00ED71C5" w:rsidRPr="00ED71C5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2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รอบ ในเวลา </w:t>
      </w:r>
      <w:r w:rsidR="00ED71C5" w:rsidRPr="00ED71C5">
        <w:rPr>
          <w:rFonts w:ascii="TH Sarabun New" w:hAnsi="TH Sarabun New" w:cs="TH Sarabun New"/>
          <w:sz w:val="32"/>
          <w:szCs w:val="32"/>
        </w:rPr>
        <w:t>13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.00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น. และ 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 xml:space="preserve">19.00 - </w:t>
      </w:r>
      <w:r w:rsidR="00ED71C5" w:rsidRPr="00ED71C5">
        <w:rPr>
          <w:rFonts w:ascii="TH Sarabun New" w:hAnsi="TH Sarabun New" w:cs="TH Sarabun New"/>
          <w:sz w:val="32"/>
          <w:szCs w:val="32"/>
        </w:rPr>
        <w:t>1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9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.30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>น. (ธีมพาเหรดจะมีการเปลี่ยนไปตามช่วงเทศกาล)</w:t>
      </w:r>
    </w:p>
    <w:p w14:paraId="293AA3CF" w14:textId="2C1924B5" w:rsidR="00AE6931" w:rsidRPr="00ED71C5" w:rsidRDefault="00ED71C5" w:rsidP="00D10B66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ED71C5">
        <w:rPr>
          <w:rFonts w:ascii="TH Sarabun New" w:hAnsi="TH Sarabun New" w:cs="TH Sarabun New"/>
          <w:sz w:val="32"/>
          <w:szCs w:val="32"/>
          <w:cs/>
        </w:rPr>
        <w:t>ชมโชว์การแสดง “</w:t>
      </w:r>
      <w:r w:rsidRPr="00ED71C5">
        <w:rPr>
          <w:rFonts w:ascii="TH Sarabun New" w:hAnsi="TH Sarabun New" w:cs="TH Sarabun New"/>
          <w:sz w:val="32"/>
          <w:szCs w:val="32"/>
        </w:rPr>
        <w:t xml:space="preserve">Colors in the Sky" </w:t>
      </w:r>
      <w:r w:rsidRPr="00ED71C5">
        <w:rPr>
          <w:rFonts w:ascii="TH Sarabun New" w:hAnsi="TH Sarabun New" w:cs="TH Sarabun New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ซึ่งจะจัดแสดงที่ด้านหน้าปราสาทซินเดอ</w:t>
      </w:r>
      <w:proofErr w:type="spellStart"/>
      <w:r w:rsidRPr="00ED71C5">
        <w:rPr>
          <w:rFonts w:ascii="TH Sarabun New" w:hAnsi="TH Sarabun New" w:cs="TH Sarabun New"/>
          <w:sz w:val="32"/>
          <w:szCs w:val="32"/>
          <w:cs/>
        </w:rPr>
        <w:t>เรล</w:t>
      </w:r>
      <w:proofErr w:type="spellEnd"/>
      <w:r w:rsidRPr="00ED71C5">
        <w:rPr>
          <w:rFonts w:ascii="TH Sarabun New" w:hAnsi="TH Sarabun New" w:cs="TH Sarabun New"/>
          <w:sz w:val="32"/>
          <w:szCs w:val="32"/>
          <w:cs/>
        </w:rPr>
        <w:t>ล่า และอาจมีการแสดงพลุพิเศษช่วงเทศกาล</w:t>
      </w:r>
      <w:r>
        <w:rPr>
          <w:rFonts w:ascii="TH Sarabun New" w:hAnsi="TH Sarabun New" w:cs="TH Sarabun New" w:hint="cs"/>
          <w:sz w:val="32"/>
          <w:szCs w:val="32"/>
          <w:cs/>
        </w:rPr>
        <w:t>ต่าง ๆ โดยการแสดงพลุจะเริ่ม</w:t>
      </w:r>
      <w:r w:rsidRPr="00ED71C5">
        <w:rPr>
          <w:rFonts w:ascii="TH Sarabun New" w:hAnsi="TH Sarabun New" w:cs="TH Sarabun New"/>
          <w:sz w:val="32"/>
          <w:szCs w:val="32"/>
          <w:cs/>
        </w:rPr>
        <w:t xml:space="preserve">ในเวลาประมาณ </w:t>
      </w:r>
      <w:r w:rsidRPr="00ED71C5">
        <w:rPr>
          <w:rFonts w:ascii="TH Sarabun New" w:hAnsi="TH Sarabun New" w:cs="TH Sarabun New"/>
          <w:sz w:val="32"/>
          <w:szCs w:val="32"/>
        </w:rPr>
        <w:t>20.30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D71C5">
        <w:rPr>
          <w:rFonts w:ascii="TH Sarabun New" w:hAnsi="TH Sarabun New" w:cs="TH Sarabun New"/>
          <w:sz w:val="32"/>
          <w:szCs w:val="32"/>
          <w:cs/>
        </w:rPr>
        <w:t xml:space="preserve">น. หรือ </w:t>
      </w:r>
      <w:r w:rsidRPr="00ED71C5">
        <w:rPr>
          <w:rFonts w:ascii="TH Sarabun New" w:hAnsi="TH Sarabun New" w:cs="TH Sarabun New"/>
          <w:sz w:val="32"/>
          <w:szCs w:val="32"/>
        </w:rPr>
        <w:t xml:space="preserve">21.00 </w:t>
      </w:r>
      <w:r w:rsidRPr="00ED71C5">
        <w:rPr>
          <w:rFonts w:ascii="TH Sarabun New" w:hAnsi="TH Sarabun New" w:cs="TH Sarabun New"/>
          <w:sz w:val="32"/>
          <w:szCs w:val="32"/>
          <w:cs/>
        </w:rPr>
        <w:t>น. ขึ้นอยู่กับวันและฤดูกาล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D71C5">
        <w:rPr>
          <w:rFonts w:ascii="TH Sarabun New" w:hAnsi="TH Sarabun New" w:cs="TH Sarabun New"/>
          <w:sz w:val="32"/>
          <w:szCs w:val="32"/>
          <w:cs/>
        </w:rPr>
        <w:t>(อาจมีการยกเลิกการแสดงหากสภาพอากาศไม่เอื้ออำนวย)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FD1391">
        <w:rPr>
          <w:rFonts w:ascii="TH Sarabun New" w:hAnsi="TH Sarabun New" w:cs="TH Sarabun New"/>
          <w:color w:val="0070C0"/>
          <w:sz w:val="32"/>
          <w:szCs w:val="32"/>
          <w:cs/>
        </w:rPr>
        <w:t>(ค่าทัวร์รวมบัตรค่าเข้า)</w:t>
      </w:r>
      <w:r w:rsidR="00AE6931" w:rsidRPr="00FD1391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</w:t>
      </w:r>
    </w:p>
    <w:p w14:paraId="49AB070D" w14:textId="2BCE2BD6" w:rsidR="00AE6931" w:rsidRPr="00202906" w:rsidRDefault="00445760" w:rsidP="00AE6931">
      <w:pPr>
        <w:ind w:left="1170" w:hanging="117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3693971" wp14:editId="104EB8E1">
            <wp:simplePos x="0" y="0"/>
            <wp:positionH relativeFrom="margin">
              <wp:posOffset>28575</wp:posOffset>
            </wp:positionH>
            <wp:positionV relativeFrom="paragraph">
              <wp:posOffset>214630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noProof/>
        </w:rPr>
        <w:drawing>
          <wp:anchor distT="0" distB="0" distL="114300" distR="114300" simplePos="0" relativeHeight="251706368" behindDoc="0" locked="0" layoutInCell="1" allowOverlap="1" wp14:anchorId="72951FD8" wp14:editId="1F747647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486323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3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color w:val="E44838"/>
          <w:sz w:val="28"/>
          <w:cs/>
        </w:rPr>
        <w:br/>
      </w:r>
      <w:r w:rsidR="00AE6931" w:rsidRPr="009F229A">
        <w:rPr>
          <w:rFonts w:ascii="Prompt" w:hAnsi="Prompt" w:cs="Prompt" w:hint="cs"/>
          <w:b/>
          <w:bCs/>
          <w:color w:val="DAAB00"/>
          <w:cs/>
        </w:rPr>
        <w:t xml:space="preserve">เย็น </w:t>
      </w:r>
      <w:r w:rsidR="00AE6931" w:rsidRPr="009F229A">
        <w:rPr>
          <w:rFonts w:ascii="Prompt" w:hAnsi="Prompt" w:cs="Prompt"/>
          <w:b/>
          <w:bCs/>
          <w:color w:val="DAAB00"/>
        </w:rPr>
        <w:t xml:space="preserve">: </w:t>
      </w:r>
      <w:r w:rsidR="00AE6931" w:rsidRPr="009F229A">
        <w:rPr>
          <w:rFonts w:ascii="Prompt" w:hAnsi="Prompt" w:cs="Prompt"/>
          <w:b/>
          <w:bCs/>
          <w:color w:val="DAAB00"/>
          <w:sz w:val="28"/>
          <w:cs/>
        </w:rPr>
        <w:t>อิสระอาหาร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AE6931" w:rsidRPr="00AE693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9F229A">
        <w:rPr>
          <w:rFonts w:ascii="Prompt" w:hAnsi="Prompt" w:cs="Prompt"/>
          <w:b/>
          <w:bCs/>
          <w:color w:val="DAAB00"/>
          <w:sz w:val="28"/>
        </w:rPr>
        <w:t>NARITA</w:t>
      </w:r>
      <w:r w:rsidR="00AE6931"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</w:t>
      </w:r>
      <w:r w:rsidR="00AE6931" w:rsidRPr="009F229A">
        <w:rPr>
          <w:rFonts w:ascii="Prompt" w:hAnsi="Prompt" w:cs="Prompt"/>
          <w:b/>
          <w:bCs/>
          <w:color w:val="DAAB00"/>
          <w:sz w:val="28"/>
        </w:rPr>
        <w:t>HOTEL</w:t>
      </w:r>
      <w:r w:rsidR="00AE6931" w:rsidRPr="009F229A">
        <w:rPr>
          <w:rFonts w:ascii="Prompt" w:eastAsia="Sarabun" w:hAnsi="Prompt" w:cs="Prompt"/>
          <w:b/>
          <w:bCs/>
          <w:color w:val="DAAB00"/>
          <w:sz w:val="20"/>
          <w:szCs w:val="20"/>
        </w:rPr>
        <w:t xml:space="preserve"> </w:t>
      </w:r>
      <w:r w:rsidR="00AE6931">
        <w:rPr>
          <w:rFonts w:ascii="TH Sarabun New" w:hAnsi="TH Sarabun New" w:cs="TH Sarabun New"/>
          <w:sz w:val="36"/>
          <w:szCs w:val="36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55DC56EA" w14:textId="092503B1" w:rsidR="00445760" w:rsidRPr="009F229A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DAAB0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D10B66" w:rsidRPr="009F229A">
        <w:rPr>
          <w:rFonts w:ascii="Prompt" w:hAnsi="Prompt" w:cs="Prompt"/>
          <w:b/>
          <w:bCs/>
          <w:noProof/>
          <w:color w:val="DAAB00"/>
          <w:sz w:val="28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3F5468C0" wp14:editId="3280D4F8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0" b="9525"/>
            <wp:wrapNone/>
            <wp:docPr id="1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>หมู่บ้านโบราณซาวาระ</w:t>
      </w:r>
      <w:r w:rsidR="00295155" w:rsidRPr="00FB20CF">
        <w:rPr>
          <w:rFonts w:ascii="Prompt" w:hAnsi="Prompt" w:cs="Prompt"/>
          <w:b/>
          <w:bCs/>
          <w:color w:val="4C94D8" w:themeColor="text2" w:themeTint="80"/>
          <w:sz w:val="32"/>
          <w:szCs w:val="36"/>
          <w:cs/>
        </w:rPr>
        <w:t xml:space="preserve"> </w:t>
      </w:r>
      <w:r w:rsidR="00295155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295155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>| E-do Cafe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                                          วัดนาริตะซัง ชินโชจิ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ถนนโอโมเตะซันโด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>| AEON MALL Narita</w:t>
      </w:r>
    </w:p>
    <w:p w14:paraId="00FF440D" w14:textId="77777777" w:rsidR="00445760" w:rsidRPr="009F229A" w:rsidRDefault="00445760" w:rsidP="00445760">
      <w:pPr>
        <w:spacing w:after="0" w:line="240" w:lineRule="auto"/>
        <w:rPr>
          <w:rFonts w:ascii="Prompt" w:hAnsi="Prompt" w:cs="Prompt"/>
          <w:b/>
          <w:bCs/>
          <w:color w:val="DAAB00"/>
        </w:rPr>
      </w:pPr>
      <w:r w:rsidRPr="009F229A">
        <w:rPr>
          <w:noProof/>
          <w:color w:val="DAAB00"/>
        </w:rPr>
        <w:drawing>
          <wp:anchor distT="0" distB="0" distL="114300" distR="114300" simplePos="0" relativeHeight="251735040" behindDoc="0" locked="0" layoutInCell="1" allowOverlap="1" wp14:anchorId="481AE6D7" wp14:editId="4B16954E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B0E05" w14:textId="144D84F4" w:rsidR="00445760" w:rsidRDefault="00295155" w:rsidP="00295155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1D8354F3" wp14:editId="729391C0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เช้า </w:t>
      </w:r>
      <w:r w:rsidR="00445760" w:rsidRPr="009F229A">
        <w:rPr>
          <w:rFonts w:ascii="Prompt" w:hAnsi="Prompt" w:cs="Prompt"/>
          <w:b/>
          <w:bCs/>
          <w:color w:val="DAAB00"/>
          <w:sz w:val="28"/>
        </w:rPr>
        <w:t>:</w:t>
      </w:r>
      <w:r w:rsidR="00445760" w:rsidRPr="00445760">
        <w:rPr>
          <w:color w:val="4C94D8" w:themeColor="text2" w:themeTint="80"/>
        </w:rPr>
        <w:t xml:space="preserve"> </w:t>
      </w:r>
      <w:r w:rsidR="00445760" w:rsidRPr="004A588E">
        <w:rPr>
          <w:cs/>
        </w:rPr>
        <w:t>รับประทานอาหารเช้า  ณ ห้องอาหารโรงแรม</w:t>
      </w:r>
      <w:r w:rsidR="00445760">
        <w:t xml:space="preserve">    </w:t>
      </w:r>
    </w:p>
    <w:p w14:paraId="4C185D3E" w14:textId="400619C9" w:rsidR="00295155" w:rsidRDefault="00295155" w:rsidP="00295155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39136" behindDoc="0" locked="0" layoutInCell="1" allowOverlap="1" wp14:anchorId="10DC7761" wp14:editId="1DFDE328">
            <wp:simplePos x="0" y="0"/>
            <wp:positionH relativeFrom="margin">
              <wp:posOffset>0</wp:posOffset>
            </wp:positionH>
            <wp:positionV relativeFrom="paragraph">
              <wp:posOffset>4248150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ย้อนกลับไปในยุคเอโดะ ที่ เมืองโบราณซาวาระ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SAWARA)</w:t>
      </w:r>
      <w:r w:rsidRPr="00FB20CF">
        <w:rPr>
          <w:color w:val="4C94D8" w:themeColor="text2" w:themeTint="80"/>
          <w:sz w:val="28"/>
          <w:szCs w:val="28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แม่น้ำโอโนกาวะ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79127D60" w14:textId="5E789198" w:rsidR="00295155" w:rsidRPr="00CF5133" w:rsidRDefault="00295155" w:rsidP="00295155">
      <w:pPr>
        <w:pStyle w:val="WE-F"/>
        <w:ind w:left="0"/>
        <w:jc w:val="thaiDistribute"/>
        <w:rPr>
          <w:color w:val="0070C0"/>
        </w:rPr>
      </w:pP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วัดนาริตะชินโชจิ (</w:t>
      </w:r>
      <w:proofErr w:type="spellStart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Naritasan</w:t>
      </w:r>
      <w:proofErr w:type="spellEnd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 xml:space="preserve"> </w:t>
      </w:r>
      <w:proofErr w:type="spellStart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Shinshoji</w:t>
      </w:r>
      <w:proofErr w:type="spellEnd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 xml:space="preserve"> Temple)</w:t>
      </w: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proofErr w:type="spellStart"/>
      <w:r w:rsidRPr="00E634DB">
        <w:t>Shingon</w:t>
      </w:r>
      <w:proofErr w:type="spellEnd"/>
      <w:r w:rsidRPr="00E634DB">
        <w:t xml:space="preserve">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</w:t>
      </w:r>
      <w:proofErr w:type="spellStart"/>
      <w:r w:rsidRPr="00E634DB">
        <w:rPr>
          <w:cs/>
        </w:rPr>
        <w:t>ศา</w:t>
      </w:r>
      <w:proofErr w:type="spellEnd"/>
      <w:r w:rsidRPr="00E634DB">
        <w:rPr>
          <w:cs/>
        </w:rPr>
        <w:t>สนสถานสำคัญที่เป็นศูนย์กลางความศรัทธาต่อองค์ฟุโดเมียวโอ</w:t>
      </w:r>
      <w:r w:rsidRPr="00E634DB">
        <w:rPr>
          <w:cs/>
        </w:rPr>
        <w:lastRenderedPageBreak/>
        <w:t xml:space="preserve">นอกจากจะมีผู้คนที่ศรัทธาหลั่งไหลเข้ามาขอพรในช่วง </w:t>
      </w:r>
      <w:r w:rsidRPr="00E634DB">
        <w:t xml:space="preserve">3 </w:t>
      </w:r>
      <w:r w:rsidRPr="00E634DB">
        <w:rPr>
          <w:cs/>
        </w:rPr>
        <w:t xml:space="preserve">วันแรกในช่วงปีใหม่กว่า </w:t>
      </w:r>
      <w:r w:rsidRPr="00E634DB">
        <w:t xml:space="preserve">3 </w:t>
      </w:r>
      <w:r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</w:t>
      </w:r>
      <w:proofErr w:type="spellStart"/>
      <w:r w:rsidRPr="00E634DB">
        <w:rPr>
          <w:cs/>
        </w:rPr>
        <w:t>สึบุน</w:t>
      </w:r>
      <w:proofErr w:type="spellEnd"/>
      <w:r w:rsidRPr="00E634DB">
        <w:rPr>
          <w:cs/>
        </w:rPr>
        <w:t xml:space="preserve"> (วันเริ่มต้นฤดูใบไม้ผลิของญี่ปุ่น) ในเดือนกุมภาพันธ์ ทางวัดมีความสัมพันธ์ที่แน่น</w:t>
      </w:r>
      <w:proofErr w:type="spellStart"/>
      <w:r w:rsidRPr="00E634DB">
        <w:rPr>
          <w:cs/>
        </w:rPr>
        <w:t>แฟ้น</w:t>
      </w:r>
      <w:proofErr w:type="spellEnd"/>
      <w:r w:rsidRPr="00E634DB">
        <w:rPr>
          <w:cs/>
        </w:rPr>
        <w:t>กับตระกูลอิจิคาวะ ซึ่งเป็นตระกูลที่มีชื่อเสียงด้านการแสดงละครคาบู</w:t>
      </w:r>
      <w:proofErr w:type="spellStart"/>
      <w:r w:rsidRPr="00E634DB">
        <w:rPr>
          <w:cs/>
        </w:rPr>
        <w:t>กิ</w:t>
      </w:r>
      <w:proofErr w:type="spellEnd"/>
      <w:r w:rsidRPr="00E634DB">
        <w:rPr>
          <w:cs/>
        </w:rPr>
        <w:t>มาอย่างยาวนาน ภายใต้ชื่อคณะ นาริตะยะ อิจิคาวะ ดันจูโร่ (</w:t>
      </w:r>
      <w:r w:rsidRPr="00E634DB">
        <w:t xml:space="preserve">NARITAYA Ichikawa Danjuro) 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41184" behindDoc="0" locked="0" layoutInCell="1" allowOverlap="1" wp14:anchorId="48681EF9" wp14:editId="38068494">
            <wp:simplePos x="0" y="0"/>
            <wp:positionH relativeFrom="margin">
              <wp:posOffset>635</wp:posOffset>
            </wp:positionH>
            <wp:positionV relativeFrom="paragraph">
              <wp:posOffset>1656080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5560D405" w14:textId="77777777" w:rsidR="00295155" w:rsidRPr="00CF5133" w:rsidRDefault="00295155" w:rsidP="0029515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77050ED" wp14:editId="7ADD3A62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ถนนนาริตะซัง โอะโมะเทะซังโด (</w:t>
      </w:r>
      <w:proofErr w:type="spellStart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Naritasan</w:t>
      </w:r>
      <w:proofErr w:type="spellEnd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 xml:space="preserve"> </w:t>
      </w:r>
      <w:proofErr w:type="spellStart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Omotesando</w:t>
      </w:r>
      <w:proofErr w:type="spellEnd"/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)</w:t>
      </w:r>
      <w:r w:rsidRPr="00E634DB">
        <w:t xml:space="preserve"> </w:t>
      </w:r>
      <w:r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</w:t>
      </w:r>
      <w:proofErr w:type="spellStart"/>
      <w:r w:rsidRPr="00E634DB">
        <w:rPr>
          <w:cs/>
        </w:rPr>
        <w:t>ช็</w:t>
      </w:r>
      <w:proofErr w:type="spellEnd"/>
      <w:r w:rsidRPr="00E634DB">
        <w:rPr>
          <w:cs/>
        </w:rPr>
        <w:t>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</w:t>
      </w:r>
      <w:proofErr w:type="spellStart"/>
      <w:r w:rsidRPr="00E634DB">
        <w:rPr>
          <w:cs/>
        </w:rPr>
        <w:t>ช็</w:t>
      </w:r>
      <w:proofErr w:type="spellEnd"/>
      <w:r w:rsidRPr="00E634DB">
        <w:rPr>
          <w:cs/>
        </w:rPr>
        <w:t>อปปิ้งมีสีสันและอินกับความญี่ปุ่นมากยิ่งขึ้น สิ่งที่ถือเป็นไฮ</w:t>
      </w:r>
      <w:proofErr w:type="spellStart"/>
      <w:r w:rsidRPr="00E634DB">
        <w:rPr>
          <w:cs/>
        </w:rPr>
        <w:t>ไลท์</w:t>
      </w:r>
      <w:proofErr w:type="spellEnd"/>
      <w:r w:rsidRPr="00E634DB">
        <w:rPr>
          <w:cs/>
        </w:rPr>
        <w:t>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7EB29F4D" w14:textId="77777777" w:rsidR="00295155" w:rsidRPr="00295155" w:rsidRDefault="00295155" w:rsidP="00295155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DAAB00"/>
          <w:sz w:val="28"/>
          <w:szCs w:val="28"/>
        </w:rPr>
      </w:pPr>
      <w:r w:rsidRPr="00295155">
        <w:rPr>
          <w:rFonts w:ascii="Prompt" w:hAnsi="Prompt" w:cs="Prompt" w:hint="cs"/>
          <w:b/>
          <w:bCs/>
          <w:color w:val="DAAB00"/>
          <w:sz w:val="28"/>
          <w:szCs w:val="28"/>
          <w:cs/>
        </w:rPr>
        <w:t xml:space="preserve">กลางวัน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 xml:space="preserve">: </w:t>
      </w:r>
      <w:r w:rsidRPr="00295155">
        <w:rPr>
          <w:rFonts w:ascii="Prompt" w:hAnsi="Prompt" w:cs="Prompt" w:hint="cs"/>
          <w:b/>
          <w:bCs/>
          <w:color w:val="DAAB00"/>
          <w:sz w:val="28"/>
          <w:szCs w:val="28"/>
          <w:cs/>
        </w:rPr>
        <w:t xml:space="preserve">อิสระอาหาร    </w:t>
      </w:r>
    </w:p>
    <w:p w14:paraId="259644DC" w14:textId="77777777" w:rsidR="00295155" w:rsidRDefault="00295155" w:rsidP="00295155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AEON MALL 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proofErr w:type="spellStart"/>
      <w:r>
        <w:rPr>
          <w:cs/>
        </w:rPr>
        <w:t>ช็</w:t>
      </w:r>
      <w:proofErr w:type="spellEnd"/>
      <w:r>
        <w:rPr>
          <w:cs/>
        </w:rPr>
        <w:t>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5A0240D4" w14:textId="0E70B146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7042E6D5" w14:textId="240B0BE7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  <w:r>
        <w:rPr>
          <w:rFonts w:ascii="Prompt" w:hAnsi="Prompt" w:cs="Prompt"/>
          <w:b/>
          <w:bCs/>
          <w:color w:val="BF4E14" w:themeColor="accent2" w:themeShade="BF"/>
        </w:rPr>
        <w:t>.</w:t>
      </w:r>
    </w:p>
    <w:p w14:paraId="2B30F7F3" w14:textId="77777777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061CC17B" w14:textId="77777777" w:rsidR="00AE6931" w:rsidRDefault="00AE6931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FD6E489" w14:textId="77777777" w:rsidR="00295155" w:rsidRDefault="00295155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BCBBDF3" w14:textId="77777777" w:rsidR="00295155" w:rsidRDefault="00295155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3CCCDFAB" w14:textId="77777777" w:rsidR="00DD1E50" w:rsidRDefault="00DD1E50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837302D" w14:textId="77777777" w:rsidR="00AE6931" w:rsidRPr="009F229A" w:rsidRDefault="00AE6931" w:rsidP="00AE6931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DAAB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619D9369" wp14:editId="60763E0E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0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ท่าอากาศยานนานาชาตินาริตะ </w:t>
      </w:r>
      <w:r w:rsidRPr="009F229A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ท่าอากาศยานนานาชาติดอนเมือง </w:t>
      </w:r>
    </w:p>
    <w:p w14:paraId="183FF36F" w14:textId="77777777" w:rsidR="00AE6931" w:rsidRPr="00AE6931" w:rsidRDefault="00AE6931" w:rsidP="00AE6931">
      <w:pPr>
        <w:pStyle w:val="WE-F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Pr="009F229A">
        <w:rPr>
          <w:rFonts w:ascii="Prompt" w:hAnsi="Prompt" w:cs="Prompt" w:hint="cs"/>
          <w:color w:val="DAAB00"/>
          <w:sz w:val="28"/>
          <w:cs/>
        </w:rPr>
        <w:t>-------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ได้เวลานำท่านออกเดินทางสู่สนามบิ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นนาริตะ -------</w:t>
      </w:r>
    </w:p>
    <w:tbl>
      <w:tblPr>
        <w:tblpPr w:leftFromText="180" w:rightFromText="180" w:vertAnchor="page" w:horzAnchor="margin" w:tblpY="4051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AE6931" w:rsidRPr="008C1B88" w14:paraId="5FC5D6D9" w14:textId="77777777" w:rsidTr="009F229A">
        <w:trPr>
          <w:trHeight w:val="259"/>
        </w:trPr>
        <w:tc>
          <w:tcPr>
            <w:tcW w:w="9830" w:type="dxa"/>
            <w:gridSpan w:val="4"/>
            <w:shd w:val="clear" w:color="auto" w:fill="DAAB00"/>
            <w:vAlign w:val="center"/>
          </w:tcPr>
          <w:p w14:paraId="686AAEEE" w14:textId="77777777" w:rsidR="00AE6931" w:rsidRPr="008C1B88" w:rsidRDefault="00AE6931" w:rsidP="00AE6931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AE6931" w:rsidRPr="008C1B88" w14:paraId="29C18DA5" w14:textId="77777777" w:rsidTr="009F229A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43D01C5F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A599C90" wp14:editId="3AD81EF3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DAAB00"/>
            <w:vAlign w:val="center"/>
          </w:tcPr>
          <w:p w14:paraId="21DD44AD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เที่ยวบิน</w:t>
            </w:r>
            <w:proofErr w:type="spellEnd"/>
          </w:p>
        </w:tc>
        <w:tc>
          <w:tcPr>
            <w:tcW w:w="1475" w:type="dxa"/>
            <w:shd w:val="clear" w:color="auto" w:fill="DAAB00"/>
            <w:vAlign w:val="center"/>
          </w:tcPr>
          <w:p w14:paraId="40A0645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รหัส</w:t>
            </w:r>
            <w:proofErr w:type="spellEnd"/>
          </w:p>
        </w:tc>
        <w:tc>
          <w:tcPr>
            <w:tcW w:w="4440" w:type="dxa"/>
            <w:shd w:val="clear" w:color="auto" w:fill="DAAB00"/>
            <w:vAlign w:val="center"/>
          </w:tcPr>
          <w:p w14:paraId="6436EA26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  <w:cs/>
              </w:rPr>
            </w:pPr>
            <w:r w:rsidRPr="00AE6931">
              <w:rPr>
                <w:rFonts w:ascii="Prompt" w:eastAsia="Prompt" w:hAnsi="Prompt" w:cs="Prompt" w:hint="cs"/>
                <w:color w:val="153D63" w:themeColor="text2" w:themeTint="E6"/>
                <w:szCs w:val="22"/>
                <w:cs/>
              </w:rPr>
              <w:t>เวลาเดินทาง</w:t>
            </w:r>
          </w:p>
        </w:tc>
      </w:tr>
      <w:tr w:rsidR="00AE6931" w:rsidRPr="008C1B88" w14:paraId="5671EED7" w14:textId="77777777" w:rsidTr="009F229A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0163C49E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9E1"/>
            <w:vAlign w:val="center"/>
          </w:tcPr>
          <w:p w14:paraId="6B7A946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9E1"/>
            <w:vAlign w:val="center"/>
          </w:tcPr>
          <w:p w14:paraId="589CE7D3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9E1"/>
            <w:vAlign w:val="center"/>
          </w:tcPr>
          <w:p w14:paraId="167660F2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02:</w:t>
            </w:r>
            <w:proofErr w:type="gramStart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30 -</w:t>
            </w:r>
            <w:proofErr w:type="gramEnd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------------ 10:55</w:t>
            </w:r>
          </w:p>
        </w:tc>
      </w:tr>
      <w:tr w:rsidR="00AE6931" w:rsidRPr="008C1B88" w14:paraId="2A7A6E15" w14:textId="77777777" w:rsidTr="00AE6931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6BE4A085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DAE9F7" w:themeFill="text2" w:themeFillTint="1A"/>
            <w:vAlign w:val="center"/>
          </w:tcPr>
          <w:p w14:paraId="3CEEF6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DAE9F7" w:themeFill="text2" w:themeFillTint="1A"/>
            <w:vAlign w:val="center"/>
          </w:tcPr>
          <w:p w14:paraId="3666A0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7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DAE9F7" w:themeFill="text2" w:themeFillTint="1A"/>
            <w:vAlign w:val="center"/>
          </w:tcPr>
          <w:p w14:paraId="1A1B7594" w14:textId="77777777" w:rsidR="00AE6931" w:rsidRPr="00AE6931" w:rsidRDefault="00AE6931" w:rsidP="00AE6931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 xml:space="preserve">         20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55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----------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01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35+1</w:t>
            </w:r>
          </w:p>
        </w:tc>
      </w:tr>
      <w:tr w:rsidR="00AE6931" w:rsidRPr="008C1B88" w14:paraId="1C2AD048" w14:textId="77777777" w:rsidTr="009F229A">
        <w:trPr>
          <w:trHeight w:val="147"/>
        </w:trPr>
        <w:tc>
          <w:tcPr>
            <w:tcW w:w="9830" w:type="dxa"/>
            <w:gridSpan w:val="4"/>
            <w:shd w:val="clear" w:color="auto" w:fill="DAAB00"/>
            <w:vAlign w:val="center"/>
          </w:tcPr>
          <w:p w14:paraId="35DDE1C3" w14:textId="77777777" w:rsidR="00AE6931" w:rsidRPr="008C1B88" w:rsidRDefault="00AE6931" w:rsidP="00AE6931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AE6931">
              <w:rPr>
                <w:rFonts w:ascii="Prompt" w:eastAsia="Prompt" w:hAnsi="Prompt" w:cs="Prompt"/>
                <w:b/>
                <w:bCs/>
                <w:color w:val="DAE9F7" w:themeColor="text2" w:themeTint="1A"/>
                <w:sz w:val="24"/>
                <w:szCs w:val="24"/>
              </w:rPr>
              <w:t>7 kg.</w:t>
            </w:r>
          </w:p>
        </w:tc>
      </w:tr>
    </w:tbl>
    <w:p w14:paraId="318516D9" w14:textId="77777777" w:rsidR="00AE6931" w:rsidRPr="005068D9" w:rsidRDefault="00AE6931" w:rsidP="00AE6931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9F229A">
        <w:rPr>
          <w:rFonts w:ascii="Prompt" w:hAnsi="Prompt" w:cs="Prompt" w:hint="cs"/>
          <w:b/>
          <w:bCs/>
          <w:color w:val="DAAB00"/>
          <w:sz w:val="24"/>
          <w:szCs w:val="32"/>
          <w:cs/>
        </w:rPr>
        <w:t xml:space="preserve">เดินทางถึง ...  </w:t>
      </w:r>
      <w:r w:rsidRPr="009F229A">
        <w:rPr>
          <w:rFonts w:ascii="Prompt" w:hAnsi="Prompt" w:cs="Prompt"/>
          <w:b/>
          <w:bCs/>
          <w:color w:val="DAAB00"/>
          <w:sz w:val="24"/>
          <w:szCs w:val="32"/>
          <w:cs/>
        </w:rPr>
        <w:t>ท่าอากาศยานนานาชาติดอนเมือง</w:t>
      </w:r>
      <w:r>
        <w:rPr>
          <w:rFonts w:ascii="Prompt" w:hAnsi="Prompt" w:cs="Prompt"/>
          <w:color w:val="C00000"/>
          <w:sz w:val="36"/>
          <w:szCs w:val="36"/>
          <w:cs/>
        </w:rPr>
        <w:br/>
      </w:r>
      <w:r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55CD92B2" w14:textId="77777777" w:rsidR="00295155" w:rsidRDefault="00AE6931" w:rsidP="00295155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="00295155"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4A81A82E" w14:textId="77777777" w:rsidR="00295155" w:rsidRDefault="00295155" w:rsidP="00295155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58FF4017" w14:textId="71BA73B6" w:rsidR="00295155" w:rsidRP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DAAB00"/>
          <w:sz w:val="28"/>
        </w:rPr>
      </w:pP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มกราคม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341CCC61" w14:textId="77777777" w:rsidTr="00295155">
        <w:tc>
          <w:tcPr>
            <w:tcW w:w="7280" w:type="dxa"/>
            <w:shd w:val="clear" w:color="auto" w:fill="DAAB00"/>
          </w:tcPr>
          <w:p w14:paraId="534AA4B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DAAB00"/>
          </w:tcPr>
          <w:p w14:paraId="719D218B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231107" w:rsidRPr="009F68EE" w14:paraId="2EEFEDB4" w14:textId="77777777" w:rsidTr="00DF66C2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FD97AE1" w14:textId="06DD804D" w:rsidR="00231107" w:rsidRPr="0025372A" w:rsidRDefault="0025372A" w:rsidP="0023110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654BFB2E" w14:textId="62A43845" w:rsidR="00231107" w:rsidRPr="009F68EE" w:rsidRDefault="0025372A" w:rsidP="0023110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5372A" w:rsidRPr="009F68EE" w14:paraId="5E75D226" w14:textId="77777777" w:rsidTr="0025372A">
        <w:trPr>
          <w:trHeight w:val="269"/>
        </w:trPr>
        <w:tc>
          <w:tcPr>
            <w:tcW w:w="7280" w:type="dxa"/>
            <w:shd w:val="clear" w:color="auto" w:fill="FFF9E1"/>
          </w:tcPr>
          <w:p w14:paraId="043FD0DB" w14:textId="0B5FBBA3" w:rsidR="0025372A" w:rsidRDefault="0025372A" w:rsidP="0025372A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5 – 19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FFF9E1"/>
          </w:tcPr>
          <w:p w14:paraId="1F3C1171" w14:textId="06290FB6" w:rsidR="0025372A" w:rsidRDefault="0025372A" w:rsidP="0025372A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82AA88D" w14:textId="77777777" w:rsidR="00295155" w:rsidRDefault="00295155" w:rsidP="00295155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5790F25A" w14:textId="77777777" w:rsidR="00295155" w:rsidRP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DAAB00"/>
          <w:sz w:val="28"/>
        </w:rPr>
      </w:pP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กุมภาพันธ์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3D1CEDD9" w14:textId="77777777" w:rsidTr="00295155">
        <w:tc>
          <w:tcPr>
            <w:tcW w:w="7280" w:type="dxa"/>
            <w:shd w:val="clear" w:color="auto" w:fill="DAAB00"/>
          </w:tcPr>
          <w:p w14:paraId="6EAE4B5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DAAB00"/>
          </w:tcPr>
          <w:p w14:paraId="2F8C86D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295155" w:rsidRPr="009F68EE" w14:paraId="324E92C5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19DD6338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มี.ค. 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5D341676" w14:textId="46371040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295155" w:rsidRPr="009F68EE" w14:paraId="4120B5C8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0B616A9C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33438A63" w14:textId="5DCF2F7A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295155" w:rsidRPr="009F68EE" w14:paraId="030718CB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1EEA8DE1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2751AA83" w14:textId="477F75C8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38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295155" w:rsidRPr="009F68EE" w14:paraId="0A34429A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424ED5E0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656FB9B5" w14:textId="5070A822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11EBCC5D" w14:textId="77777777" w:rsidR="00295155" w:rsidRDefault="00295155" w:rsidP="00295155">
      <w:pPr>
        <w:pStyle w:val="WE-F"/>
        <w:rPr>
          <w:rFonts w:ascii="Prompt" w:hAnsi="Prompt" w:cs="Prompt"/>
          <w:b/>
          <w:bCs/>
          <w:noProof/>
          <w:color w:val="F2969C"/>
        </w:rPr>
      </w:pPr>
    </w:p>
    <w:p w14:paraId="1E0BCB07" w14:textId="77777777" w:rsidR="00295155" w:rsidRPr="009C092E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>
        <w:rPr>
          <w:rFonts w:ascii="Prompt" w:hAnsi="Prompt" w:cs="Prompt"/>
          <w:b/>
          <w:bCs/>
          <w:noProof/>
          <w:color w:val="F2969C"/>
        </w:rPr>
        <w:t xml:space="preserve"> </w:t>
      </w: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มีนาคม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67DA7FBE" w14:textId="77777777" w:rsidTr="00295155">
        <w:tc>
          <w:tcPr>
            <w:tcW w:w="7280" w:type="dxa"/>
            <w:shd w:val="clear" w:color="auto" w:fill="DAAB00"/>
          </w:tcPr>
          <w:p w14:paraId="45788AB5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DAAB00"/>
          </w:tcPr>
          <w:p w14:paraId="3C6E2050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295155" w:rsidRPr="009F68EE" w14:paraId="63E7FE09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4637E54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37F24258" w14:textId="6500B11A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295155" w:rsidRPr="009A0C3E" w14:paraId="6657E707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560997D4" w14:textId="77777777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491283D2" w14:textId="37FA390F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5546EC48" w14:textId="77777777" w:rsidR="00295155" w:rsidRDefault="00295155" w:rsidP="00295155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1CE35FD9" w14:textId="77777777" w:rsidR="00295155" w:rsidRDefault="00295155" w:rsidP="00295155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59E0CB91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1FEE5B4F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1631B32E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BB39826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3E09245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</w:p>
    <w:p w14:paraId="595817D6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637AF1B" wp14:editId="6145665D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41495218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1FDF59" w14:textId="77777777" w:rsidR="00295155" w:rsidRPr="008A41D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03C81774" w14:textId="77777777" w:rsidR="00295155" w:rsidRPr="002D1788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proofErr w:type="gramStart"/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2E386082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proofErr w:type="gramStart"/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43DB2AE0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</w:t>
                            </w:r>
                            <w:proofErr w:type="gramEnd"/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4A08B070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4A658317" w14:textId="77777777" w:rsidR="00295155" w:rsidRPr="003301F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3362F15B" w14:textId="77777777" w:rsidR="00295155" w:rsidRPr="003301F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75D20E64" w14:textId="77777777" w:rsidR="00295155" w:rsidRPr="00E82856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7F0678" w14:textId="77777777" w:rsidR="00295155" w:rsidRPr="009F06B4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27F20D" w14:textId="77777777" w:rsidR="00295155" w:rsidRPr="007D535D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7AF1B" id="สี่เหลี่ยมผืนผ้า 7" o:spid="_x0000_s1027" style="position:absolute;margin-left:5.25pt;margin-top:57.35pt;width:483.5pt;height:201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0A1FDF59" w14:textId="77777777" w:rsidR="00295155" w:rsidRPr="008A41D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03C81774" w14:textId="77777777" w:rsidR="00295155" w:rsidRPr="002D1788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proofErr w:type="gramStart"/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2E386082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proofErr w:type="gramStart"/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43DB2AE0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</w:t>
                      </w:r>
                      <w:proofErr w:type="gramEnd"/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4A08B070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4A658317" w14:textId="77777777" w:rsidR="00295155" w:rsidRPr="003301F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3362F15B" w14:textId="77777777" w:rsidR="00295155" w:rsidRPr="003301F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75D20E64" w14:textId="77777777" w:rsidR="00295155" w:rsidRPr="00E82856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167F0678" w14:textId="77777777" w:rsidR="00295155" w:rsidRPr="009F06B4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227F20D" w14:textId="77777777" w:rsidR="00295155" w:rsidRPr="007D535D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E74E988" wp14:editId="262FE7E4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458506230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C93B64" w14:textId="77777777" w:rsidR="00295155" w:rsidRPr="00F54B9C" w:rsidRDefault="00295155" w:rsidP="00295155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4EF855CD" w14:textId="77777777" w:rsidR="00295155" w:rsidRPr="00E82856" w:rsidRDefault="00295155" w:rsidP="00295155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 </w:t>
                            </w:r>
                            <w:proofErr w:type="gramStart"/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proofErr w:type="gramEnd"/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E988" id="สี่เหลี่ยมผืนผ้า 5" o:spid="_x0000_s1028" style="position:absolute;margin-left:5.75pt;margin-top:0;width:483.5pt;height:50.1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7CC93B64" w14:textId="77777777" w:rsidR="00295155" w:rsidRPr="00F54B9C" w:rsidRDefault="00295155" w:rsidP="00295155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 3 วัน</w:t>
                      </w:r>
                    </w:p>
                    <w:p w14:paraId="4EF855CD" w14:textId="77777777" w:rsidR="00295155" w:rsidRPr="00E82856" w:rsidRDefault="00295155" w:rsidP="00295155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 </w:t>
                      </w:r>
                      <w:proofErr w:type="gramStart"/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proofErr w:type="gramEnd"/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397647B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16DFD55F" wp14:editId="24095230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876241828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68034" w14:textId="77777777" w:rsidR="00295155" w:rsidRDefault="00295155" w:rsidP="00295155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4A2C984" wp14:editId="44198AC5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721595458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68A1033C" w14:textId="77777777" w:rsidR="00295155" w:rsidRPr="00080AC6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22ED7BCA" wp14:editId="0BB2AE28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811421495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60CFE9BB" wp14:editId="2346836D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885747432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0406056C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760AA492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115878EB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A2376DD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0D93A533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354FBE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C413165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1A49E4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1A49E4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2C10D5D2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1CE7A2DF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D6006B8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67EECC82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4F28873E" w14:textId="77777777" w:rsidR="00295155" w:rsidRPr="00F54B9C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60D94491" w14:textId="77777777" w:rsidR="00295155" w:rsidRPr="00F54B9C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A284FDD" w14:textId="77777777" w:rsidR="00295155" w:rsidRPr="001A49E4" w:rsidRDefault="00295155" w:rsidP="00295155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32CB3ED" wp14:editId="44FF884E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338278311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4E3C" w14:textId="77777777" w:rsidR="00295155" w:rsidRPr="00202906" w:rsidRDefault="00295155" w:rsidP="00295155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7F52459" w14:textId="77777777" w:rsidR="00295155" w:rsidRPr="00202906" w:rsidRDefault="00295155" w:rsidP="0029515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028027ED" w14:textId="77777777" w:rsidR="00295155" w:rsidRPr="00202906" w:rsidRDefault="00295155" w:rsidP="0029515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09886E6A" w14:textId="77777777" w:rsidR="00295155" w:rsidRPr="002D1788" w:rsidRDefault="00295155" w:rsidP="00295155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2009EA4" w14:textId="77777777" w:rsidR="00295155" w:rsidRPr="008A41DF" w:rsidRDefault="00295155" w:rsidP="00295155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B3ED" id="สี่เหลี่ยมผืนผ้า 3" o:spid="_x0000_s1029" style="position:absolute;left:0;text-align:left;margin-left:0;margin-top:11.4pt;width:485.25pt;height:110.2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34FB4E3C" w14:textId="77777777" w:rsidR="00295155" w:rsidRPr="00202906" w:rsidRDefault="00295155" w:rsidP="00295155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7F52459" w14:textId="77777777" w:rsidR="00295155" w:rsidRPr="00202906" w:rsidRDefault="00295155" w:rsidP="00295155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028027ED" w14:textId="77777777" w:rsidR="00295155" w:rsidRPr="00202906" w:rsidRDefault="00295155" w:rsidP="00295155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09886E6A" w14:textId="77777777" w:rsidR="00295155" w:rsidRPr="002D1788" w:rsidRDefault="00295155" w:rsidP="00295155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52009EA4" w14:textId="77777777" w:rsidR="00295155" w:rsidRPr="008A41DF" w:rsidRDefault="00295155" w:rsidP="00295155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8C74F3" w14:textId="77777777" w:rsidR="00295155" w:rsidRDefault="00295155" w:rsidP="00295155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726F79CC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39A07A0D" w14:textId="77777777" w:rsidR="00295155" w:rsidRPr="009F68EE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1CDFD2" wp14:editId="60C339B4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21066570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E9CCB" w14:textId="77777777" w:rsidR="00295155" w:rsidRPr="00E82856" w:rsidRDefault="00295155" w:rsidP="00295155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CDFD2" id="สี่เหลี่ยมผืนผ้า 1" o:spid="_x0000_s1030" style="position:absolute;margin-left:0;margin-top:30.7pt;width:485.25pt;height:75pt;z-index:25174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428E9CCB" w14:textId="77777777" w:rsidR="00295155" w:rsidRPr="00E82856" w:rsidRDefault="00295155" w:rsidP="00295155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7710C6" w14:textId="77777777" w:rsidR="00295155" w:rsidRPr="005B1EE8" w:rsidRDefault="00295155" w:rsidP="00295155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5ECB63C7" w14:textId="77777777" w:rsidR="00295155" w:rsidRPr="00AE6931" w:rsidRDefault="00295155" w:rsidP="00295155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3C8993FE" wp14:editId="04FF5CCE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1714765014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3980308" wp14:editId="09B92C97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58062082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5155" w:rsidRPr="00AE6931" w:rsidSect="00363527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89F0" w14:textId="77777777" w:rsidR="0029379F" w:rsidRDefault="0029379F" w:rsidP="009377E1">
      <w:pPr>
        <w:spacing w:after="0" w:line="240" w:lineRule="auto"/>
      </w:pPr>
      <w:r>
        <w:separator/>
      </w:r>
    </w:p>
  </w:endnote>
  <w:endnote w:type="continuationSeparator" w:id="0">
    <w:p w14:paraId="26B96BCB" w14:textId="77777777" w:rsidR="0029379F" w:rsidRDefault="0029379F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60A1EF17" w:rsidR="009F68EE" w:rsidRPr="00AE6931" w:rsidRDefault="00D93394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70C0"/>
        <w:sz w:val="18"/>
        <w:szCs w:val="22"/>
      </w:rPr>
    </w:pPr>
    <w:r w:rsidRPr="00D93394">
      <w:rPr>
        <w:rFonts w:ascii="Prompt" w:hAnsi="Prompt" w:cs="Prompt"/>
        <w:color w:val="0070C0"/>
        <w:spacing w:val="60"/>
        <w:sz w:val="18"/>
        <w:szCs w:val="22"/>
      </w:rPr>
      <w:t>JAPAN DISNEY STARS LIGHT UP TOKYO</w:t>
    </w:r>
    <w:sdt>
      <w:sdtPr>
        <w:rPr>
          <w:rFonts w:ascii="Prompt" w:hAnsi="Prompt" w:cs="Prompt"/>
          <w:color w:val="0070C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  <w:t>Page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 xml:space="preserve"> | 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begin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instrText xml:space="preserve"> PAGE   \* MERGEFORMAT </w:instrTex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separate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>13</w:t>
        </w:r>
        <w:r w:rsidR="009F68EE" w:rsidRPr="00AE6931">
          <w:rPr>
            <w:rFonts w:ascii="Prompt" w:hAnsi="Prompt" w:cs="Prompt"/>
            <w:b/>
            <w:bCs/>
            <w:noProof/>
            <w:color w:val="0070C0"/>
            <w:sz w:val="18"/>
            <w:szCs w:val="22"/>
          </w:rPr>
          <w:fldChar w:fldCharType="end"/>
        </w:r>
      </w:sdtContent>
    </w:sdt>
  </w:p>
  <w:p w14:paraId="0AB8EEB8" w14:textId="54D8FD65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6A928" w14:textId="77777777" w:rsidR="0029379F" w:rsidRDefault="0029379F" w:rsidP="009377E1">
      <w:pPr>
        <w:spacing w:after="0" w:line="240" w:lineRule="auto"/>
      </w:pPr>
      <w:r>
        <w:separator/>
      </w:r>
    </w:p>
  </w:footnote>
  <w:footnote w:type="continuationSeparator" w:id="0">
    <w:p w14:paraId="138B30CF" w14:textId="77777777" w:rsidR="0029379F" w:rsidRDefault="0029379F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5E57737" w:rsidR="001B7C8E" w:rsidRDefault="00AE693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1B4BC6" wp14:editId="415958A4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64257" cy="10695904"/>
          <wp:effectExtent l="0" t="0" r="0" b="0"/>
          <wp:wrapNone/>
          <wp:doc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7" cy="1069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6EE8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2B3A"/>
    <w:rsid w:val="00046DAA"/>
    <w:rsid w:val="00047104"/>
    <w:rsid w:val="00047356"/>
    <w:rsid w:val="00047495"/>
    <w:rsid w:val="000476AC"/>
    <w:rsid w:val="0005063E"/>
    <w:rsid w:val="000508B9"/>
    <w:rsid w:val="00050AD2"/>
    <w:rsid w:val="00050BB7"/>
    <w:rsid w:val="0005153A"/>
    <w:rsid w:val="0005670B"/>
    <w:rsid w:val="00057D46"/>
    <w:rsid w:val="000616A1"/>
    <w:rsid w:val="00062E32"/>
    <w:rsid w:val="00063322"/>
    <w:rsid w:val="0006558A"/>
    <w:rsid w:val="00065AC4"/>
    <w:rsid w:val="00066444"/>
    <w:rsid w:val="00071E81"/>
    <w:rsid w:val="0007704A"/>
    <w:rsid w:val="00080AC6"/>
    <w:rsid w:val="00081CD4"/>
    <w:rsid w:val="0008235B"/>
    <w:rsid w:val="00082A5E"/>
    <w:rsid w:val="00083EC9"/>
    <w:rsid w:val="00085035"/>
    <w:rsid w:val="000859B1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5F0"/>
    <w:rsid w:val="000D100A"/>
    <w:rsid w:val="000D4205"/>
    <w:rsid w:val="000D42F5"/>
    <w:rsid w:val="000D4798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76EB"/>
    <w:rsid w:val="001207B4"/>
    <w:rsid w:val="00124B22"/>
    <w:rsid w:val="00126EF6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8D6"/>
    <w:rsid w:val="0015796A"/>
    <w:rsid w:val="00160880"/>
    <w:rsid w:val="00162E20"/>
    <w:rsid w:val="00163039"/>
    <w:rsid w:val="00166014"/>
    <w:rsid w:val="00166D25"/>
    <w:rsid w:val="00166E00"/>
    <w:rsid w:val="001671FF"/>
    <w:rsid w:val="001672BC"/>
    <w:rsid w:val="00180BCF"/>
    <w:rsid w:val="00181E9F"/>
    <w:rsid w:val="0018205A"/>
    <w:rsid w:val="00182C30"/>
    <w:rsid w:val="00184D27"/>
    <w:rsid w:val="001861FD"/>
    <w:rsid w:val="00186285"/>
    <w:rsid w:val="00187B67"/>
    <w:rsid w:val="00192AB5"/>
    <w:rsid w:val="0019314C"/>
    <w:rsid w:val="0019462E"/>
    <w:rsid w:val="00195C62"/>
    <w:rsid w:val="00196643"/>
    <w:rsid w:val="001A1778"/>
    <w:rsid w:val="001A3F0D"/>
    <w:rsid w:val="001A49E4"/>
    <w:rsid w:val="001A5201"/>
    <w:rsid w:val="001A5234"/>
    <w:rsid w:val="001A7405"/>
    <w:rsid w:val="001A76F7"/>
    <w:rsid w:val="001B151F"/>
    <w:rsid w:val="001B4103"/>
    <w:rsid w:val="001B7C8E"/>
    <w:rsid w:val="001C035C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409E"/>
    <w:rsid w:val="001E6FD5"/>
    <w:rsid w:val="001F0793"/>
    <w:rsid w:val="001F25B4"/>
    <w:rsid w:val="001F5B3E"/>
    <w:rsid w:val="001F5F6F"/>
    <w:rsid w:val="00200677"/>
    <w:rsid w:val="00202906"/>
    <w:rsid w:val="002168D3"/>
    <w:rsid w:val="00220523"/>
    <w:rsid w:val="00222D77"/>
    <w:rsid w:val="0022333E"/>
    <w:rsid w:val="00223C31"/>
    <w:rsid w:val="00224850"/>
    <w:rsid w:val="00225FB6"/>
    <w:rsid w:val="0023031C"/>
    <w:rsid w:val="00231107"/>
    <w:rsid w:val="002338C3"/>
    <w:rsid w:val="0023677B"/>
    <w:rsid w:val="00237C3E"/>
    <w:rsid w:val="002413D8"/>
    <w:rsid w:val="00242B09"/>
    <w:rsid w:val="00244E69"/>
    <w:rsid w:val="00247EEF"/>
    <w:rsid w:val="00250815"/>
    <w:rsid w:val="00250909"/>
    <w:rsid w:val="002531D1"/>
    <w:rsid w:val="0025372A"/>
    <w:rsid w:val="00264AD7"/>
    <w:rsid w:val="00265FE2"/>
    <w:rsid w:val="00266193"/>
    <w:rsid w:val="002664C6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379F"/>
    <w:rsid w:val="002940F8"/>
    <w:rsid w:val="002950B2"/>
    <w:rsid w:val="00295155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4A80"/>
    <w:rsid w:val="003052B0"/>
    <w:rsid w:val="00310F80"/>
    <w:rsid w:val="00311009"/>
    <w:rsid w:val="00313BC6"/>
    <w:rsid w:val="0031720E"/>
    <w:rsid w:val="00321433"/>
    <w:rsid w:val="00321517"/>
    <w:rsid w:val="00325155"/>
    <w:rsid w:val="00325F45"/>
    <w:rsid w:val="00326732"/>
    <w:rsid w:val="00326A5F"/>
    <w:rsid w:val="00330217"/>
    <w:rsid w:val="003303E3"/>
    <w:rsid w:val="0033316D"/>
    <w:rsid w:val="0033590B"/>
    <w:rsid w:val="0033638A"/>
    <w:rsid w:val="00336606"/>
    <w:rsid w:val="003406F5"/>
    <w:rsid w:val="0034131C"/>
    <w:rsid w:val="003413A1"/>
    <w:rsid w:val="00342CE4"/>
    <w:rsid w:val="00342DEE"/>
    <w:rsid w:val="00344621"/>
    <w:rsid w:val="00345FD7"/>
    <w:rsid w:val="0034675A"/>
    <w:rsid w:val="00351B45"/>
    <w:rsid w:val="00351C37"/>
    <w:rsid w:val="0035306F"/>
    <w:rsid w:val="003573FE"/>
    <w:rsid w:val="00357661"/>
    <w:rsid w:val="00360F6E"/>
    <w:rsid w:val="003614CE"/>
    <w:rsid w:val="0036291C"/>
    <w:rsid w:val="00363527"/>
    <w:rsid w:val="00363886"/>
    <w:rsid w:val="00364715"/>
    <w:rsid w:val="00364F9E"/>
    <w:rsid w:val="00365D53"/>
    <w:rsid w:val="003703C3"/>
    <w:rsid w:val="00374548"/>
    <w:rsid w:val="003804B9"/>
    <w:rsid w:val="00380FF5"/>
    <w:rsid w:val="00381D04"/>
    <w:rsid w:val="00381D62"/>
    <w:rsid w:val="0038348B"/>
    <w:rsid w:val="00387D56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579"/>
    <w:rsid w:val="003B76F7"/>
    <w:rsid w:val="003C1619"/>
    <w:rsid w:val="003C1BA6"/>
    <w:rsid w:val="003C553F"/>
    <w:rsid w:val="003C5A2E"/>
    <w:rsid w:val="003C5E94"/>
    <w:rsid w:val="003C6F83"/>
    <w:rsid w:val="003C7DCF"/>
    <w:rsid w:val="003D28BB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605A"/>
    <w:rsid w:val="00416DCF"/>
    <w:rsid w:val="00417709"/>
    <w:rsid w:val="00420EE2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57E7"/>
    <w:rsid w:val="00443A19"/>
    <w:rsid w:val="004441E4"/>
    <w:rsid w:val="00445760"/>
    <w:rsid w:val="00447D88"/>
    <w:rsid w:val="0045029C"/>
    <w:rsid w:val="004532A7"/>
    <w:rsid w:val="00456412"/>
    <w:rsid w:val="00463EE2"/>
    <w:rsid w:val="0046750E"/>
    <w:rsid w:val="004702C7"/>
    <w:rsid w:val="004736B9"/>
    <w:rsid w:val="00474292"/>
    <w:rsid w:val="0047570D"/>
    <w:rsid w:val="00475AD5"/>
    <w:rsid w:val="00475DBD"/>
    <w:rsid w:val="00475E4F"/>
    <w:rsid w:val="004767CD"/>
    <w:rsid w:val="004842F7"/>
    <w:rsid w:val="004856F4"/>
    <w:rsid w:val="00486C78"/>
    <w:rsid w:val="00492AA9"/>
    <w:rsid w:val="004960E3"/>
    <w:rsid w:val="004A0AE0"/>
    <w:rsid w:val="004A1065"/>
    <w:rsid w:val="004A2242"/>
    <w:rsid w:val="004A588E"/>
    <w:rsid w:val="004A6E8A"/>
    <w:rsid w:val="004B2AFC"/>
    <w:rsid w:val="004B2C68"/>
    <w:rsid w:val="004B33EC"/>
    <w:rsid w:val="004B378F"/>
    <w:rsid w:val="004B3824"/>
    <w:rsid w:val="004B67B5"/>
    <w:rsid w:val="004C0334"/>
    <w:rsid w:val="004C0504"/>
    <w:rsid w:val="004C2E47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2601"/>
    <w:rsid w:val="004F4493"/>
    <w:rsid w:val="004F45E5"/>
    <w:rsid w:val="004F5226"/>
    <w:rsid w:val="004F5FF3"/>
    <w:rsid w:val="004F6251"/>
    <w:rsid w:val="00500969"/>
    <w:rsid w:val="00503112"/>
    <w:rsid w:val="005068D9"/>
    <w:rsid w:val="005070C7"/>
    <w:rsid w:val="00507BBF"/>
    <w:rsid w:val="005158BF"/>
    <w:rsid w:val="00516F48"/>
    <w:rsid w:val="0052196E"/>
    <w:rsid w:val="005268B6"/>
    <w:rsid w:val="00526E1A"/>
    <w:rsid w:val="005276CF"/>
    <w:rsid w:val="00531002"/>
    <w:rsid w:val="005327FE"/>
    <w:rsid w:val="00532E0F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53EB3"/>
    <w:rsid w:val="00554676"/>
    <w:rsid w:val="00562799"/>
    <w:rsid w:val="00564543"/>
    <w:rsid w:val="00564D5F"/>
    <w:rsid w:val="00565CE9"/>
    <w:rsid w:val="0057122E"/>
    <w:rsid w:val="00572C37"/>
    <w:rsid w:val="00575399"/>
    <w:rsid w:val="0058245E"/>
    <w:rsid w:val="00582EA2"/>
    <w:rsid w:val="00584AC7"/>
    <w:rsid w:val="00590052"/>
    <w:rsid w:val="00590346"/>
    <w:rsid w:val="005904C9"/>
    <w:rsid w:val="0059076D"/>
    <w:rsid w:val="00590838"/>
    <w:rsid w:val="00591418"/>
    <w:rsid w:val="00594615"/>
    <w:rsid w:val="0059641C"/>
    <w:rsid w:val="00596A11"/>
    <w:rsid w:val="00596A65"/>
    <w:rsid w:val="0059794E"/>
    <w:rsid w:val="005A0030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4111"/>
    <w:rsid w:val="005C4E1E"/>
    <w:rsid w:val="005D2DEA"/>
    <w:rsid w:val="005D49AA"/>
    <w:rsid w:val="005D6C0F"/>
    <w:rsid w:val="005D75A9"/>
    <w:rsid w:val="005E2D1F"/>
    <w:rsid w:val="005E42CF"/>
    <w:rsid w:val="006002BA"/>
    <w:rsid w:val="00601203"/>
    <w:rsid w:val="00602956"/>
    <w:rsid w:val="00604B0A"/>
    <w:rsid w:val="00606C09"/>
    <w:rsid w:val="00610917"/>
    <w:rsid w:val="006144CD"/>
    <w:rsid w:val="006233E9"/>
    <w:rsid w:val="006240DC"/>
    <w:rsid w:val="00626E4E"/>
    <w:rsid w:val="00627C8D"/>
    <w:rsid w:val="00630F77"/>
    <w:rsid w:val="0063177D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245"/>
    <w:rsid w:val="00667327"/>
    <w:rsid w:val="00670762"/>
    <w:rsid w:val="006756EA"/>
    <w:rsid w:val="0067604D"/>
    <w:rsid w:val="00677DDE"/>
    <w:rsid w:val="00680406"/>
    <w:rsid w:val="00682D54"/>
    <w:rsid w:val="00686158"/>
    <w:rsid w:val="00687A6D"/>
    <w:rsid w:val="0069475B"/>
    <w:rsid w:val="00695468"/>
    <w:rsid w:val="006A0289"/>
    <w:rsid w:val="006A0387"/>
    <w:rsid w:val="006A0DA6"/>
    <w:rsid w:val="006A162C"/>
    <w:rsid w:val="006A49BD"/>
    <w:rsid w:val="006A4CB4"/>
    <w:rsid w:val="006A4FA3"/>
    <w:rsid w:val="006A6F03"/>
    <w:rsid w:val="006A703D"/>
    <w:rsid w:val="006B1BE9"/>
    <w:rsid w:val="006B4045"/>
    <w:rsid w:val="006B57A8"/>
    <w:rsid w:val="006B7818"/>
    <w:rsid w:val="006C2458"/>
    <w:rsid w:val="006C3992"/>
    <w:rsid w:val="006C540D"/>
    <w:rsid w:val="006C7EFB"/>
    <w:rsid w:val="006D2A1B"/>
    <w:rsid w:val="006E2C9B"/>
    <w:rsid w:val="006E3349"/>
    <w:rsid w:val="006E41B1"/>
    <w:rsid w:val="006E740F"/>
    <w:rsid w:val="006F2204"/>
    <w:rsid w:val="006F6A2C"/>
    <w:rsid w:val="006F7A88"/>
    <w:rsid w:val="0070370D"/>
    <w:rsid w:val="00703995"/>
    <w:rsid w:val="007048DE"/>
    <w:rsid w:val="007061DC"/>
    <w:rsid w:val="0070696A"/>
    <w:rsid w:val="0071279D"/>
    <w:rsid w:val="00715991"/>
    <w:rsid w:val="00716CB2"/>
    <w:rsid w:val="00716F12"/>
    <w:rsid w:val="0072728D"/>
    <w:rsid w:val="00727AE4"/>
    <w:rsid w:val="0073029C"/>
    <w:rsid w:val="007375C9"/>
    <w:rsid w:val="00737D30"/>
    <w:rsid w:val="00737E2F"/>
    <w:rsid w:val="00741246"/>
    <w:rsid w:val="007427F2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28D1"/>
    <w:rsid w:val="00764850"/>
    <w:rsid w:val="007650F4"/>
    <w:rsid w:val="007717C0"/>
    <w:rsid w:val="0077415C"/>
    <w:rsid w:val="00775E8B"/>
    <w:rsid w:val="007821A8"/>
    <w:rsid w:val="00783250"/>
    <w:rsid w:val="007847DB"/>
    <w:rsid w:val="00784A32"/>
    <w:rsid w:val="0078545C"/>
    <w:rsid w:val="00785698"/>
    <w:rsid w:val="00792E0B"/>
    <w:rsid w:val="00792EB6"/>
    <w:rsid w:val="007969C9"/>
    <w:rsid w:val="007A1B3D"/>
    <w:rsid w:val="007B3470"/>
    <w:rsid w:val="007C58E3"/>
    <w:rsid w:val="007C740C"/>
    <w:rsid w:val="007D0FE4"/>
    <w:rsid w:val="007D1D51"/>
    <w:rsid w:val="007D2207"/>
    <w:rsid w:val="007D7985"/>
    <w:rsid w:val="007E07B9"/>
    <w:rsid w:val="007E5E04"/>
    <w:rsid w:val="007E646F"/>
    <w:rsid w:val="007E65BD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114EA"/>
    <w:rsid w:val="008144E0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2745"/>
    <w:rsid w:val="008345F4"/>
    <w:rsid w:val="00836775"/>
    <w:rsid w:val="008413BF"/>
    <w:rsid w:val="00843B57"/>
    <w:rsid w:val="00846E0C"/>
    <w:rsid w:val="008511A4"/>
    <w:rsid w:val="00853282"/>
    <w:rsid w:val="008532A0"/>
    <w:rsid w:val="008540D4"/>
    <w:rsid w:val="008628EC"/>
    <w:rsid w:val="00863E4D"/>
    <w:rsid w:val="00866DD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931BB"/>
    <w:rsid w:val="008955F3"/>
    <w:rsid w:val="0089577A"/>
    <w:rsid w:val="0089628C"/>
    <w:rsid w:val="008970B2"/>
    <w:rsid w:val="008A0B55"/>
    <w:rsid w:val="008B04E2"/>
    <w:rsid w:val="008B365A"/>
    <w:rsid w:val="008B5DEF"/>
    <w:rsid w:val="008B6581"/>
    <w:rsid w:val="008C0F48"/>
    <w:rsid w:val="008C2663"/>
    <w:rsid w:val="008C3071"/>
    <w:rsid w:val="008C5352"/>
    <w:rsid w:val="008C5AB7"/>
    <w:rsid w:val="008C6F0D"/>
    <w:rsid w:val="008D168F"/>
    <w:rsid w:val="008D1AD2"/>
    <w:rsid w:val="008D5E54"/>
    <w:rsid w:val="008D6595"/>
    <w:rsid w:val="008D7289"/>
    <w:rsid w:val="008E1DE0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8F6A86"/>
    <w:rsid w:val="009000D0"/>
    <w:rsid w:val="009005A4"/>
    <w:rsid w:val="00900AD5"/>
    <w:rsid w:val="00901A17"/>
    <w:rsid w:val="0090307E"/>
    <w:rsid w:val="00904500"/>
    <w:rsid w:val="009116FE"/>
    <w:rsid w:val="00911734"/>
    <w:rsid w:val="00912C10"/>
    <w:rsid w:val="00916CA1"/>
    <w:rsid w:val="00924CF9"/>
    <w:rsid w:val="00927BDD"/>
    <w:rsid w:val="00930C1E"/>
    <w:rsid w:val="00931D09"/>
    <w:rsid w:val="009333AE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53CEB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7325"/>
    <w:rsid w:val="009878EB"/>
    <w:rsid w:val="009915E2"/>
    <w:rsid w:val="0099221D"/>
    <w:rsid w:val="00992C3A"/>
    <w:rsid w:val="00992F14"/>
    <w:rsid w:val="00993FD1"/>
    <w:rsid w:val="009945FA"/>
    <w:rsid w:val="00996BED"/>
    <w:rsid w:val="009A225D"/>
    <w:rsid w:val="009A3E3A"/>
    <w:rsid w:val="009B4294"/>
    <w:rsid w:val="009B6317"/>
    <w:rsid w:val="009B7E41"/>
    <w:rsid w:val="009C0A67"/>
    <w:rsid w:val="009C0FFE"/>
    <w:rsid w:val="009C1852"/>
    <w:rsid w:val="009C354F"/>
    <w:rsid w:val="009C3A7F"/>
    <w:rsid w:val="009C67FD"/>
    <w:rsid w:val="009C7CE2"/>
    <w:rsid w:val="009D1270"/>
    <w:rsid w:val="009D386F"/>
    <w:rsid w:val="009D5461"/>
    <w:rsid w:val="009D5872"/>
    <w:rsid w:val="009E03C4"/>
    <w:rsid w:val="009F0CBB"/>
    <w:rsid w:val="009F229A"/>
    <w:rsid w:val="009F68EE"/>
    <w:rsid w:val="00A011DF"/>
    <w:rsid w:val="00A02737"/>
    <w:rsid w:val="00A037B4"/>
    <w:rsid w:val="00A0493B"/>
    <w:rsid w:val="00A0540B"/>
    <w:rsid w:val="00A06444"/>
    <w:rsid w:val="00A1071F"/>
    <w:rsid w:val="00A11BF6"/>
    <w:rsid w:val="00A131A5"/>
    <w:rsid w:val="00A139E6"/>
    <w:rsid w:val="00A14DDB"/>
    <w:rsid w:val="00A2530F"/>
    <w:rsid w:val="00A25623"/>
    <w:rsid w:val="00A25FB3"/>
    <w:rsid w:val="00A26477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47317"/>
    <w:rsid w:val="00A50372"/>
    <w:rsid w:val="00A54871"/>
    <w:rsid w:val="00A556E7"/>
    <w:rsid w:val="00A556FF"/>
    <w:rsid w:val="00A572BD"/>
    <w:rsid w:val="00A62609"/>
    <w:rsid w:val="00A62823"/>
    <w:rsid w:val="00A62974"/>
    <w:rsid w:val="00A629A4"/>
    <w:rsid w:val="00A63672"/>
    <w:rsid w:val="00A70BB2"/>
    <w:rsid w:val="00A73B21"/>
    <w:rsid w:val="00A77403"/>
    <w:rsid w:val="00A80CA1"/>
    <w:rsid w:val="00A8125B"/>
    <w:rsid w:val="00A821CE"/>
    <w:rsid w:val="00A82F01"/>
    <w:rsid w:val="00A9010B"/>
    <w:rsid w:val="00A91979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1CF2"/>
    <w:rsid w:val="00AB209C"/>
    <w:rsid w:val="00AB2647"/>
    <w:rsid w:val="00AB703C"/>
    <w:rsid w:val="00AC0003"/>
    <w:rsid w:val="00AC0471"/>
    <w:rsid w:val="00AC324A"/>
    <w:rsid w:val="00AC340D"/>
    <w:rsid w:val="00AC4AB9"/>
    <w:rsid w:val="00AC61D7"/>
    <w:rsid w:val="00AD20D0"/>
    <w:rsid w:val="00AD3232"/>
    <w:rsid w:val="00AE340F"/>
    <w:rsid w:val="00AE3933"/>
    <w:rsid w:val="00AE6931"/>
    <w:rsid w:val="00AF031C"/>
    <w:rsid w:val="00AF2962"/>
    <w:rsid w:val="00AF4FE3"/>
    <w:rsid w:val="00AF6A36"/>
    <w:rsid w:val="00B00732"/>
    <w:rsid w:val="00B027A3"/>
    <w:rsid w:val="00B036AB"/>
    <w:rsid w:val="00B043B7"/>
    <w:rsid w:val="00B0603B"/>
    <w:rsid w:val="00B11914"/>
    <w:rsid w:val="00B1274E"/>
    <w:rsid w:val="00B13086"/>
    <w:rsid w:val="00B17E08"/>
    <w:rsid w:val="00B23F78"/>
    <w:rsid w:val="00B253A5"/>
    <w:rsid w:val="00B25ADD"/>
    <w:rsid w:val="00B273C9"/>
    <w:rsid w:val="00B27A92"/>
    <w:rsid w:val="00B27C7C"/>
    <w:rsid w:val="00B30A54"/>
    <w:rsid w:val="00B31B39"/>
    <w:rsid w:val="00B31B8B"/>
    <w:rsid w:val="00B33EA5"/>
    <w:rsid w:val="00B4214C"/>
    <w:rsid w:val="00B447A0"/>
    <w:rsid w:val="00B52443"/>
    <w:rsid w:val="00B539DB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4C39"/>
    <w:rsid w:val="00B958D4"/>
    <w:rsid w:val="00B95BEE"/>
    <w:rsid w:val="00BA059D"/>
    <w:rsid w:val="00BA565C"/>
    <w:rsid w:val="00BA782F"/>
    <w:rsid w:val="00BB12BF"/>
    <w:rsid w:val="00BB3AB5"/>
    <w:rsid w:val="00BB7335"/>
    <w:rsid w:val="00BC1046"/>
    <w:rsid w:val="00BC1101"/>
    <w:rsid w:val="00BC164D"/>
    <w:rsid w:val="00BC27FD"/>
    <w:rsid w:val="00BC44AF"/>
    <w:rsid w:val="00BC7773"/>
    <w:rsid w:val="00BD4B8C"/>
    <w:rsid w:val="00BD51C8"/>
    <w:rsid w:val="00BD56F2"/>
    <w:rsid w:val="00BD728A"/>
    <w:rsid w:val="00BD7691"/>
    <w:rsid w:val="00BE02A8"/>
    <w:rsid w:val="00BE0F34"/>
    <w:rsid w:val="00BE4CD3"/>
    <w:rsid w:val="00BE5224"/>
    <w:rsid w:val="00BF017F"/>
    <w:rsid w:val="00BF04DB"/>
    <w:rsid w:val="00BF14B1"/>
    <w:rsid w:val="00BF1B4F"/>
    <w:rsid w:val="00BF6580"/>
    <w:rsid w:val="00C01409"/>
    <w:rsid w:val="00C01534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3822"/>
    <w:rsid w:val="00C34640"/>
    <w:rsid w:val="00C35E47"/>
    <w:rsid w:val="00C36E69"/>
    <w:rsid w:val="00C37B12"/>
    <w:rsid w:val="00C41368"/>
    <w:rsid w:val="00C520C0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44B3"/>
    <w:rsid w:val="00C75986"/>
    <w:rsid w:val="00C808F2"/>
    <w:rsid w:val="00C80C61"/>
    <w:rsid w:val="00C825E7"/>
    <w:rsid w:val="00C838BF"/>
    <w:rsid w:val="00C92EC5"/>
    <w:rsid w:val="00C93135"/>
    <w:rsid w:val="00C934C7"/>
    <w:rsid w:val="00C958A5"/>
    <w:rsid w:val="00CA1D39"/>
    <w:rsid w:val="00CA2A5B"/>
    <w:rsid w:val="00CB1BDA"/>
    <w:rsid w:val="00CB3EC6"/>
    <w:rsid w:val="00CB6702"/>
    <w:rsid w:val="00CC1D2A"/>
    <w:rsid w:val="00CC471A"/>
    <w:rsid w:val="00CC53E8"/>
    <w:rsid w:val="00CC67B6"/>
    <w:rsid w:val="00CD3D70"/>
    <w:rsid w:val="00CE1A72"/>
    <w:rsid w:val="00CE4829"/>
    <w:rsid w:val="00CE6E27"/>
    <w:rsid w:val="00CF087C"/>
    <w:rsid w:val="00CF14FE"/>
    <w:rsid w:val="00CF7351"/>
    <w:rsid w:val="00D0153E"/>
    <w:rsid w:val="00D01C82"/>
    <w:rsid w:val="00D0765B"/>
    <w:rsid w:val="00D10724"/>
    <w:rsid w:val="00D10B66"/>
    <w:rsid w:val="00D1182F"/>
    <w:rsid w:val="00D11F1C"/>
    <w:rsid w:val="00D11FF9"/>
    <w:rsid w:val="00D1275D"/>
    <w:rsid w:val="00D13379"/>
    <w:rsid w:val="00D2063C"/>
    <w:rsid w:val="00D20C4A"/>
    <w:rsid w:val="00D21455"/>
    <w:rsid w:val="00D214AB"/>
    <w:rsid w:val="00D232B5"/>
    <w:rsid w:val="00D27F9D"/>
    <w:rsid w:val="00D3078B"/>
    <w:rsid w:val="00D34402"/>
    <w:rsid w:val="00D35522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5520"/>
    <w:rsid w:val="00D60F96"/>
    <w:rsid w:val="00D62F71"/>
    <w:rsid w:val="00D673AE"/>
    <w:rsid w:val="00D7152C"/>
    <w:rsid w:val="00D71583"/>
    <w:rsid w:val="00D77A29"/>
    <w:rsid w:val="00D80863"/>
    <w:rsid w:val="00D817A7"/>
    <w:rsid w:val="00D8198C"/>
    <w:rsid w:val="00D8217A"/>
    <w:rsid w:val="00D8383D"/>
    <w:rsid w:val="00D9105A"/>
    <w:rsid w:val="00D91AFC"/>
    <w:rsid w:val="00D91EB9"/>
    <w:rsid w:val="00D93394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1C3"/>
    <w:rsid w:val="00DB15D5"/>
    <w:rsid w:val="00DB18FA"/>
    <w:rsid w:val="00DB2931"/>
    <w:rsid w:val="00DB39D0"/>
    <w:rsid w:val="00DB4BF2"/>
    <w:rsid w:val="00DB6891"/>
    <w:rsid w:val="00DB69FB"/>
    <w:rsid w:val="00DC1CD8"/>
    <w:rsid w:val="00DC2C86"/>
    <w:rsid w:val="00DD012F"/>
    <w:rsid w:val="00DD1E50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0258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55A6"/>
    <w:rsid w:val="00E46354"/>
    <w:rsid w:val="00E47B3F"/>
    <w:rsid w:val="00E5060D"/>
    <w:rsid w:val="00E50D83"/>
    <w:rsid w:val="00E511DF"/>
    <w:rsid w:val="00E51715"/>
    <w:rsid w:val="00E5180F"/>
    <w:rsid w:val="00E53D6F"/>
    <w:rsid w:val="00E54CF1"/>
    <w:rsid w:val="00E61E92"/>
    <w:rsid w:val="00E62A9A"/>
    <w:rsid w:val="00E63C7E"/>
    <w:rsid w:val="00E64BC2"/>
    <w:rsid w:val="00E67D47"/>
    <w:rsid w:val="00E701CF"/>
    <w:rsid w:val="00E76BCB"/>
    <w:rsid w:val="00E8047A"/>
    <w:rsid w:val="00E807ED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53A"/>
    <w:rsid w:val="00EA5712"/>
    <w:rsid w:val="00EA635B"/>
    <w:rsid w:val="00EA68E9"/>
    <w:rsid w:val="00EB1092"/>
    <w:rsid w:val="00EB5132"/>
    <w:rsid w:val="00EB6CE2"/>
    <w:rsid w:val="00EB6CFB"/>
    <w:rsid w:val="00EB709F"/>
    <w:rsid w:val="00EC03DF"/>
    <w:rsid w:val="00EC1E5E"/>
    <w:rsid w:val="00EC3A30"/>
    <w:rsid w:val="00EC593A"/>
    <w:rsid w:val="00EC6054"/>
    <w:rsid w:val="00EC661F"/>
    <w:rsid w:val="00EC78A3"/>
    <w:rsid w:val="00EC78C0"/>
    <w:rsid w:val="00ED451A"/>
    <w:rsid w:val="00ED71C5"/>
    <w:rsid w:val="00ED7883"/>
    <w:rsid w:val="00EE27AD"/>
    <w:rsid w:val="00EE62D7"/>
    <w:rsid w:val="00EF129A"/>
    <w:rsid w:val="00EF5EF7"/>
    <w:rsid w:val="00EF72BE"/>
    <w:rsid w:val="00F0174F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7921"/>
    <w:rsid w:val="00F5176C"/>
    <w:rsid w:val="00F53C52"/>
    <w:rsid w:val="00F54B9C"/>
    <w:rsid w:val="00F55565"/>
    <w:rsid w:val="00F55B88"/>
    <w:rsid w:val="00F57010"/>
    <w:rsid w:val="00F617AA"/>
    <w:rsid w:val="00F624D1"/>
    <w:rsid w:val="00F662A5"/>
    <w:rsid w:val="00F779BA"/>
    <w:rsid w:val="00F82BED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1594"/>
    <w:rsid w:val="00FB68C3"/>
    <w:rsid w:val="00FC0260"/>
    <w:rsid w:val="00FC26E2"/>
    <w:rsid w:val="00FC3E1A"/>
    <w:rsid w:val="00FC4280"/>
    <w:rsid w:val="00FC5D9C"/>
    <w:rsid w:val="00FC7E68"/>
    <w:rsid w:val="00FD1391"/>
    <w:rsid w:val="00FD3F82"/>
    <w:rsid w:val="00FD51AB"/>
    <w:rsid w:val="00FD6774"/>
    <w:rsid w:val="00FE4EE5"/>
    <w:rsid w:val="00FE60E4"/>
    <w:rsid w:val="00FE6D2F"/>
    <w:rsid w:val="00FE70C5"/>
    <w:rsid w:val="00FF0D0F"/>
    <w:rsid w:val="00FF1C0C"/>
    <w:rsid w:val="00FF303E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348</TotalTime>
  <Pages>16</Pages>
  <Words>2178</Words>
  <Characters>12417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28</cp:revision>
  <cp:lastPrinted>2026-01-07T09:58:00Z</cp:lastPrinted>
  <dcterms:created xsi:type="dcterms:W3CDTF">2025-10-31T10:10:00Z</dcterms:created>
  <dcterms:modified xsi:type="dcterms:W3CDTF">2026-09-10T08:23:00Z</dcterms:modified>
</cp:coreProperties>
</file>