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5B5E" w14:textId="12EB1BEA" w:rsidR="00C86A7F" w:rsidRDefault="00AE6931" w:rsidP="00C86A7F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59264" behindDoc="1" locked="0" layoutInCell="1" allowOverlap="1" wp14:anchorId="1DFA0F9B" wp14:editId="3DF20240">
            <wp:simplePos x="0" y="0"/>
            <wp:positionH relativeFrom="margin">
              <wp:posOffset>-295275</wp:posOffset>
            </wp:positionH>
            <wp:positionV relativeFrom="page">
              <wp:posOffset>523875</wp:posOffset>
            </wp:positionV>
            <wp:extent cx="6874510" cy="3096895"/>
            <wp:effectExtent l="57150" t="19050" r="59690" b="103505"/>
            <wp:wrapThrough wrapText="bothSides">
              <wp:wrapPolygon edited="0">
                <wp:start x="-120" y="-133"/>
                <wp:lineTo x="-180" y="0"/>
                <wp:lineTo x="-180" y="22056"/>
                <wp:lineTo x="-120" y="22189"/>
                <wp:lineTo x="21668" y="22189"/>
                <wp:lineTo x="21728" y="21392"/>
                <wp:lineTo x="21728" y="2126"/>
                <wp:lineTo x="21668" y="133"/>
                <wp:lineTo x="21668" y="-133"/>
                <wp:lineTo x="-120" y="-133"/>
              </wp:wrapPolygon>
            </wp:wrapThrough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3447097"/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พาทุกท่านมุ่งหน้าสู่ญี่ปุ่น พาตะลุยหิมะขาวโพลน เล่นสกีแบบจัดเต็ม </w:t>
      </w:r>
      <w:r w:rsidRPr="00E53D6F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ชมวิวภูเขา</w:t>
      </w:r>
      <w:r w:rsidR="00445760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ไฟ</w:t>
      </w:r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ฟูจิ</w:t>
      </w:r>
      <w:r w:rsidR="00445760" w:rsidRPr="00445760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และ</w:t>
      </w:r>
      <w:r w:rsidR="00445760" w:rsidRPr="00445760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เทศกาลงานประดับไฟซากะมิโกะ</w:t>
      </w:r>
      <w:r w:rsidR="00445760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667245"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อิสระ</w:t>
      </w:r>
      <w:r w:rsidR="00C86A7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1 วันเต็ม</w:t>
      </w:r>
      <w:r w:rsidRPr="00E53D6F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!! </w:t>
      </w:r>
      <w:r w:rsidRPr="008F51F7">
        <w:rPr>
          <w:rFonts w:cs="Tahoma"/>
          <w:color w:val="0070C0"/>
          <w:szCs w:val="22"/>
        </w:rPr>
        <w:br/>
      </w:r>
      <w:r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tbl>
      <w:tblPr>
        <w:tblpPr w:leftFromText="180" w:rightFromText="180" w:vertAnchor="page" w:horzAnchor="margin" w:tblpXSpec="center" w:tblpY="7606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C86A7F" w:rsidRPr="003A2BF7" w14:paraId="388D22AD" w14:textId="77777777" w:rsidTr="00C86A7F">
        <w:trPr>
          <w:trHeight w:val="520"/>
        </w:trPr>
        <w:tc>
          <w:tcPr>
            <w:tcW w:w="823" w:type="dxa"/>
            <w:shd w:val="clear" w:color="auto" w:fill="4C94D8" w:themeFill="text2" w:themeFillTint="80"/>
            <w:vAlign w:val="center"/>
          </w:tcPr>
          <w:p w14:paraId="748BC7AA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  <w:proofErr w:type="spellEnd"/>
          </w:p>
        </w:tc>
        <w:tc>
          <w:tcPr>
            <w:tcW w:w="6397" w:type="dxa"/>
            <w:shd w:val="clear" w:color="auto" w:fill="4C94D8" w:themeFill="text2" w:themeFillTint="80"/>
            <w:vAlign w:val="center"/>
          </w:tcPr>
          <w:p w14:paraId="3177B71A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  <w:proofErr w:type="spellEnd"/>
          </w:p>
        </w:tc>
        <w:tc>
          <w:tcPr>
            <w:tcW w:w="1984" w:type="dxa"/>
            <w:shd w:val="clear" w:color="auto" w:fill="4C94D8" w:themeFill="text2" w:themeFillTint="80"/>
            <w:vAlign w:val="center"/>
          </w:tcPr>
          <w:p w14:paraId="58B81B1D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  <w:proofErr w:type="spellEnd"/>
          </w:p>
        </w:tc>
        <w:tc>
          <w:tcPr>
            <w:tcW w:w="1941" w:type="dxa"/>
            <w:shd w:val="clear" w:color="auto" w:fill="4C94D8" w:themeFill="text2" w:themeFillTint="80"/>
            <w:vAlign w:val="center"/>
          </w:tcPr>
          <w:p w14:paraId="29F509FE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</w:t>
            </w:r>
            <w:proofErr w:type="spellEnd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ที่พัก</w:t>
            </w:r>
            <w:proofErr w:type="spellEnd"/>
          </w:p>
        </w:tc>
      </w:tr>
      <w:tr w:rsidR="00C86A7F" w:rsidRPr="0072044B" w14:paraId="57107C62" w14:textId="77777777" w:rsidTr="00C86A7F">
        <w:trPr>
          <w:trHeight w:val="550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197812AE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2E7149CB" w14:textId="77777777" w:rsidR="00C86A7F" w:rsidRPr="00107D5B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4B28CD8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7760C91E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C86A7F" w:rsidRPr="0072044B" w14:paraId="1CCFE047" w14:textId="77777777" w:rsidTr="00C86A7F">
        <w:trPr>
          <w:trHeight w:val="1205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E809870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664DC8D" w14:textId="40341C89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เทศกาล</w:t>
            </w:r>
            <w:r w:rsidRPr="00D72A68">
              <w:rPr>
                <w:rFonts w:ascii="Prompt" w:eastAsia="Sarabun" w:hAnsi="Prompt" w:cs="Prompt"/>
                <w:b/>
                <w:bCs/>
                <w:color w:val="B08A00"/>
                <w:szCs w:val="22"/>
                <w:cs/>
              </w:rPr>
              <w:t>งานประดับไฟ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ซากะมิโกะ</w:t>
            </w:r>
            <w:r w:rsidRPr="00595157">
              <w:rPr>
                <w:rFonts w:ascii="Prompt" w:eastAsia="Sarabun" w:hAnsi="Prompt" w:cs="Prompt" w:hint="cs"/>
                <w:b/>
                <w:bCs/>
                <w:color w:val="074F6A" w:themeColor="accent4" w:themeShade="80"/>
                <w:sz w:val="18"/>
                <w:szCs w:val="18"/>
                <w:cs/>
              </w:rPr>
              <w:t xml:space="preserve"> </w:t>
            </w:r>
            <w:r w:rsidR="00F84DB6">
              <w:rPr>
                <w:rFonts w:ascii="Prompt" w:eastAsia="Sarabun" w:hAnsi="Prompt" w:cs="Prompt"/>
                <w:b/>
                <w:bCs/>
                <w:color w:val="074F6A" w:themeColor="accent4" w:themeShade="80"/>
                <w:sz w:val="18"/>
                <w:szCs w:val="18"/>
                <w:cs/>
              </w:rPr>
              <w:br/>
            </w:r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</w:t>
            </w:r>
            <w:proofErr w:type="spellStart"/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ออน</w:t>
            </w:r>
            <w:proofErr w:type="spellEnd"/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เซ็น + ทานบุฟเฟต์ขาปูยักษ์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366DDB39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  <w:p w14:paraId="2F7FF6EB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5B306DB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6BEDBEE0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1AC0767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648D53A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42CF6AF9" w14:textId="77777777" w:rsidTr="00C86A7F">
        <w:trPr>
          <w:trHeight w:val="1052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6DDBC1C2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22A511A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ลานสกี ฟูจิเท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็น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หรือ 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ทะเลสาบคาวากุจิโกะ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31A24BE5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3A465414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</w:t>
            </w:r>
            <w:proofErr w:type="spellStart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กิ</w:t>
            </w:r>
            <w:proofErr w:type="spellEnd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นิกุ</w:t>
            </w:r>
          </w:p>
          <w:p w14:paraId="37144C79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20C68331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7AA3C258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7763981C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67A2CB43" w14:textId="77777777" w:rsidTr="00C86A7F">
        <w:trPr>
          <w:trHeight w:val="1189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A47B597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C0E213F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FREEDAY </w:t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อิสระเที่ยวเต็มวัน หรือ ซื้อทัวร์เสริมโตเกียวดิสนีย์แลนด์ (ไม่มีรถบริการ รับ-ส่ง และหัวหน้าทัวร์นำเที่ยว)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51E3AF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53C9D23A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0092DE81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1D6EAFC4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3A59AED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1D94919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64E2C281" w14:textId="77777777" w:rsidTr="00C86A7F">
        <w:trPr>
          <w:trHeight w:val="1171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6B5CAF04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5DB318F3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E634DB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E634DB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AEON MALL Narita</w:t>
            </w:r>
          </w:p>
          <w:p w14:paraId="3AD0FCB7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7E7BDB88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70A1F58D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105619E3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522BD01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75DAC5CA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86A7F" w:rsidRPr="0072044B" w14:paraId="586FE177" w14:textId="77777777" w:rsidTr="00C86A7F">
        <w:trPr>
          <w:trHeight w:val="808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6A4CACE5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 w:hint="cs"/>
                <w:b/>
                <w:bCs/>
                <w:color w:val="4C94D8" w:themeColor="text2" w:themeTint="8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A91CBD3" w14:textId="77777777" w:rsidR="00C86A7F" w:rsidRPr="008F51F7" w:rsidRDefault="00C86A7F" w:rsidP="00C86A7F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6451014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0286B27A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0479925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6EEF668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24891430" w14:textId="77777777" w:rsidR="00C86A7F" w:rsidRPr="00C86A7F" w:rsidRDefault="00C86A7F" w:rsidP="00C86A7F">
      <w:pPr>
        <w:spacing w:after="200" w:line="240" w:lineRule="auto"/>
        <w:jc w:val="center"/>
        <w:rPr>
          <w:rFonts w:ascii="Prompt" w:hAnsi="Prompt" w:cs="Prompt"/>
          <w:b/>
          <w:bCs/>
          <w:color w:val="E97132" w:themeColor="accent2"/>
        </w:rPr>
      </w:pPr>
    </w:p>
    <w:p w14:paraId="79F981E4" w14:textId="19E15F4A" w:rsidR="00AE6931" w:rsidRPr="003760EE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24392BE9" wp14:editId="336C108F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D0C22E2" w14:textId="543F55CE" w:rsidR="00AE6931" w:rsidRPr="001A46BE" w:rsidRDefault="00AE6931" w:rsidP="00E53D6F">
                            <w:pPr>
                              <w:shd w:val="clear" w:color="auto" w:fill="4C94D8" w:themeFill="text2" w:themeFillTint="8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75460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JAPAN TOKYO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WINTER FREEDOM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92BE9" id="Rectangle 68" o:spid="_x0000_s1026" style="position:absolute;left:0;text-align:left;margin-left:0;margin-top:32.7pt;width:478.5pt;height:4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" fillcolor="#4e95d9 [1631]" stroked="f">
                <v:textbox inset="2.53958mm,1.2694mm,2.53958mm,1.2694mm">
                  <w:txbxContent>
                    <w:p w14:paraId="6D0C22E2" w14:textId="543F55CE" w:rsidR="00AE6931" w:rsidRPr="001A46BE" w:rsidRDefault="00AE6931" w:rsidP="00E53D6F">
                      <w:pPr>
                        <w:shd w:val="clear" w:color="auto" w:fill="4C94D8" w:themeFill="text2" w:themeFillTint="8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75460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JAPAN TOKYO 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WINTER FREEDOM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โปรแกรมท่องเท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ี่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ยว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ญี่ปุ่น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6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วัน 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3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คืน</w:t>
      </w:r>
      <w:bookmarkStart w:id="2" w:name="_Hlk176185741"/>
    </w:p>
    <w:p w14:paraId="73F8EDF4" w14:textId="77777777" w:rsidR="00AE6931" w:rsidRPr="0070370D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87BF07" wp14:editId="1F5E023B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D99A9" w14:textId="629C98D5" w:rsidR="00AE6931" w:rsidRPr="00667245" w:rsidRDefault="005A0030" w:rsidP="00AE6931">
      <w:pPr>
        <w:spacing w:after="200" w:line="240" w:lineRule="auto"/>
        <w:ind w:left="720" w:firstLine="450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684864" behindDoc="0" locked="0" layoutInCell="1" allowOverlap="1" wp14:anchorId="633FD6A0" wp14:editId="16D5B3C3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ท่าอากาศยานนานาชาติดอนเมือง </w:t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| </w:t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ท่าอากาศยานนานาชาตินาริตะ</w:t>
      </w:r>
    </w:p>
    <w:p w14:paraId="7D8CB125" w14:textId="448CA4D7" w:rsidR="00AE6931" w:rsidRPr="00572C37" w:rsidRDefault="00AE6931" w:rsidP="00AE6931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80768" behindDoc="0" locked="0" layoutInCell="1" allowOverlap="1" wp14:anchorId="26F3230D" wp14:editId="62594C6C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974E6F5" w14:textId="77777777" w:rsidR="00AE6931" w:rsidRDefault="00AE6931" w:rsidP="00AE6931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34CD0B10" w14:textId="77777777" w:rsidR="00AE6931" w:rsidRDefault="00AE6931" w:rsidP="00AE6931">
      <w:pPr>
        <w:spacing w:after="200" w:line="240" w:lineRule="auto"/>
        <w:rPr>
          <w:rFonts w:ascii="Prompt" w:hAnsi="Prompt" w:cs="Prompt"/>
          <w:sz w:val="32"/>
          <w:szCs w:val="32"/>
        </w:rPr>
      </w:pPr>
    </w:p>
    <w:p w14:paraId="16FB292D" w14:textId="04F20B61" w:rsidR="00445760" w:rsidRPr="00445760" w:rsidRDefault="00AE6931" w:rsidP="00445760">
      <w:pPr>
        <w:spacing w:after="200" w:line="240" w:lineRule="auto"/>
        <w:ind w:left="1138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C75460">
        <w:rPr>
          <w:rFonts w:ascii="Prompt" w:hAnsi="Prompt" w:cs="Prompt"/>
          <w:sz w:val="32"/>
          <w:szCs w:val="32"/>
          <w:cs/>
        </w:rPr>
        <w:br w:type="page"/>
      </w:r>
      <w:r w:rsidRPr="00667245">
        <w:rPr>
          <w:noProof/>
          <w:color w:val="4C94D8" w:themeColor="text2" w:themeTint="80"/>
        </w:rPr>
        <w:lastRenderedPageBreak/>
        <w:drawing>
          <wp:anchor distT="0" distB="0" distL="114300" distR="114300" simplePos="0" relativeHeight="251660288" behindDoc="0" locked="0" layoutInCell="1" allowOverlap="1" wp14:anchorId="51CD7C69" wp14:editId="24015652">
            <wp:simplePos x="0" y="0"/>
            <wp:positionH relativeFrom="column">
              <wp:posOffset>-238125</wp:posOffset>
            </wp:positionH>
            <wp:positionV relativeFrom="paragraph">
              <wp:posOffset>33655</wp:posOffset>
            </wp:positionV>
            <wp:extent cx="828675" cy="828675"/>
            <wp:effectExtent l="0" t="0" r="0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กรุงโตเกียว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วัดอาซากุสะ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ถนนนากะมิเสะ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TOKYO SKY TREE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แม่น้ำสุมิดะ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เมืองยามานาชิ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SAGAMIKO </w:t>
      </w:r>
      <w:r w:rsidR="00BF1B4F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>I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LLUMILION </w:t>
      </w:r>
      <w:r w:rsidR="00445760" w:rsidRPr="00445760">
        <w:rPr>
          <w:noProof/>
          <w:color w:val="4C94D8" w:themeColor="text2" w:themeTint="80"/>
          <w:sz w:val="28"/>
        </w:rPr>
        <w:drawing>
          <wp:anchor distT="0" distB="0" distL="114300" distR="114300" simplePos="0" relativeHeight="251721728" behindDoc="0" locked="0" layoutInCell="1" allowOverlap="1" wp14:anchorId="339FA167" wp14:editId="040A8E4A">
            <wp:simplePos x="0" y="0"/>
            <wp:positionH relativeFrom="margin">
              <wp:posOffset>19050</wp:posOffset>
            </wp:positionH>
            <wp:positionV relativeFrom="paragraph">
              <wp:posOffset>1005205</wp:posOffset>
            </wp:positionV>
            <wp:extent cx="6245225" cy="2019300"/>
            <wp:effectExtent l="0" t="0" r="3175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งานประดับไฟที่ใหญ่ที่สุดซากะมิโกะ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แช่</w:t>
      </w:r>
      <w:proofErr w:type="spellStart"/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ออน</w:t>
      </w:r>
      <w:proofErr w:type="spellEnd"/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เซ็น+ขาปูยักษ์</w:t>
      </w:r>
    </w:p>
    <w:p w14:paraId="3C676104" w14:textId="77777777" w:rsidR="00445760" w:rsidRPr="00D72A68" w:rsidRDefault="00445760" w:rsidP="00445760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5824" behindDoc="0" locked="0" layoutInCell="1" allowOverlap="1" wp14:anchorId="297C771B" wp14:editId="1EAD93C4">
            <wp:simplePos x="0" y="0"/>
            <wp:positionH relativeFrom="margin">
              <wp:posOffset>19050</wp:posOffset>
            </wp:positionH>
            <wp:positionV relativeFrom="paragraph">
              <wp:posOffset>5061585</wp:posOffset>
            </wp:positionV>
            <wp:extent cx="6243320" cy="2018665"/>
            <wp:effectExtent l="0" t="0" r="5080" b="635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sz w:val="32"/>
          <w:szCs w:val="32"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ิม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รวมถึงเจดีย์ห้าชั้นและสวนสวย วัดเซ็นโซจิยังเป็นสถานที่จัดงานเทศกาลใหญ่ในโตเกียว เช่น ซันจะ 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มัตสึ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ถนน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ช้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อปปิ้งนากามิเสะ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NAKAMISE SHOPPING)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ถนน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เงียว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ยา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เซ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็ม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เบ้ และมันจู นอกจากการ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อปปิ้ง หากมีเวลาขอพาทุกท่านไปยังจุดชมวิวริม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แม่น้ำสุมิดะ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SUMIDA RIVER)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โตเกียวสกายทรี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แมนติกสุดๆ</w:t>
      </w:r>
    </w:p>
    <w:p w14:paraId="65019CBC" w14:textId="77777777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F600E8F" wp14:editId="131B5360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br/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t xml:space="preserve">: 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ชุดอาหารญี่ปุ่นเบนโตะ   </w:t>
      </w:r>
    </w:p>
    <w:p w14:paraId="09E6C0AD" w14:textId="179D15B8" w:rsidR="00445760" w:rsidRPr="00F01E58" w:rsidRDefault="00445760" w:rsidP="00445760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27872" behindDoc="0" locked="0" layoutInCell="1" allowOverlap="1" wp14:anchorId="1A5A5209" wp14:editId="64A8115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20A545D" wp14:editId="203321E5">
            <wp:simplePos x="0" y="0"/>
            <wp:positionH relativeFrom="margin">
              <wp:posOffset>19050</wp:posOffset>
            </wp:positionH>
            <wp:positionV relativeFrom="paragraph">
              <wp:posOffset>3672205</wp:posOffset>
            </wp:positionV>
            <wp:extent cx="6242685" cy="1887220"/>
            <wp:effectExtent l="0" t="0" r="5715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color w:val="0070C0"/>
          <w:sz w:val="28"/>
          <w:cs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ซากามิโกะ </w:t>
      </w:r>
      <w:r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งานประดับไฟฤดูหนาวที่ยิ่งใหญ่ของญี่ปุ่น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แมนติกและเต็มไปด้วยความสนุกสนาน ผ่านโซนต่าง ๆ ที่ตกแต่งด้วย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ธีมห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ลากหลาย เช่น อุโมงค์ไฟ ป่าเรืองแสง และปราสาทเทพนิยาย ไฮ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ของงานคือ "</w:t>
      </w:r>
      <w:r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747A614B" w14:textId="77777777" w:rsidR="00445760" w:rsidRPr="009F6D7C" w:rsidRDefault="00445760" w:rsidP="00445760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057CD04" wp14:editId="2360FB81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จากนั้นนำพาทุกท่านเข้าสู่โรงแรม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อิสระให้ท่านพักผ่อน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  <w:cs/>
        </w:rPr>
        <w:t xml:space="preserve"> </w:t>
      </w:r>
      <w:r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5F38025" w14:textId="77777777" w:rsidR="00445760" w:rsidRPr="00445760" w:rsidRDefault="00445760" w:rsidP="00445760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เย็น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: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เมนูสุดพิเศษ! บุฟ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เฟ่ต์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ขาปูยักษ์</w:t>
      </w:r>
    </w:p>
    <w:p w14:paraId="3987D5B2" w14:textId="77777777" w:rsidR="00445760" w:rsidRPr="00445760" w:rsidRDefault="00445760" w:rsidP="00445760">
      <w:pPr>
        <w:spacing w:after="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16608" behindDoc="0" locked="0" layoutInCell="1" allowOverlap="1" wp14:anchorId="5A9D50AA" wp14:editId="602C6A90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color w:val="4C94D8" w:themeColor="text2" w:themeTint="80"/>
        </w:rPr>
        <w:t xml:space="preserve"> 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t xml:space="preserve">KAWAGUCHIKO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HOTEL  </w:t>
      </w:r>
    </w:p>
    <w:p w14:paraId="2B1DE7BB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354FB126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4BCBD5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FD779BA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865BC1F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EECC4D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20740D" w14:textId="77777777" w:rsidR="00445760" w:rsidRDefault="00445760" w:rsidP="00445760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4510D48A" w14:textId="77777777" w:rsidR="00445760" w:rsidRDefault="00445760" w:rsidP="00445760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31B6865A" w14:textId="77777777" w:rsidR="00445760" w:rsidRPr="00445760" w:rsidRDefault="00445760" w:rsidP="00445760">
      <w:pPr>
        <w:pStyle w:val="WE-F"/>
        <w:ind w:left="1170"/>
        <w:rPr>
          <w:rFonts w:ascii="Prompt" w:hAnsi="Prompt" w:cs="Prompt"/>
          <w:b/>
          <w:bCs/>
          <w:color w:val="4C94D8" w:themeColor="text2" w:themeTint="8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714560" behindDoc="0" locked="0" layoutInCell="1" allowOverlap="1" wp14:anchorId="23010A3B" wp14:editId="325C764C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9525" b="9525"/>
            <wp:wrapNone/>
            <wp:docPr id="31" name="Picture 39" descr="รูปภาพประกอบด้วย กราฟิก, วงกลม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 descr="รูปภาพประกอบด้วย กราฟิก, วงกลม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สั</w:t>
      </w:r>
      <w:bookmarkStart w:id="5" w:name="_Hlk211612710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มผัสหิมะ ณ ลานสกี 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็น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สโนว รีสอร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์ท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หรือจุดชมวิวชั้น 5ภูเขาไฟฟูจิ หรือ</w:t>
      </w:r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 Oishi Park 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สวนดอกไม้วิวฟูจิ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</w:t>
      </w:r>
      <w:bookmarkStart w:id="6" w:name="_Hlk211612488"/>
      <w:r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OSHINO HAKKAI 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หมู่บ้านน้ำใส </w:t>
      </w:r>
      <w:r w:rsidRPr="00445760">
        <w:rPr>
          <w:rFonts w:ascii="Prompt" w:hAnsi="Prompt" w:cs="Prompt"/>
          <w:b/>
          <w:bCs/>
          <w:color w:val="4C94D8" w:themeColor="text2" w:themeTint="80"/>
        </w:rPr>
        <w:t>l LAKE KAWAGUCHIKO DUTY FREE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</w:rPr>
        <w:t>l TOKYO – S</w:t>
      </w:r>
      <w:bookmarkEnd w:id="5"/>
      <w:r w:rsidRPr="00445760">
        <w:rPr>
          <w:rFonts w:ascii="Prompt" w:hAnsi="Prompt" w:cs="Prompt"/>
          <w:b/>
          <w:bCs/>
          <w:color w:val="4C94D8" w:themeColor="text2" w:themeTint="80"/>
        </w:rPr>
        <w:t>HINJUKU</w:t>
      </w:r>
    </w:p>
    <w:p w14:paraId="424D0AD4" w14:textId="77777777" w:rsidR="00445760" w:rsidRPr="008B5DEF" w:rsidRDefault="00445760" w:rsidP="00445760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C0000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8656" behindDoc="0" locked="0" layoutInCell="1" allowOverlap="1" wp14:anchorId="5AAED872" wp14:editId="44094302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5" cy="201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7632" behindDoc="0" locked="0" layoutInCell="1" allowOverlap="1" wp14:anchorId="57BFB3D1" wp14:editId="70624A7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br/>
        <w:t>เช้า</w:t>
      </w:r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 :</w:t>
      </w:r>
      <w:r w:rsidRPr="00445760">
        <w:rPr>
          <w:color w:val="4C94D8" w:themeColor="text2" w:themeTint="80"/>
          <w:cs/>
        </w:rPr>
        <w:t xml:space="preserve">  </w:t>
      </w:r>
      <w:r w:rsidRPr="004A588E">
        <w:rPr>
          <w:cs/>
        </w:rPr>
        <w:t>รับประทานอาหาร</w:t>
      </w:r>
      <w:r>
        <w:t xml:space="preserve"> </w:t>
      </w:r>
      <w:r w:rsidRPr="004A588E">
        <w:rPr>
          <w:cs/>
        </w:rPr>
        <w:t>ณ ห้องอาหารโรงแรม</w:t>
      </w:r>
    </w:p>
    <w:p w14:paraId="20A54295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5CEBD7A" wp14:editId="261D105B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8665"/>
            <wp:effectExtent l="0" t="0" r="5080" b="635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5" cy="20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br/>
      </w:r>
      <w:r w:rsidRPr="00D63765">
        <w:rPr>
          <w:rFonts w:ascii="Prompt" w:hAnsi="Prompt" w:cs="Prompt"/>
          <w:b/>
          <w:bCs/>
          <w:color w:val="0070C0"/>
          <w:sz w:val="28"/>
          <w:szCs w:val="28"/>
        </w:rPr>
        <w:t>F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UJITEN SNOW RESORT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เช็คอินลานสกี 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 xml:space="preserve"> สโน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ว์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 xml:space="preserve"> รีสอร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์ท</w:t>
      </w:r>
      <w:proofErr w:type="spellEnd"/>
      <w:r w:rsidRPr="00D63765">
        <w:rPr>
          <w:sz w:val="28"/>
          <w:cs/>
        </w:rPr>
        <w:t xml:space="preserve"> สัมผัสความเย็น ณ ลานสกีที่ต้องไปเยือนในฤดูหนาวนี้ กับ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ลานสกีฟูจิเท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D63765">
        <w:rPr>
          <w:sz w:val="28"/>
          <w:cs/>
        </w:rPr>
        <w:t>ที่มีวิวอันงดงามของภูเขาไฟฟูจิที่ปกคลุมไปด้วยหิมะ และความสนุกสนานของการเล่นสกี รีสอร</w:t>
      </w:r>
      <w:proofErr w:type="spellStart"/>
      <w:r w:rsidRPr="00D63765">
        <w:rPr>
          <w:sz w:val="28"/>
          <w:cs/>
        </w:rPr>
        <w:t>์ท</w:t>
      </w:r>
      <w:proofErr w:type="spellEnd"/>
      <w:r w:rsidRPr="00D63765">
        <w:rPr>
          <w:sz w:val="28"/>
          <w:cs/>
        </w:rPr>
        <w:t xml:space="preserve">แห่งนี้มอบทั้งความสนุกสนานในหิมะและวิวที่สวยงามเกินบรรยาย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ลานสกีฟูจิเท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445760">
        <w:rPr>
          <w:color w:val="4C94D8" w:themeColor="text2" w:themeTint="80"/>
          <w:sz w:val="28"/>
          <w:cs/>
        </w:rPr>
        <w:t xml:space="preserve"> </w:t>
      </w:r>
      <w:r w:rsidRPr="00D63765">
        <w:rPr>
          <w:sz w:val="28"/>
          <w:cs/>
        </w:rPr>
        <w:t>มีลานสกีและสโน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บอร์ดสำหรับทุกคนในครอบครัวเหมาะสำหรับทั้งผู้เริ่มต้นและนักสกีหรือสโน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EF80041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</w:p>
    <w:p w14:paraId="0B2EAB50" w14:textId="77777777" w:rsidR="00445760" w:rsidRDefault="00445760" w:rsidP="00445760">
      <w:pPr>
        <w:pStyle w:val="WE-F"/>
        <w:ind w:left="0"/>
        <w:jc w:val="thaiDistribute"/>
      </w:pPr>
    </w:p>
    <w:p w14:paraId="186ECC8B" w14:textId="77777777" w:rsidR="00445760" w:rsidRDefault="00445760" w:rsidP="00445760">
      <w:pPr>
        <w:pStyle w:val="WE-F"/>
        <w:ind w:left="0"/>
        <w:jc w:val="thaiDistribute"/>
      </w:pPr>
    </w:p>
    <w:p w14:paraId="6DA9B7FA" w14:textId="77777777" w:rsidR="00445760" w:rsidRDefault="00445760" w:rsidP="00445760">
      <w:pPr>
        <w:pStyle w:val="WE-F"/>
        <w:ind w:left="0"/>
        <w:jc w:val="thaiDistribute"/>
      </w:pPr>
    </w:p>
    <w:p w14:paraId="2303D69A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19882A5" wp14:editId="7FA989E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C9142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26C828E" wp14:editId="5B87B14C">
            <wp:simplePos x="0" y="0"/>
            <wp:positionH relativeFrom="margin">
              <wp:posOffset>19050</wp:posOffset>
            </wp:positionH>
            <wp:positionV relativeFrom="paragraph">
              <wp:posOffset>1462405</wp:posOffset>
            </wp:positionV>
            <wp:extent cx="6241415" cy="2018030"/>
            <wp:effectExtent l="0" t="0" r="6985" b="1270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หมู่บ้านน้ำใส</w:t>
      </w:r>
      <w:r w:rsidRPr="00ED5C0E">
        <w:rPr>
          <w:cs/>
        </w:rPr>
        <w:t xml:space="preserve"> 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ED5C0E">
        <w:rPr>
          <w:b/>
          <w:bCs/>
          <w:color w:val="0070C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456D7D79" w14:textId="77777777" w:rsidR="00445760" w:rsidRDefault="00445760" w:rsidP="00445760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</w:t>
      </w:r>
      <w:proofErr w:type="spellStart"/>
      <w:r w:rsidRPr="00ED5C0E">
        <w:rPr>
          <w:cs/>
        </w:rPr>
        <w:t>โร</w:t>
      </w:r>
      <w:proofErr w:type="spellEnd"/>
      <w:r w:rsidRPr="00ED5C0E">
        <w:rPr>
          <w:cs/>
        </w:rPr>
        <w:t>แมนติก</w:t>
      </w:r>
    </w:p>
    <w:p w14:paraId="14736566" w14:textId="533714C2" w:rsidR="00445760" w:rsidRDefault="00445760" w:rsidP="00445760">
      <w:pPr>
        <w:pStyle w:val="WE-F"/>
        <w:ind w:left="0"/>
        <w:jc w:val="thaiDistribute"/>
      </w:pPr>
      <w:r w:rsidRPr="00ED451A">
        <w:rPr>
          <w:cs/>
        </w:rPr>
        <w:t xml:space="preserve"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</w:t>
      </w:r>
      <w:proofErr w:type="spellStart"/>
      <w:r w:rsidRPr="00ED451A">
        <w:rPr>
          <w:cs/>
        </w:rPr>
        <w:t>ซะ</w:t>
      </w:r>
      <w:proofErr w:type="spellEnd"/>
      <w:r w:rsidRPr="00ED451A">
        <w:rPr>
          <w:cs/>
        </w:rPr>
        <w:t>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Pr="00ED451A">
        <w:rPr>
          <w:cs/>
        </w:rPr>
        <w:t>โฟ</w:t>
      </w:r>
      <w:proofErr w:type="spellEnd"/>
      <w:r w:rsidRPr="00ED451A">
        <w:rPr>
          <w:cs/>
        </w:rPr>
        <w:t>มล้างหน้าถ่านหินภูเขาไฟ และ เครื่อง</w:t>
      </w:r>
      <w:proofErr w:type="spellStart"/>
      <w:r w:rsidRPr="00ED451A">
        <w:rPr>
          <w:cs/>
        </w:rPr>
        <w:t>สำอางค์</w:t>
      </w:r>
      <w:proofErr w:type="spellEnd"/>
      <w:r w:rsidRPr="00ED451A">
        <w:rPr>
          <w:cs/>
        </w:rPr>
        <w:t xml:space="preserve">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0509C28A" w14:textId="032437D0" w:rsidR="009B7E41" w:rsidRPr="009B7E41" w:rsidRDefault="009B7E41" w:rsidP="00445760">
      <w:pPr>
        <w:pStyle w:val="WE-F"/>
        <w:ind w:left="0"/>
        <w:jc w:val="thaiDistribute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24CF61BA" wp14:editId="6869DFFB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5B6C0" w14:textId="3A61B2D6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8"/>
          <w:cs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: </w:t>
      </w:r>
      <w:r w:rsidR="009B7E41" w:rsidRPr="009B7E4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บริการท่านด้วย</w:t>
      </w:r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</w:t>
      </w:r>
      <w:r w:rsidR="009B7E41" w:rsidRPr="009B7E4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ปิ้งย่าง</w:t>
      </w:r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ยา</w:t>
      </w:r>
      <w:proofErr w:type="spellStart"/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กิ</w:t>
      </w:r>
      <w:proofErr w:type="spellEnd"/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นิกุ</w:t>
      </w:r>
    </w:p>
    <w:p w14:paraId="38409C2C" w14:textId="32EC89EF" w:rsidR="00445760" w:rsidRPr="00B927CD" w:rsidRDefault="00445760" w:rsidP="00445760">
      <w:pPr>
        <w:spacing w:after="120" w:line="360" w:lineRule="exact"/>
        <w:rPr>
          <w:rFonts w:ascii="Prompt" w:hAnsi="Prompt" w:cs="Prompt"/>
          <w:b/>
          <w:bCs/>
          <w:color w:val="BF4E14" w:themeColor="accent2" w:themeShade="BF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5F86E899" wp14:editId="111B33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5225" cy="2019300"/>
            <wp:effectExtent l="0" t="0" r="3175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br/>
      </w:r>
      <w:bookmarkStart w:id="7" w:name="_Hlk187319115"/>
      <w:r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กรุงโตเกียว แวะ</w:t>
      </w:r>
      <w:proofErr w:type="spellStart"/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ช็</w:t>
      </w:r>
      <w:proofErr w:type="spellEnd"/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อปปิ้งกันที่ใจกลางเมือง</w:t>
      </w:r>
      <w:r w:rsidRPr="00AF7854">
        <w:rPr>
          <w:rFonts w:ascii="TH Sarabun New" w:hAnsi="TH Sarabun New" w:cs="TH Sarabun New"/>
          <w:sz w:val="36"/>
          <w:szCs w:val="36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proofErr w:type="spellStart"/>
      <w:r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>
        <w:rPr>
          <w:rFonts w:ascii="TH Sarabun New" w:hAnsi="TH Sarabun New" w:cs="TH Sarabun New"/>
          <w:sz w:val="32"/>
          <w:szCs w:val="32"/>
          <w:cs/>
        </w:rPr>
        <w:t>อป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proofErr w:type="spellStart"/>
      <w:r w:rsidRPr="00FC0260">
        <w:rPr>
          <w:rFonts w:ascii="TH Sarabun New" w:hAnsi="TH Sarabun New" w:cs="TH Sarabun New"/>
          <w:sz w:val="32"/>
          <w:szCs w:val="32"/>
        </w:rPr>
        <w:t>Kabukicho</w:t>
      </w:r>
      <w:proofErr w:type="spellEnd"/>
      <w:r w:rsidRPr="00FC0260">
        <w:rPr>
          <w:rFonts w:ascii="TH Sarabun New" w:hAnsi="TH Sarabun New" w:cs="TH Sarabun New"/>
          <w:sz w:val="32"/>
          <w:szCs w:val="32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21B41535" w14:textId="77777777" w:rsidR="00445760" w:rsidRDefault="00445760" w:rsidP="00445760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B97D459" wp14:editId="0ABA51FF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6833" w14:textId="77777777" w:rsidR="00445760" w:rsidRDefault="00445760" w:rsidP="00445760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เย็น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19680" behindDoc="0" locked="0" layoutInCell="1" allowOverlap="1" wp14:anchorId="28E85A43" wp14:editId="74DB7FC6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: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อิสระอาหาร</w:t>
      </w:r>
      <w:r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>
        <w:rPr>
          <w:rFonts w:ascii="TH Sarabun New" w:hAnsi="TH Sarabun New" w:cs="TH Sarabun New"/>
          <w:sz w:val="36"/>
          <w:szCs w:val="36"/>
          <w:cs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HOTEL </w:t>
      </w:r>
      <w:r w:rsidRPr="00104AD3">
        <w:rPr>
          <w:rFonts w:ascii="Prompt" w:hAnsi="Prompt" w:cs="Prompt"/>
          <w:b/>
          <w:bCs/>
          <w:color w:val="996600"/>
          <w:sz w:val="28"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4B9A7594" w14:textId="1C102D1E" w:rsidR="00AE6931" w:rsidRDefault="00AE6931" w:rsidP="00445760">
      <w:pPr>
        <w:spacing w:after="200" w:line="240" w:lineRule="auto"/>
        <w:ind w:left="1138"/>
        <w:rPr>
          <w:rFonts w:ascii="TH Sarabun New" w:hAnsi="TH Sarabun New" w:cs="TH Sarabun New"/>
          <w:sz w:val="36"/>
          <w:szCs w:val="36"/>
        </w:rPr>
      </w:pPr>
    </w:p>
    <w:p w14:paraId="7F9D88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99CD355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70644F19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33B6F83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2A31D121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4309E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84FBB4E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5D17B0C" w14:textId="77777777" w:rsidR="00AE6931" w:rsidRDefault="00AE6931" w:rsidP="00AE693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06A61C9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6C364178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787A968C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EE5FB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F90BB4D" w14:textId="48F714D5" w:rsidR="00AE6931" w:rsidRPr="00AE6931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AE6931">
        <w:rPr>
          <w:rFonts w:ascii="Prompt" w:hAnsi="Prompt" w:cs="Prompt"/>
          <w:b/>
          <w:bCs/>
          <w:noProof/>
          <w:color w:val="4C94D8" w:themeColor="text2" w:themeTint="80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012EE282" wp14:editId="749B9E77">
            <wp:simplePos x="0" y="0"/>
            <wp:positionH relativeFrom="margin">
              <wp:posOffset>-209550</wp:posOffset>
            </wp:positionH>
            <wp:positionV relativeFrom="paragraph">
              <wp:posOffset>-109220</wp:posOffset>
            </wp:positionV>
            <wp:extent cx="790575" cy="790575"/>
            <wp:effectExtent l="0" t="0" r="0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FREEDAY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อิสระเที่ยวเต็มวัน หรือ ซื้อทัวร์เสริมโตเกียวดิสนีย์แลนด์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(ไม่มีรถบริการ รับ-ส่ง และหัวหน้าทัวร์นำเที่ยว)</w:t>
      </w:r>
    </w:p>
    <w:p w14:paraId="11D93E95" w14:textId="77777777" w:rsidR="00AE6931" w:rsidRPr="00AE6931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0070C0"/>
          <w:sz w:val="32"/>
          <w:szCs w:val="32"/>
        </w:rPr>
      </w:pPr>
    </w:p>
    <w:p w14:paraId="6921D4BF" w14:textId="77777777" w:rsidR="00AE6931" w:rsidRDefault="00AE6931" w:rsidP="00AE6931">
      <w:pPr>
        <w:pStyle w:val="WE-F"/>
        <w:jc w:val="thaiDistribute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13A692C" wp14:editId="78E1829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 xml:space="preserve">เช้า </w:t>
      </w:r>
      <w:r w:rsidRPr="00AE6931">
        <w:rPr>
          <w:rFonts w:ascii="Prompt" w:hAnsi="Prompt" w:cs="Prompt"/>
          <w:b/>
          <w:bCs/>
          <w:color w:val="4C94D8" w:themeColor="text2" w:themeTint="80"/>
        </w:rPr>
        <w:t>:</w:t>
      </w:r>
      <w:r w:rsidRPr="00D673AE">
        <w:rPr>
          <w:color w:val="BF4E14" w:themeColor="accent2" w:themeShade="BF"/>
        </w:rPr>
        <w:t xml:space="preserve"> </w:t>
      </w:r>
      <w:r w:rsidRPr="004A588E">
        <w:rPr>
          <w:cs/>
        </w:rPr>
        <w:t>รับประทานอาหารเช้า  ณ ห้องอาหารโรงแรม</w:t>
      </w:r>
    </w:p>
    <w:p w14:paraId="51EB8EC2" w14:textId="77777777" w:rsidR="00AE6931" w:rsidRPr="00AE6931" w:rsidRDefault="00AE6931" w:rsidP="00AE6931">
      <w:pPr>
        <w:pStyle w:val="WE-F"/>
        <w:jc w:val="thaiDistribute"/>
        <w:rPr>
          <w:rFonts w:ascii="Prompt" w:hAnsi="Prompt" w:cs="Prompt"/>
          <w:b/>
          <w:bCs/>
          <w:color w:val="4C94D8" w:themeColor="text2" w:themeTint="80"/>
        </w:rPr>
      </w:pPr>
      <w:r>
        <w:rPr>
          <w:noProof/>
        </w:rPr>
        <w:drawing>
          <wp:anchor distT="12192" distB="82550" distL="163068" distR="168910" simplePos="0" relativeHeight="251708416" behindDoc="0" locked="0" layoutInCell="1" allowOverlap="1" wp14:anchorId="7E5BD13D" wp14:editId="56B83A26">
            <wp:simplePos x="0" y="0"/>
            <wp:positionH relativeFrom="margin">
              <wp:align>center</wp:align>
            </wp:positionH>
            <wp:positionV relativeFrom="paragraph">
              <wp:posOffset>407035</wp:posOffset>
            </wp:positionV>
            <wp:extent cx="6245352" cy="2019974"/>
            <wp:effectExtent l="57150" t="19050" r="60325" b="94615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>กลางวัน</w:t>
      </w:r>
      <w:r w:rsidRPr="00AE6931">
        <w:rPr>
          <w:rFonts w:ascii="Prompt" w:hAnsi="Prompt" w:cs="Prompt"/>
          <w:b/>
          <w:bCs/>
          <w:color w:val="4C94D8" w:themeColor="text2" w:themeTint="80"/>
        </w:rPr>
        <w:t xml:space="preserve"> : </w:t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>อิสระอาหาร</w:t>
      </w:r>
    </w:p>
    <w:p w14:paraId="54D08D7B" w14:textId="77777777" w:rsidR="00AE6931" w:rsidRPr="00FC0260" w:rsidRDefault="00AE6931" w:rsidP="00AE6931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เต็มวัน !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เลือกซื้อทัวร์เสริมอิสระดิสนีย์แลนด์</w:t>
      </w:r>
      <w:r w:rsidRPr="00D673AE">
        <w:rPr>
          <w:rFonts w:ascii="Prompt" w:hAnsi="Prompt" w:cs="Prompt"/>
          <w:b/>
          <w:bCs/>
          <w:color w:val="BF4E14" w:themeColor="accent2" w:themeShade="BF"/>
          <w:sz w:val="24"/>
          <w:szCs w:val="24"/>
          <w:cs/>
        </w:rPr>
        <w:t xml:space="preserve"> </w:t>
      </w:r>
      <w:r w:rsidRPr="00C36E69">
        <w:rPr>
          <w:rFonts w:ascii="Prompt" w:hAnsi="Prompt" w:cs="Prompt"/>
          <w:color w:val="767171"/>
          <w:szCs w:val="22"/>
          <w:cs/>
        </w:rPr>
        <w:t>(ไม่มีหัวหน้าทัวร์และไม่มีไกด์นำเที่ยว)</w:t>
      </w:r>
      <w:r w:rsidRPr="00C36E69">
        <w:rPr>
          <w:rFonts w:ascii="TH Sarabun New" w:hAnsi="TH Sarabun New" w:cs="TH Sarabun New"/>
          <w:color w:val="767171"/>
          <w:sz w:val="28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เอาใจแฟนพันธุ์แท้ของดิสนีย์ กับ สวนสนุกโตเกียวดิสนีย์แลนด์ ที่เต็มไปด้วยการผจญภัย ความสนุกสนานในโลกแฟนตาซีเมื่อเดินทางเข้าสู่ สวนสนุกโตเกียวดิสนีย์แลนด์ จะพบกับธีมพาร์คที่ แบ่งออกเป็น 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Adventureland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ที่เต็มไปด้วยการผจญภัยในป่าและน้ำตก</w:t>
      </w:r>
      <w:r w:rsidRPr="00FC0260">
        <w:rPr>
          <w:rFonts w:ascii="TH Sarabun New" w:hAnsi="TH Sarabun New" w:cs="TH Sarabun New"/>
          <w:sz w:val="32"/>
          <w:szCs w:val="32"/>
        </w:rPr>
        <w:t xml:space="preserve">, Fantasyland </w:t>
      </w:r>
      <w:r w:rsidRPr="00FC0260">
        <w:rPr>
          <w:rFonts w:ascii="TH Sarabun New" w:hAnsi="TH Sarabun New" w:cs="TH Sarabun New"/>
          <w:sz w:val="32"/>
          <w:szCs w:val="32"/>
          <w:cs/>
        </w:rPr>
        <w:t>ดินแดนของตัวละครดิสนีย์ที่คุณหลงใหล</w:t>
      </w:r>
      <w:r w:rsidRPr="00FC0260">
        <w:rPr>
          <w:rFonts w:ascii="TH Sarabun New" w:hAnsi="TH Sarabun New" w:cs="TH Sarabun New"/>
          <w:sz w:val="32"/>
          <w:szCs w:val="32"/>
        </w:rPr>
        <w:t xml:space="preserve">,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Tomorrowland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ที่จะพาคุณไปสำรวจอนาคตที่เต็มไปด้วยนวัตกรรม นอกจากนี้เรายังเพลิดเพลินกับร้านอาหารและคา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>รวมไปถึงของฝากจากดิสนีย์อีกมาย (ค่าทัวร์ยังไม่รวมบัตรค่าเข้า)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5FD07BD4" w14:textId="77777777" w:rsidR="00AE6931" w:rsidRPr="00AE6931" w:rsidRDefault="00AE6931" w:rsidP="00AE6931">
      <w:pPr>
        <w:spacing w:line="360" w:lineRule="exact"/>
        <w:jc w:val="thaiDistribute"/>
        <w:rPr>
          <w:rFonts w:ascii="TH Sarabun New" w:hAnsi="TH Sarabun New" w:cs="TH Sarabun New"/>
          <w:color w:val="4C94D8" w:themeColor="text2" w:themeTint="80"/>
          <w:sz w:val="36"/>
          <w:szCs w:val="36"/>
          <w:cs/>
        </w:rPr>
      </w:pPr>
      <w:r w:rsidRPr="00AE6931">
        <w:rPr>
          <w:noProof/>
          <w:color w:val="4C94D8" w:themeColor="text2" w:themeTint="80"/>
        </w:rPr>
        <w:drawing>
          <wp:anchor distT="12192" distB="83820" distL="163068" distR="171704" simplePos="0" relativeHeight="251709440" behindDoc="0" locked="0" layoutInCell="1" allowOverlap="1" wp14:anchorId="29D66F0D" wp14:editId="4B3F4EA0">
            <wp:simplePos x="0" y="0"/>
            <wp:positionH relativeFrom="margin">
              <wp:align>center</wp:align>
            </wp:positionH>
            <wp:positionV relativeFrom="paragraph">
              <wp:posOffset>587375</wp:posOffset>
            </wp:positionV>
            <wp:extent cx="6245352" cy="2019856"/>
            <wp:effectExtent l="57150" t="19050" r="60325" b="95250"/>
            <wp:wrapTopAndBottom/>
            <wp:docPr id="20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3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</w:rPr>
        <w:t>Option :</w:t>
      </w:r>
      <w:proofErr w:type="gramEnd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</w:rPr>
        <w:t xml:space="preserve"> 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 xml:space="preserve">บัตรสวนสนุกโตเกียวดิสนีย์แลนด์ </w:t>
      </w:r>
      <w:proofErr w:type="gramStart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>ราคาเริ่มต้น  3,500</w:t>
      </w:r>
      <w:proofErr w:type="gramEnd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 xml:space="preserve"> บาท/ท่าน *หากต้องกา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4"/>
          <w:szCs w:val="24"/>
          <w:cs/>
        </w:rPr>
        <w:t>ร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5C2B4D2E" w14:textId="4B91BD28" w:rsidR="00AE6931" w:rsidRPr="00AE6931" w:rsidRDefault="00AE6931" w:rsidP="00AE6931">
      <w:pPr>
        <w:spacing w:after="80" w:line="360" w:lineRule="exact"/>
        <w:ind w:left="1134" w:hanging="1134"/>
        <w:jc w:val="both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-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</w:t>
      </w:r>
      <w:proofErr w:type="spellStart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ช</w:t>
      </w:r>
      <w:r w:rsidR="005A003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็</w:t>
      </w:r>
      <w:proofErr w:type="spellEnd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อปปิ้งใจกลางเมืองโตเกียว</w:t>
      </w:r>
    </w:p>
    <w:p w14:paraId="043CBD66" w14:textId="77777777" w:rsidR="00AE6931" w:rsidRPr="00202906" w:rsidRDefault="00AE6931" w:rsidP="00AE6931">
      <w:pPr>
        <w:spacing w:after="80" w:line="360" w:lineRule="exact"/>
        <w:jc w:val="both"/>
        <w:rPr>
          <w:rFonts w:ascii="Prompt" w:hAnsi="Prompt" w:cs="Prompt"/>
          <w:b/>
          <w:bCs/>
          <w:color w:val="1F4E79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19CD6380" wp14:editId="7FD937D1">
            <wp:simplePos x="0" y="0"/>
            <wp:positionH relativeFrom="margin">
              <wp:align>center</wp:align>
            </wp:positionH>
            <wp:positionV relativeFrom="paragraph">
              <wp:posOffset>1310005</wp:posOffset>
            </wp:positionV>
            <wp:extent cx="6245352" cy="2019865"/>
            <wp:effectExtent l="0" t="0" r="3175" b="0"/>
            <wp:wrapTopAndBottom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52" cy="201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260">
        <w:rPr>
          <w:rFonts w:ascii="TH Sarabun New" w:hAnsi="TH Sarabun New" w:cs="TH Sarabun New"/>
          <w:sz w:val="32"/>
          <w:szCs w:val="32"/>
          <w:cs/>
        </w:rPr>
        <w:t>ในวันนี้เราขอแนะนำสถานที่ท่องเที่ยวอิสระแบบเต็มวัน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>ในโตเกียว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 เมืองที่เป็นศูนย์กลางของแฟชั่นและนวัตกรรม เปิดประสบการณ์การ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>อปปิ้ง สำรวจย่านต่างๆ แต่ละแห่งที่มีเสน่ห์และเอกลักษณ์อันโดดเด่น เมืองที่เต็มไปด้วยชีวิตชีวาและความทันสมัยที่หลากหลาย ย่านฮาราจูกุ แหล่งรวมแฟชั่นที่แปลกใหม่ ย่านชินจูกุ เดิน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 xml:space="preserve">อปปิ้งที่ห้างสรรพสินค้าใหญ่ๆ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ที่มีสินค้าหรูหราและแฟชั่น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รวมถึงแลนด์มาร์คถ่ายรูปที่โด่งดังอย่าง แมวยักษ์ 3 มิติ 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>หรือเลือกอาหารทะเลที่</w:t>
      </w:r>
    </w:p>
    <w:p w14:paraId="293AA3CF" w14:textId="77777777" w:rsidR="00AE6931" w:rsidRPr="00FC0260" w:rsidRDefault="00AE6931" w:rsidP="00AE6931">
      <w:pPr>
        <w:spacing w:line="360" w:lineRule="exact"/>
        <w:jc w:val="both"/>
        <w:rPr>
          <w:rFonts w:ascii="Prompt" w:hAnsi="Prompt" w:cs="Prompt"/>
          <w:b/>
          <w:bCs/>
          <w:color w:val="E44838"/>
          <w:szCs w:val="22"/>
        </w:rPr>
      </w:pPr>
      <w:r>
        <w:rPr>
          <w:rFonts w:ascii="Prompt" w:hAnsi="Prompt" w:cs="Prompt"/>
          <w:b/>
          <w:bCs/>
          <w:color w:val="BF4E14" w:themeColor="accent2" w:themeShade="BF"/>
          <w:sz w:val="28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-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ตลาดปลา</w:t>
      </w:r>
      <w:proofErr w:type="spellStart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ซึกิ</w:t>
      </w:r>
      <w:proofErr w:type="spellEnd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จิ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>Tsukiji Outer Market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ตลาดปลาชื่อมีชื่อเสียงของญี่ปุ่น และยังเป็นหนึ่งในตลาดปลาที่ใหญ่ที่สุดในโลกด้วยค่ะ ตั้งอยู่ในโตเกียว ตลาดแห่งนี้มีการซื้อขายอาหารทะเลมากกว่า 2</w:t>
      </w:r>
      <w:r w:rsidRPr="00FC0260">
        <w:rPr>
          <w:rFonts w:ascii="TH Sarabun New" w:hAnsi="TH Sarabun New" w:cs="TH Sarabun New"/>
          <w:sz w:val="32"/>
          <w:szCs w:val="32"/>
        </w:rPr>
        <w:t>,</w:t>
      </w:r>
      <w:r w:rsidRPr="00FC0260">
        <w:rPr>
          <w:rFonts w:ascii="TH Sarabun New" w:hAnsi="TH Sarabun New" w:cs="TH Sarabun New"/>
          <w:sz w:val="32"/>
          <w:szCs w:val="32"/>
          <w:cs/>
        </w:rPr>
        <w:t>000 ตันต่อวัน โดยโซนภายในตลาดนั้นจะแบ่งออกเป็น 2 ส่วน ก็คือ ส่วนด้านนอก ที่มีร้านค้าปลีกและร้านอาหารอยู่เรียงรายให้เราได้เลือกซื้ออาหารทะเลสด ๆ รับประทานกัน</w:t>
      </w:r>
    </w:p>
    <w:p w14:paraId="49AB070D" w14:textId="2BCE2BD6" w:rsidR="00AE6931" w:rsidRPr="00202906" w:rsidRDefault="00445760" w:rsidP="00AE6931">
      <w:pPr>
        <w:ind w:left="1170" w:hanging="117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3693971" wp14:editId="104EB8E1">
            <wp:simplePos x="0" y="0"/>
            <wp:positionH relativeFrom="margin">
              <wp:posOffset>28575</wp:posOffset>
            </wp:positionH>
            <wp:positionV relativeFrom="paragraph">
              <wp:posOffset>214630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noProof/>
        </w:rPr>
        <w:drawing>
          <wp:anchor distT="0" distB="0" distL="114300" distR="114300" simplePos="0" relativeHeight="251706368" behindDoc="0" locked="0" layoutInCell="1" allowOverlap="1" wp14:anchorId="72951FD8" wp14:editId="1F747647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486323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3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color w:val="E44838"/>
          <w:sz w:val="28"/>
          <w:cs/>
        </w:rPr>
        <w:br/>
      </w:r>
      <w:r w:rsidR="00AE6931" w:rsidRPr="00AE6931">
        <w:rPr>
          <w:rFonts w:ascii="Prompt" w:hAnsi="Prompt" w:cs="Prompt" w:hint="cs"/>
          <w:b/>
          <w:bCs/>
          <w:color w:val="4C94D8" w:themeColor="text2" w:themeTint="80"/>
          <w:cs/>
        </w:rPr>
        <w:t xml:space="preserve">เย็น </w:t>
      </w:r>
      <w:r w:rsidR="00AE6931" w:rsidRPr="00AE6931">
        <w:rPr>
          <w:rFonts w:ascii="Prompt" w:hAnsi="Prompt" w:cs="Prompt"/>
          <w:b/>
          <w:bCs/>
          <w:color w:val="4C94D8" w:themeColor="text2" w:themeTint="80"/>
        </w:rPr>
        <w:t xml:space="preserve">: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อิสระอาหาร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AE6931" w:rsidRPr="00AE693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t>NARITA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t>HOTEL</w:t>
      </w:r>
      <w:r w:rsidR="00AE6931" w:rsidRPr="00AE6931">
        <w:rPr>
          <w:rFonts w:ascii="Prompt" w:eastAsia="Sarabun" w:hAnsi="Prompt" w:cs="Prompt"/>
          <w:b/>
          <w:bCs/>
          <w:color w:val="4C94D8" w:themeColor="text2" w:themeTint="80"/>
          <w:sz w:val="20"/>
          <w:szCs w:val="20"/>
        </w:rPr>
        <w:t xml:space="preserve"> </w:t>
      </w:r>
      <w:r w:rsidR="00AE6931">
        <w:rPr>
          <w:rFonts w:ascii="TH Sarabun New" w:hAnsi="TH Sarabun New" w:cs="TH Sarabun New"/>
          <w:sz w:val="36"/>
          <w:szCs w:val="36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55DC56EA" w14:textId="0D10BA43" w:rsidR="00445760" w:rsidRPr="00445760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4C94D8" w:themeColor="text2" w:themeTint="8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CF5133" w:rsidRPr="00445760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lastRenderedPageBreak/>
        <w:t xml:space="preserve">หมู่บ้านโบราณซาวาระ </w:t>
      </w:r>
      <w:r w:rsidR="00CF5133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 </w:t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CF5133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>E-do Cafe</w:t>
      </w:r>
      <w:r w:rsidR="00445760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                                        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วัดนาริตะซัง ชินโชจิ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ถนนโอโมเตะซันโด </w:t>
      </w:r>
      <w:r w:rsidR="00445760" w:rsidRPr="00445760">
        <w:rPr>
          <w:rFonts w:ascii="Prompt" w:hAnsi="Prompt" w:cs="Prompt"/>
          <w:b/>
          <w:bCs/>
          <w:noProof/>
          <w:color w:val="4C94D8" w:themeColor="text2" w:themeTint="80"/>
          <w:sz w:val="28"/>
          <w:szCs w:val="32"/>
        </w:rPr>
        <w:drawing>
          <wp:anchor distT="0" distB="0" distL="114300" distR="114300" simplePos="0" relativeHeight="251732992" behindDoc="0" locked="0" layoutInCell="1" allowOverlap="1" wp14:anchorId="3F5468C0" wp14:editId="744B17B4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>AEON MALL Narita</w:t>
      </w:r>
    </w:p>
    <w:p w14:paraId="00FF440D" w14:textId="77777777" w:rsidR="00445760" w:rsidRPr="00445760" w:rsidRDefault="00445760" w:rsidP="00445760">
      <w:pPr>
        <w:spacing w:after="0" w:line="240" w:lineRule="auto"/>
        <w:rPr>
          <w:rFonts w:ascii="Prompt" w:hAnsi="Prompt" w:cs="Prompt"/>
          <w:b/>
          <w:bCs/>
          <w:color w:val="4C94D8" w:themeColor="text2" w:themeTint="8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35040" behindDoc="0" locked="0" layoutInCell="1" allowOverlap="1" wp14:anchorId="481AE6D7" wp14:editId="4B16954E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8E34" w14:textId="7CE0BD3E" w:rsidR="00CF5133" w:rsidRDefault="00CF5133" w:rsidP="00445760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6395CBF5" wp14:editId="380A0ABF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เช้า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</w:rPr>
        <w:t>:</w:t>
      </w:r>
      <w:r w:rsidR="00445760" w:rsidRPr="00445760">
        <w:rPr>
          <w:color w:val="4C94D8" w:themeColor="text2" w:themeTint="80"/>
        </w:rPr>
        <w:t xml:space="preserve"> </w:t>
      </w:r>
      <w:r w:rsidR="00445760" w:rsidRPr="004A588E">
        <w:rPr>
          <w:cs/>
        </w:rPr>
        <w:t>รับประทานอาหารเช้า  ณ ห้องอาหารโรงแรม</w:t>
      </w:r>
      <w:r w:rsidR="00445760">
        <w:t xml:space="preserve">  </w:t>
      </w:r>
    </w:p>
    <w:p w14:paraId="5EDC0E90" w14:textId="77777777" w:rsid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37088" behindDoc="0" locked="0" layoutInCell="1" allowOverlap="1" wp14:anchorId="3C6AAAF3" wp14:editId="09986FEA">
            <wp:simplePos x="0" y="0"/>
            <wp:positionH relativeFrom="margin">
              <wp:posOffset>0</wp:posOffset>
            </wp:positionH>
            <wp:positionV relativeFrom="paragraph">
              <wp:posOffset>4265930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ย้อนกลับไปในยุคเอโดะ ที่ เมืองโบราณซาวาระ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SAWARA)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แม่น้ำโอโนกาวะ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02E1F464" w14:textId="64F8EEDE" w:rsid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วัดนาริตะชินโชจิ (</w:t>
      </w:r>
      <w:proofErr w:type="spellStart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Naritasan</w:t>
      </w:r>
      <w:proofErr w:type="spellEnd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proofErr w:type="spellStart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Shinshoji</w:t>
      </w:r>
      <w:proofErr w:type="spellEnd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Temple)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proofErr w:type="spellStart"/>
      <w:r w:rsidRPr="00E634DB">
        <w:t>Shingon</w:t>
      </w:r>
      <w:proofErr w:type="spellEnd"/>
      <w:r w:rsidRPr="00E634DB">
        <w:t xml:space="preserve">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</w:t>
      </w:r>
      <w:proofErr w:type="spellStart"/>
      <w:r w:rsidRPr="00E634DB">
        <w:rPr>
          <w:cs/>
        </w:rPr>
        <w:t>ศา</w:t>
      </w:r>
      <w:proofErr w:type="spellEnd"/>
      <w:r w:rsidRPr="00E634DB">
        <w:rPr>
          <w:cs/>
        </w:rPr>
        <w:t>สนสถานสำคัญที่เป็นศูนย์กลางความศรัทธาต่อองค์ฟุโดเมียวโอ</w:t>
      </w:r>
    </w:p>
    <w:p w14:paraId="48CD36CC" w14:textId="2497CBF9" w:rsidR="00E634DB" w:rsidRP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lastRenderedPageBreak/>
        <w:drawing>
          <wp:anchor distT="0" distB="0" distL="114300" distR="114300" simplePos="0" relativeHeight="251739136" behindDoc="0" locked="0" layoutInCell="1" allowOverlap="1" wp14:anchorId="116C016D" wp14:editId="7FBCD085">
            <wp:simplePos x="0" y="0"/>
            <wp:positionH relativeFrom="margin">
              <wp:posOffset>635</wp:posOffset>
            </wp:positionH>
            <wp:positionV relativeFrom="paragraph">
              <wp:posOffset>1227455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4DB" w:rsidRPr="00E634DB">
        <w:rPr>
          <w:cs/>
        </w:rPr>
        <w:t xml:space="preserve">นอกจากจะมีผู้คนที่ศรัทธาหลั่งไหลเข้ามาขอพรในช่วง </w:t>
      </w:r>
      <w:r w:rsidR="00E634DB" w:rsidRPr="00E634DB">
        <w:t xml:space="preserve">3 </w:t>
      </w:r>
      <w:r w:rsidR="00E634DB" w:rsidRPr="00E634DB">
        <w:rPr>
          <w:cs/>
        </w:rPr>
        <w:t xml:space="preserve">วันแรกในช่วงปีใหม่กว่า </w:t>
      </w:r>
      <w:r w:rsidR="00E634DB" w:rsidRPr="00E634DB">
        <w:t xml:space="preserve">3 </w:t>
      </w:r>
      <w:r w:rsidR="00E634DB"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</w:t>
      </w:r>
      <w:proofErr w:type="spellStart"/>
      <w:r w:rsidR="00E634DB" w:rsidRPr="00E634DB">
        <w:rPr>
          <w:cs/>
        </w:rPr>
        <w:t>สึบุน</w:t>
      </w:r>
      <w:proofErr w:type="spellEnd"/>
      <w:r w:rsidR="00E634DB" w:rsidRPr="00E634DB">
        <w:rPr>
          <w:cs/>
        </w:rPr>
        <w:t xml:space="preserve"> (วันเริ่มต้นฤดูใบไม้ผลิของญี่ปุ่น) ในเดือนกุมภาพันธ์ ทางวัดมีความสัมพันธ์ที่แน่น</w:t>
      </w:r>
      <w:proofErr w:type="spellStart"/>
      <w:r w:rsidR="00E634DB" w:rsidRPr="00E634DB">
        <w:rPr>
          <w:cs/>
        </w:rPr>
        <w:t>แฟ้น</w:t>
      </w:r>
      <w:proofErr w:type="spellEnd"/>
      <w:r w:rsidR="00E634DB" w:rsidRPr="00E634DB">
        <w:rPr>
          <w:cs/>
        </w:rPr>
        <w:t>กับตระกูลอิจิคาวะ ซึ่งเป็นตระกูลที่มีชื่อเสียงด้านการแสดงละครคาบู</w:t>
      </w:r>
      <w:proofErr w:type="spellStart"/>
      <w:r w:rsidR="00E634DB" w:rsidRPr="00E634DB">
        <w:rPr>
          <w:cs/>
        </w:rPr>
        <w:t>กิ</w:t>
      </w:r>
      <w:proofErr w:type="spellEnd"/>
      <w:r w:rsidR="00E634DB" w:rsidRPr="00E634DB">
        <w:rPr>
          <w:cs/>
        </w:rPr>
        <w:t>มาอย่างยาวนาน ภายใต้ชื่อคณะ นาริตะยะ อิจิคาวะ ดันจูโร่ (</w:t>
      </w:r>
      <w:r w:rsidR="00E634DB" w:rsidRPr="00E634DB">
        <w:t xml:space="preserve">NARITAYA Ichikawa Danjuro) </w:t>
      </w:r>
      <w:r w:rsidR="00E634DB"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372354E8" w14:textId="74D4D90D" w:rsidR="00445760" w:rsidRPr="00CF5133" w:rsidRDefault="00CF5133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7E86A353" wp14:editId="7F42829A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ถนนนาริตะซัง โอะโมะเทะซังโด (</w:t>
      </w:r>
      <w:proofErr w:type="spellStart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Naritasan</w:t>
      </w:r>
      <w:proofErr w:type="spellEnd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proofErr w:type="spellStart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Omotesando</w:t>
      </w:r>
      <w:proofErr w:type="spellEnd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)</w:t>
      </w:r>
      <w:r w:rsidR="00E634DB" w:rsidRPr="00E634DB">
        <w:t xml:space="preserve"> </w:t>
      </w:r>
      <w:r w:rsidR="00E634DB"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</w:t>
      </w:r>
      <w:proofErr w:type="spellStart"/>
      <w:r w:rsidR="00E634DB" w:rsidRPr="00E634DB">
        <w:rPr>
          <w:cs/>
        </w:rPr>
        <w:t>ช็</w:t>
      </w:r>
      <w:proofErr w:type="spellEnd"/>
      <w:r w:rsidR="00E634DB" w:rsidRPr="00E634DB">
        <w:rPr>
          <w:cs/>
        </w:rPr>
        <w:t>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</w:t>
      </w:r>
      <w:proofErr w:type="spellStart"/>
      <w:r w:rsidR="00E634DB" w:rsidRPr="00E634DB">
        <w:rPr>
          <w:cs/>
        </w:rPr>
        <w:t>ช็</w:t>
      </w:r>
      <w:proofErr w:type="spellEnd"/>
      <w:r w:rsidR="00E634DB" w:rsidRPr="00E634DB">
        <w:rPr>
          <w:cs/>
        </w:rPr>
        <w:t>อปปิ้งมีสีสันและอินกับความญี่ปุ่นมากยิ่งขึ้น สิ่งที่ถือเป็นไฮ</w:t>
      </w:r>
      <w:proofErr w:type="spellStart"/>
      <w:r w:rsidR="00E634DB" w:rsidRPr="00E634DB">
        <w:rPr>
          <w:cs/>
        </w:rPr>
        <w:t>ไลท์</w:t>
      </w:r>
      <w:proofErr w:type="spellEnd"/>
      <w:r w:rsidR="00E634DB" w:rsidRPr="00E634DB">
        <w:rPr>
          <w:cs/>
        </w:rPr>
        <w:t>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617D2604" w14:textId="78C38A85" w:rsidR="00445760" w:rsidRPr="00445760" w:rsidRDefault="00445760" w:rsidP="00445760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szCs w:val="28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: 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szCs w:val="28"/>
          <w:cs/>
        </w:rPr>
        <w:t xml:space="preserve">อิสระอาหาร    </w:t>
      </w:r>
    </w:p>
    <w:p w14:paraId="19284A36" w14:textId="77777777" w:rsidR="00445760" w:rsidRDefault="00445760" w:rsidP="00445760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AEON MALL NARITA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proofErr w:type="spellStart"/>
      <w:r>
        <w:rPr>
          <w:cs/>
        </w:rPr>
        <w:t>ช็</w:t>
      </w:r>
      <w:proofErr w:type="spellEnd"/>
      <w:r>
        <w:rPr>
          <w:cs/>
        </w:rPr>
        <w:t>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5C860CCB" w14:textId="39B3BC87" w:rsidR="00AE6931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BF4E14" w:themeColor="accent2" w:themeShade="BF"/>
        </w:rPr>
      </w:pPr>
    </w:p>
    <w:p w14:paraId="7EB406BC" w14:textId="77777777" w:rsidR="00445760" w:rsidRDefault="00445760" w:rsidP="00445760">
      <w:pPr>
        <w:spacing w:after="0" w:line="240" w:lineRule="auto"/>
        <w:ind w:left="1170"/>
        <w:rPr>
          <w:rFonts w:ascii="Prompt" w:hAnsi="Prompt" w:cs="Prompt"/>
          <w:b/>
          <w:bCs/>
          <w:color w:val="BF4E14" w:themeColor="accent2" w:themeShade="BF"/>
        </w:rPr>
      </w:pPr>
    </w:p>
    <w:p w14:paraId="75ADAF3D" w14:textId="77777777" w:rsidR="00AE6931" w:rsidRDefault="00AE6931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76949B16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503F6C1A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55C9C8C9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66B88934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0DD3082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3CCCDFAB" w14:textId="77777777" w:rsidR="00DD1E50" w:rsidRDefault="00DD1E50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837302D" w14:textId="77777777" w:rsidR="00AE6931" w:rsidRPr="00AE6931" w:rsidRDefault="00AE6931" w:rsidP="00AE6931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619D9369" wp14:editId="01143834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0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ท่าอากาศยานนานาชาตินาริตะ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|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ท่าอากาศยานนานาชาติดอนเมือง </w:t>
      </w:r>
    </w:p>
    <w:p w14:paraId="183FF36F" w14:textId="77777777" w:rsidR="00AE6931" w:rsidRPr="00AE6931" w:rsidRDefault="00AE6931" w:rsidP="00AE6931">
      <w:pPr>
        <w:pStyle w:val="WE-F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Pr="00AE6931">
        <w:rPr>
          <w:rFonts w:ascii="Prompt" w:hAnsi="Prompt" w:cs="Prompt" w:hint="cs"/>
          <w:color w:val="4C94D8" w:themeColor="text2" w:themeTint="80"/>
          <w:sz w:val="28"/>
          <w:cs/>
        </w:rPr>
        <w:t>-------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ได้เวลานำท่านออกเดินทางสู่สนามบิ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นนาริตะ -------</w:t>
      </w:r>
    </w:p>
    <w:tbl>
      <w:tblPr>
        <w:tblpPr w:leftFromText="180" w:rightFromText="180" w:vertAnchor="page" w:horzAnchor="margin" w:tblpY="4051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AE6931" w:rsidRPr="008C1B88" w14:paraId="5FC5D6D9" w14:textId="77777777" w:rsidTr="00AE6931">
        <w:trPr>
          <w:trHeight w:val="259"/>
        </w:trPr>
        <w:tc>
          <w:tcPr>
            <w:tcW w:w="9830" w:type="dxa"/>
            <w:gridSpan w:val="4"/>
            <w:shd w:val="clear" w:color="auto" w:fill="4C94D8" w:themeFill="text2" w:themeFillTint="80"/>
            <w:vAlign w:val="center"/>
          </w:tcPr>
          <w:p w14:paraId="686AAEEE" w14:textId="77777777" w:rsidR="00AE6931" w:rsidRPr="008C1B88" w:rsidRDefault="00AE6931" w:rsidP="00AE6931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AE6931" w:rsidRPr="008C1B88" w14:paraId="29C18DA5" w14:textId="77777777" w:rsidTr="00AE6931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43D01C5F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A599C90" wp14:editId="0672E6FD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4C94D8" w:themeFill="text2" w:themeFillTint="80"/>
            <w:vAlign w:val="center"/>
          </w:tcPr>
          <w:p w14:paraId="21DD44AD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เที่ยวบิน</w:t>
            </w:r>
            <w:proofErr w:type="spellEnd"/>
          </w:p>
        </w:tc>
        <w:tc>
          <w:tcPr>
            <w:tcW w:w="1475" w:type="dxa"/>
            <w:shd w:val="clear" w:color="auto" w:fill="4C94D8" w:themeFill="text2" w:themeFillTint="80"/>
            <w:vAlign w:val="center"/>
          </w:tcPr>
          <w:p w14:paraId="40A0645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รหัส</w:t>
            </w:r>
            <w:proofErr w:type="spellEnd"/>
          </w:p>
        </w:tc>
        <w:tc>
          <w:tcPr>
            <w:tcW w:w="4440" w:type="dxa"/>
            <w:shd w:val="clear" w:color="auto" w:fill="4C94D8" w:themeFill="text2" w:themeFillTint="80"/>
            <w:vAlign w:val="center"/>
          </w:tcPr>
          <w:p w14:paraId="6436EA26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  <w:cs/>
              </w:rPr>
            </w:pPr>
            <w:r w:rsidRPr="00AE6931">
              <w:rPr>
                <w:rFonts w:ascii="Prompt" w:eastAsia="Prompt" w:hAnsi="Prompt" w:cs="Prompt" w:hint="cs"/>
                <w:color w:val="153D63" w:themeColor="text2" w:themeTint="E6"/>
                <w:szCs w:val="22"/>
                <w:cs/>
              </w:rPr>
              <w:t>เวลาเดินทาง</w:t>
            </w:r>
          </w:p>
        </w:tc>
      </w:tr>
      <w:tr w:rsidR="00AE6931" w:rsidRPr="008C1B88" w14:paraId="5671EED7" w14:textId="77777777" w:rsidTr="0042594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0163C49E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FFF"/>
            <w:vAlign w:val="center"/>
          </w:tcPr>
          <w:p w14:paraId="6B7A946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589CE7D3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FFF"/>
            <w:vAlign w:val="center"/>
          </w:tcPr>
          <w:p w14:paraId="167660F2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02:</w:t>
            </w:r>
            <w:proofErr w:type="gramStart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30 -</w:t>
            </w:r>
            <w:proofErr w:type="gramEnd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------------ 10:55</w:t>
            </w:r>
          </w:p>
        </w:tc>
      </w:tr>
      <w:tr w:rsidR="00AE6931" w:rsidRPr="008C1B88" w14:paraId="2A7A6E15" w14:textId="77777777" w:rsidTr="00AE6931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6BE4A085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DAE9F7" w:themeFill="text2" w:themeFillTint="1A"/>
            <w:vAlign w:val="center"/>
          </w:tcPr>
          <w:p w14:paraId="3CEEF6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DAE9F7" w:themeFill="text2" w:themeFillTint="1A"/>
            <w:vAlign w:val="center"/>
          </w:tcPr>
          <w:p w14:paraId="3666A0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7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DAE9F7" w:themeFill="text2" w:themeFillTint="1A"/>
            <w:vAlign w:val="center"/>
          </w:tcPr>
          <w:p w14:paraId="1A1B7594" w14:textId="77777777" w:rsidR="00AE6931" w:rsidRPr="00AE6931" w:rsidRDefault="00AE6931" w:rsidP="00AE6931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 xml:space="preserve">         20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55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----------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01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35+1</w:t>
            </w:r>
          </w:p>
        </w:tc>
      </w:tr>
      <w:tr w:rsidR="00AE6931" w:rsidRPr="008C1B88" w14:paraId="1C2AD048" w14:textId="77777777" w:rsidTr="00AE6931">
        <w:trPr>
          <w:trHeight w:val="147"/>
        </w:trPr>
        <w:tc>
          <w:tcPr>
            <w:tcW w:w="9830" w:type="dxa"/>
            <w:gridSpan w:val="4"/>
            <w:shd w:val="clear" w:color="auto" w:fill="4C94D8" w:themeFill="text2" w:themeFillTint="80"/>
            <w:vAlign w:val="center"/>
          </w:tcPr>
          <w:p w14:paraId="35DDE1C3" w14:textId="77777777" w:rsidR="00AE6931" w:rsidRPr="008C1B88" w:rsidRDefault="00AE6931" w:rsidP="00AE6931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AE6931">
              <w:rPr>
                <w:rFonts w:ascii="Prompt" w:eastAsia="Prompt" w:hAnsi="Prompt" w:cs="Prompt"/>
                <w:b/>
                <w:bCs/>
                <w:color w:val="DAE9F7" w:themeColor="text2" w:themeTint="1A"/>
                <w:sz w:val="24"/>
                <w:szCs w:val="24"/>
              </w:rPr>
              <w:t>7 kg.</w:t>
            </w:r>
          </w:p>
        </w:tc>
      </w:tr>
    </w:tbl>
    <w:p w14:paraId="318516D9" w14:textId="77777777" w:rsidR="00AE6931" w:rsidRPr="005068D9" w:rsidRDefault="00AE6931" w:rsidP="00AE6931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AE6931">
        <w:rPr>
          <w:rFonts w:ascii="Prompt" w:hAnsi="Prompt" w:cs="Prompt" w:hint="cs"/>
          <w:b/>
          <w:bCs/>
          <w:color w:val="4C94D8" w:themeColor="text2" w:themeTint="80"/>
          <w:sz w:val="24"/>
          <w:szCs w:val="32"/>
          <w:cs/>
        </w:rPr>
        <w:t xml:space="preserve">เดินทางถึง ...  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32"/>
          <w:cs/>
        </w:rPr>
        <w:t>ท่าอากาศยานนานาชาติดอนเมือง</w:t>
      </w:r>
      <w:r>
        <w:rPr>
          <w:rFonts w:ascii="Prompt" w:hAnsi="Prompt" w:cs="Prompt"/>
          <w:color w:val="C00000"/>
          <w:sz w:val="36"/>
          <w:szCs w:val="36"/>
          <w:cs/>
        </w:rPr>
        <w:br/>
      </w:r>
      <w:r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59CA619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44AECA38" w14:textId="77777777" w:rsidR="00C86A7F" w:rsidRDefault="00C86A7F" w:rsidP="00AE6931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7E1EE8A7" w14:textId="77777777" w:rsidR="00886128" w:rsidRPr="00AE6931" w:rsidRDefault="00886128" w:rsidP="00886128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มกราคม 202</w:t>
      </w:r>
      <w:r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86128" w:rsidRPr="00202906" w14:paraId="6BDB2E79" w14:textId="77777777" w:rsidTr="00266359">
        <w:tc>
          <w:tcPr>
            <w:tcW w:w="7280" w:type="dxa"/>
            <w:shd w:val="clear" w:color="auto" w:fill="4C94D8" w:themeFill="text2" w:themeFillTint="80"/>
          </w:tcPr>
          <w:p w14:paraId="02D03EC4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0A048E7E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886128" w:rsidRPr="009F68EE" w14:paraId="0F7D678F" w14:textId="77777777" w:rsidTr="00266359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5292B95B" w14:textId="77777777" w:rsidR="00886128" w:rsidRPr="009A0C3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61DDA7DB" w14:textId="77777777" w:rsidR="00886128" w:rsidRPr="009F68E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33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886128" w:rsidRPr="009F68EE" w14:paraId="00755A08" w14:textId="77777777" w:rsidTr="00266359">
        <w:trPr>
          <w:trHeight w:val="269"/>
        </w:trPr>
        <w:tc>
          <w:tcPr>
            <w:tcW w:w="7280" w:type="dxa"/>
            <w:shd w:val="clear" w:color="auto" w:fill="A5C9EB"/>
          </w:tcPr>
          <w:p w14:paraId="58FA9B1C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5 – 19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A5C9EB"/>
          </w:tcPr>
          <w:p w14:paraId="211D69ED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34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10B8979" w14:textId="77777777" w:rsidR="00886128" w:rsidRDefault="00886128" w:rsidP="00886128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22A5B303" w14:textId="77777777" w:rsidR="00886128" w:rsidRPr="00AE6931" w:rsidRDefault="00886128" w:rsidP="00886128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กุมภาพันธ์ 202</w:t>
      </w:r>
      <w:r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86128" w:rsidRPr="00202906" w14:paraId="3A8C3888" w14:textId="77777777" w:rsidTr="00266359">
        <w:tc>
          <w:tcPr>
            <w:tcW w:w="7280" w:type="dxa"/>
            <w:shd w:val="clear" w:color="auto" w:fill="4C94D8" w:themeFill="text2" w:themeFillTint="80"/>
          </w:tcPr>
          <w:p w14:paraId="49D14714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7CA0A94F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886128" w:rsidRPr="009F68EE" w14:paraId="053E99C6" w14:textId="77777777" w:rsidTr="00266359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30618490" w14:textId="77777777" w:rsidR="00886128" w:rsidRPr="009A0C3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มี.ค. 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282742E9" w14:textId="77777777" w:rsidR="00886128" w:rsidRPr="009F68E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886128" w:rsidRPr="009F68EE" w14:paraId="755A50AA" w14:textId="77777777" w:rsidTr="00266359">
        <w:trPr>
          <w:trHeight w:val="269"/>
        </w:trPr>
        <w:tc>
          <w:tcPr>
            <w:tcW w:w="7280" w:type="dxa"/>
            <w:shd w:val="clear" w:color="auto" w:fill="A5C9EB"/>
          </w:tcPr>
          <w:p w14:paraId="4D9DEC16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A5C9EB"/>
            <w:vAlign w:val="center"/>
          </w:tcPr>
          <w:p w14:paraId="3E76F9CF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886128" w:rsidRPr="009F68EE" w14:paraId="5A6F768A" w14:textId="77777777" w:rsidTr="00266359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24D57B20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2CE14DB9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886128" w:rsidRPr="009F68EE" w14:paraId="0B1A6DA5" w14:textId="77777777" w:rsidTr="00266359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01237F27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A5C9EB" w:themeFill="text2" w:themeFillTint="40"/>
            <w:vAlign w:val="center"/>
          </w:tcPr>
          <w:p w14:paraId="49D1A7AD" w14:textId="77777777" w:rsidR="00886128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0FED110F" w14:textId="77777777" w:rsidR="00886128" w:rsidRDefault="00886128" w:rsidP="00886128">
      <w:pPr>
        <w:pStyle w:val="WE-F"/>
        <w:rPr>
          <w:rFonts w:ascii="Prompt" w:hAnsi="Prompt" w:cs="Prompt"/>
          <w:b/>
          <w:bCs/>
          <w:noProof/>
          <w:color w:val="F2969C"/>
        </w:rPr>
      </w:pPr>
    </w:p>
    <w:p w14:paraId="14B4362E" w14:textId="77777777" w:rsidR="00886128" w:rsidRPr="009C092E" w:rsidRDefault="00886128" w:rsidP="00886128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>
        <w:rPr>
          <w:rFonts w:ascii="Prompt" w:hAnsi="Prompt" w:cs="Prompt"/>
          <w:b/>
          <w:bCs/>
          <w:noProof/>
          <w:color w:val="F2969C"/>
        </w:rPr>
        <w:t xml:space="preserve"> </w:t>
      </w: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มีนาคม 202</w:t>
      </w:r>
      <w:r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86128" w:rsidRPr="00202906" w14:paraId="36830F74" w14:textId="77777777" w:rsidTr="00266359">
        <w:tc>
          <w:tcPr>
            <w:tcW w:w="7280" w:type="dxa"/>
            <w:shd w:val="clear" w:color="auto" w:fill="4C94D8" w:themeFill="text2" w:themeFillTint="80"/>
          </w:tcPr>
          <w:p w14:paraId="608F525C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7557707B" w14:textId="77777777" w:rsidR="00886128" w:rsidRPr="00202906" w:rsidRDefault="00886128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886128" w:rsidRPr="009F68EE" w14:paraId="36D50E28" w14:textId="77777777" w:rsidTr="00266359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5CF496DA" w14:textId="77777777" w:rsidR="00886128" w:rsidRPr="009A0C3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2E4C0E80" w14:textId="77777777" w:rsidR="00886128" w:rsidRPr="009F68E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886128" w:rsidRPr="009A0C3E" w14:paraId="355C1F81" w14:textId="77777777" w:rsidTr="00266359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268CDD37" w14:textId="77777777" w:rsidR="00886128" w:rsidRPr="009F68E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A5C9EB" w:themeFill="text2" w:themeFillTint="40"/>
            <w:vAlign w:val="center"/>
          </w:tcPr>
          <w:p w14:paraId="050F41CE" w14:textId="77777777" w:rsidR="00886128" w:rsidRPr="009A0C3E" w:rsidRDefault="00886128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14C57B44" w14:textId="77777777" w:rsidR="00AE6931" w:rsidRDefault="00AE6931" w:rsidP="00AE6931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77169ECA" w14:textId="77777777" w:rsidR="00AE6931" w:rsidRDefault="00AE6931" w:rsidP="00AE6931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39D6A957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7B2B2F1E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2BB7ACC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2D62C957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1D2D14B" w14:textId="7777777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bookmarkStart w:id="8" w:name="_Hlk176872856"/>
    </w:p>
    <w:p w14:paraId="4FB3F70C" w14:textId="12E5B54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281391" wp14:editId="791A5293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1604157578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A333BD" w14:textId="77777777" w:rsidR="00AE6931" w:rsidRPr="008A41D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6104820B" w14:textId="77777777" w:rsidR="00AE6931" w:rsidRPr="002D1788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04FDDC88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A01FC8A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5941F746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52B81AA9" w14:textId="77777777" w:rsidR="00AE6931" w:rsidRPr="003301F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7BE3A440" w14:textId="77777777" w:rsidR="00AE6931" w:rsidRPr="003301F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672129CD" w14:textId="77777777" w:rsidR="00AE6931" w:rsidRPr="00E82856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D95BB" w14:textId="77777777" w:rsidR="00AE6931" w:rsidRPr="009F06B4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76153B" w14:textId="77777777" w:rsidR="00AE6931" w:rsidRPr="007D535D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81391" id="สี่เหลี่ยมผืนผ้า 7" o:spid="_x0000_s1027" style="position:absolute;margin-left:5.25pt;margin-top:57.35pt;width:483.5pt;height:201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05A333BD" w14:textId="77777777" w:rsidR="00AE6931" w:rsidRPr="008A41D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6104820B" w14:textId="77777777" w:rsidR="00AE6931" w:rsidRPr="002D1788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04FDDC88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A01FC8A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5941F746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52B81AA9" w14:textId="77777777" w:rsidR="00AE6931" w:rsidRPr="003301F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7BE3A440" w14:textId="77777777" w:rsidR="00AE6931" w:rsidRPr="003301F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672129CD" w14:textId="77777777" w:rsidR="00AE6931" w:rsidRPr="00E82856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7E4D95BB" w14:textId="77777777" w:rsidR="00AE6931" w:rsidRPr="009F06B4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0176153B" w14:textId="77777777" w:rsidR="00AE6931" w:rsidRPr="007D535D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60D4358" wp14:editId="45DD3127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2144671747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193A4C" w14:textId="77777777" w:rsidR="00AE6931" w:rsidRPr="00F54B9C" w:rsidRDefault="00AE6931" w:rsidP="00AE6931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24DE427D" w14:textId="77777777" w:rsidR="00AE6931" w:rsidRPr="00E82856" w:rsidRDefault="00AE6931" w:rsidP="00AE6931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 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D4358" id="สี่เหลี่ยมผืนผ้า 5" o:spid="_x0000_s1028" style="position:absolute;margin-left:5.75pt;margin-top:0;width:483.5pt;height:50.1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2A193A4C" w14:textId="77777777" w:rsidR="00AE6931" w:rsidRPr="00F54B9C" w:rsidRDefault="00AE6931" w:rsidP="00AE6931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 3 วัน</w:t>
                      </w:r>
                    </w:p>
                    <w:p w14:paraId="24DE427D" w14:textId="77777777" w:rsidR="00AE6931" w:rsidRPr="00E82856" w:rsidRDefault="00AE6931" w:rsidP="00AE6931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 </w:t>
                      </w:r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619682B" w14:textId="723069C2" w:rsidR="00AE6931" w:rsidRDefault="00AE6931" w:rsidP="00AE6931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1B3891F" wp14:editId="64680ACB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0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E072C" w14:textId="116821DD" w:rsidR="00AE6931" w:rsidRDefault="00C86A7F" w:rsidP="00AE6931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09360160" wp14:editId="6F888BCC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7C3D04FA" w14:textId="6E928308" w:rsidR="00AE6931" w:rsidRPr="00080AC6" w:rsidRDefault="00C86A7F" w:rsidP="00C86A7F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742796AE" wp14:editId="53D362F7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744204344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1C0A6039" wp14:editId="2E998D6D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1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="00AE6931"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4BF4E913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D9E5A4B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0EFAA14D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400AC756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788E0934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C03FD5C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401B9ACC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1A49E4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1A49E4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7E0E5EFE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85F4324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499F8223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07504C30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2E878E40" w14:textId="77777777" w:rsidR="00AE6931" w:rsidRPr="00F54B9C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21690BA9" w14:textId="77777777" w:rsidR="00AE6931" w:rsidRPr="00F54B9C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5F12723" w14:textId="77777777" w:rsidR="00AE6931" w:rsidRPr="001A49E4" w:rsidRDefault="00AE6931" w:rsidP="00AE6931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675AC3" wp14:editId="00119FBE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1465666516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8252" w14:textId="77777777" w:rsidR="00AE6931" w:rsidRPr="00202906" w:rsidRDefault="00AE6931" w:rsidP="00AE6931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AF9823A" w14:textId="77777777" w:rsidR="00AE6931" w:rsidRPr="00202906" w:rsidRDefault="00AE6931" w:rsidP="00AE6931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0105EC07" w14:textId="77777777" w:rsidR="00AE6931" w:rsidRPr="00202906" w:rsidRDefault="00AE6931" w:rsidP="00AE6931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5B3C6CE2" w14:textId="77777777" w:rsidR="00AE6931" w:rsidRPr="002D1788" w:rsidRDefault="00AE6931" w:rsidP="00AE6931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3829F79D" w14:textId="77777777" w:rsidR="00AE6931" w:rsidRPr="008A41DF" w:rsidRDefault="00AE6931" w:rsidP="00AE6931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75AC3" id="สี่เหลี่ยมผืนผ้า 3" o:spid="_x0000_s1029" style="position:absolute;left:0;text-align:left;margin-left:0;margin-top:11.4pt;width:485.25pt;height:110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7DA98252" w14:textId="77777777" w:rsidR="00AE6931" w:rsidRPr="00202906" w:rsidRDefault="00AE6931" w:rsidP="00AE6931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AF9823A" w14:textId="77777777" w:rsidR="00AE6931" w:rsidRPr="00202906" w:rsidRDefault="00AE6931" w:rsidP="00AE6931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0105EC07" w14:textId="77777777" w:rsidR="00AE6931" w:rsidRPr="00202906" w:rsidRDefault="00AE6931" w:rsidP="00AE6931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5B3C6CE2" w14:textId="77777777" w:rsidR="00AE6931" w:rsidRPr="002D1788" w:rsidRDefault="00AE6931" w:rsidP="00AE6931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3829F79D" w14:textId="77777777" w:rsidR="00AE6931" w:rsidRPr="008A41DF" w:rsidRDefault="00AE6931" w:rsidP="00AE6931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75444" w14:textId="77777777" w:rsidR="00AE6931" w:rsidRDefault="00AE6931" w:rsidP="00AE6931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3FE8736B" w14:textId="7777777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53A0AAFC" w14:textId="77777777" w:rsidR="00AE6931" w:rsidRPr="009F68EE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29F8A4" wp14:editId="48348365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199217692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1B5A" w14:textId="77777777" w:rsidR="00AE6931" w:rsidRPr="00E82856" w:rsidRDefault="00AE6931" w:rsidP="00AE6931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9F8A4" id="สี่เหลี่ยมผืนผ้า 1" o:spid="_x0000_s1030" style="position:absolute;margin-left:0;margin-top:30.7pt;width:485.25pt;height:7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3D0D1B5A" w14:textId="77777777" w:rsidR="00AE6931" w:rsidRPr="00E82856" w:rsidRDefault="00AE6931" w:rsidP="00AE6931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CC5A97" w14:textId="77777777" w:rsidR="00AE6931" w:rsidRPr="005B1EE8" w:rsidRDefault="00AE6931" w:rsidP="00AE6931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2FF6FD7F" w14:textId="0D38CC95" w:rsidR="00310F80" w:rsidRPr="00AE6931" w:rsidRDefault="00AE6931" w:rsidP="00AE6931">
      <w:pPr>
        <w:rPr>
          <w:rFonts w:ascii="TH Sarabun New" w:hAnsi="TH Sarabun New" w:cs="TH Sarabun New"/>
          <w:sz w:val="32"/>
          <w:szCs w:val="32"/>
        </w:rPr>
      </w:pPr>
      <w:bookmarkStart w:id="9" w:name="_PictureBullets"/>
      <w:bookmarkEnd w:id="9"/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21A19CAD" wp14:editId="176C3E2A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3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FA34151" wp14:editId="0AD48E85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F80" w:rsidRPr="00AE6931" w:rsidSect="001E048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8FCC3" w14:textId="77777777" w:rsidR="00C97DC6" w:rsidRDefault="00C97DC6" w:rsidP="009377E1">
      <w:pPr>
        <w:spacing w:after="0" w:line="240" w:lineRule="auto"/>
      </w:pPr>
      <w:r>
        <w:separator/>
      </w:r>
    </w:p>
  </w:endnote>
  <w:endnote w:type="continuationSeparator" w:id="0">
    <w:p w14:paraId="7F1BFF20" w14:textId="77777777" w:rsidR="00C97DC6" w:rsidRDefault="00C97DC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38A72721" w:rsidR="009F68EE" w:rsidRPr="00AE6931" w:rsidRDefault="00AE6931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70C0"/>
        <w:sz w:val="18"/>
        <w:szCs w:val="22"/>
      </w:rPr>
    </w:pPr>
    <w:r w:rsidRPr="00AE6931">
      <w:rPr>
        <w:rFonts w:ascii="Prompt" w:hAnsi="Prompt" w:cs="Prompt"/>
        <w:color w:val="0070C0"/>
        <w:spacing w:val="60"/>
        <w:sz w:val="18"/>
        <w:szCs w:val="22"/>
      </w:rPr>
      <w:t>JAPAN TOKYO WINTER FREEDOM</w:t>
    </w:r>
    <w:r w:rsidR="00CC67B6" w:rsidRPr="00AE6931">
      <w:rPr>
        <w:rFonts w:ascii="Prompt" w:hAnsi="Prompt" w:cs="Prompt"/>
        <w:color w:val="0070C0"/>
        <w:spacing w:val="60"/>
        <w:sz w:val="18"/>
        <w:szCs w:val="22"/>
      </w:rPr>
      <w:t xml:space="preserve"> </w:t>
    </w:r>
    <w:sdt>
      <w:sdtPr>
        <w:rPr>
          <w:rFonts w:ascii="Prompt" w:hAnsi="Prompt" w:cs="Prompt"/>
          <w:color w:val="0070C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</w:r>
        <w:r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</w:r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>Page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 xml:space="preserve"> | 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begin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instrText xml:space="preserve"> PAGE   \* MERGEFORMAT </w:instrTex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separate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>13</w:t>
        </w:r>
        <w:r w:rsidR="009F68EE" w:rsidRPr="00AE6931">
          <w:rPr>
            <w:rFonts w:ascii="Prompt" w:hAnsi="Prompt" w:cs="Prompt"/>
            <w:b/>
            <w:bCs/>
            <w:noProof/>
            <w:color w:val="0070C0"/>
            <w:sz w:val="18"/>
            <w:szCs w:val="22"/>
          </w:rPr>
          <w:fldChar w:fldCharType="end"/>
        </w:r>
      </w:sdtContent>
    </w:sdt>
  </w:p>
  <w:p w14:paraId="0AB8EEB8" w14:textId="54D8FD65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75D5" w14:textId="77777777" w:rsidR="00C97DC6" w:rsidRDefault="00C97DC6" w:rsidP="009377E1">
      <w:pPr>
        <w:spacing w:after="0" w:line="240" w:lineRule="auto"/>
      </w:pPr>
      <w:r>
        <w:separator/>
      </w:r>
    </w:p>
  </w:footnote>
  <w:footnote w:type="continuationSeparator" w:id="0">
    <w:p w14:paraId="26978E4A" w14:textId="77777777" w:rsidR="00C97DC6" w:rsidRDefault="00C97DC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5E57737" w:rsidR="001B7C8E" w:rsidRDefault="00AE693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1B4BC6" wp14:editId="59CD2989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64257" cy="10695904"/>
          <wp:effectExtent l="0" t="0" r="0" b="0"/>
          <wp:wrapNone/>
          <wp:docPr id="1349381847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7" cy="1069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6EE8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2B3A"/>
    <w:rsid w:val="00046DAA"/>
    <w:rsid w:val="00047104"/>
    <w:rsid w:val="00047356"/>
    <w:rsid w:val="00047495"/>
    <w:rsid w:val="000476AC"/>
    <w:rsid w:val="0005063E"/>
    <w:rsid w:val="00050AD2"/>
    <w:rsid w:val="00050BB7"/>
    <w:rsid w:val="0005153A"/>
    <w:rsid w:val="0005670B"/>
    <w:rsid w:val="00057D46"/>
    <w:rsid w:val="000616A1"/>
    <w:rsid w:val="00062E32"/>
    <w:rsid w:val="00063322"/>
    <w:rsid w:val="0006558A"/>
    <w:rsid w:val="00065AC4"/>
    <w:rsid w:val="00066444"/>
    <w:rsid w:val="00071E81"/>
    <w:rsid w:val="0007704A"/>
    <w:rsid w:val="00080AC6"/>
    <w:rsid w:val="0008235B"/>
    <w:rsid w:val="00082A5E"/>
    <w:rsid w:val="00083EC9"/>
    <w:rsid w:val="00085035"/>
    <w:rsid w:val="000859B1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434"/>
    <w:rsid w:val="000C45F0"/>
    <w:rsid w:val="000D100A"/>
    <w:rsid w:val="000D4205"/>
    <w:rsid w:val="000D42F5"/>
    <w:rsid w:val="000D4798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76EB"/>
    <w:rsid w:val="001207B4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8D6"/>
    <w:rsid w:val="0015796A"/>
    <w:rsid w:val="00160880"/>
    <w:rsid w:val="00162E20"/>
    <w:rsid w:val="00163039"/>
    <w:rsid w:val="00166014"/>
    <w:rsid w:val="00166D25"/>
    <w:rsid w:val="00166E00"/>
    <w:rsid w:val="001671FF"/>
    <w:rsid w:val="001672BC"/>
    <w:rsid w:val="00180BCF"/>
    <w:rsid w:val="00181E9F"/>
    <w:rsid w:val="0018205A"/>
    <w:rsid w:val="00182C30"/>
    <w:rsid w:val="00184D27"/>
    <w:rsid w:val="001861FD"/>
    <w:rsid w:val="00186285"/>
    <w:rsid w:val="00187B67"/>
    <w:rsid w:val="00192AB5"/>
    <w:rsid w:val="0019314C"/>
    <w:rsid w:val="0019462E"/>
    <w:rsid w:val="00195C62"/>
    <w:rsid w:val="00196643"/>
    <w:rsid w:val="001A3F0D"/>
    <w:rsid w:val="001A49E4"/>
    <w:rsid w:val="001A5201"/>
    <w:rsid w:val="001A5234"/>
    <w:rsid w:val="001A7405"/>
    <w:rsid w:val="001A76F7"/>
    <w:rsid w:val="001B151F"/>
    <w:rsid w:val="001B4103"/>
    <w:rsid w:val="001B7C8E"/>
    <w:rsid w:val="001C035C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409E"/>
    <w:rsid w:val="001E6FD5"/>
    <w:rsid w:val="001F0793"/>
    <w:rsid w:val="001F25B4"/>
    <w:rsid w:val="001F5B3E"/>
    <w:rsid w:val="001F5F6F"/>
    <w:rsid w:val="00200677"/>
    <w:rsid w:val="00202906"/>
    <w:rsid w:val="00220523"/>
    <w:rsid w:val="00222D77"/>
    <w:rsid w:val="0022333E"/>
    <w:rsid w:val="00223C31"/>
    <w:rsid w:val="00224850"/>
    <w:rsid w:val="00225C92"/>
    <w:rsid w:val="00225FB6"/>
    <w:rsid w:val="0023031C"/>
    <w:rsid w:val="0023677B"/>
    <w:rsid w:val="00237C3E"/>
    <w:rsid w:val="002413D8"/>
    <w:rsid w:val="00242B09"/>
    <w:rsid w:val="00244E69"/>
    <w:rsid w:val="00247EEF"/>
    <w:rsid w:val="00250815"/>
    <w:rsid w:val="00250909"/>
    <w:rsid w:val="00250CA4"/>
    <w:rsid w:val="002531D1"/>
    <w:rsid w:val="00264AD7"/>
    <w:rsid w:val="00265FE2"/>
    <w:rsid w:val="00266193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40F8"/>
    <w:rsid w:val="002950B2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52B0"/>
    <w:rsid w:val="00310F80"/>
    <w:rsid w:val="00311009"/>
    <w:rsid w:val="003113C1"/>
    <w:rsid w:val="00313BC6"/>
    <w:rsid w:val="0031720E"/>
    <w:rsid w:val="00321433"/>
    <w:rsid w:val="00321517"/>
    <w:rsid w:val="00325155"/>
    <w:rsid w:val="00325F45"/>
    <w:rsid w:val="00326A5F"/>
    <w:rsid w:val="00330217"/>
    <w:rsid w:val="003303E3"/>
    <w:rsid w:val="0033316D"/>
    <w:rsid w:val="0033590B"/>
    <w:rsid w:val="0033638A"/>
    <w:rsid w:val="00336606"/>
    <w:rsid w:val="003406F5"/>
    <w:rsid w:val="003413A1"/>
    <w:rsid w:val="00342CE4"/>
    <w:rsid w:val="00342DEE"/>
    <w:rsid w:val="00344621"/>
    <w:rsid w:val="00345FD7"/>
    <w:rsid w:val="0034675A"/>
    <w:rsid w:val="00351B45"/>
    <w:rsid w:val="00351C37"/>
    <w:rsid w:val="0035306F"/>
    <w:rsid w:val="003573FE"/>
    <w:rsid w:val="00357661"/>
    <w:rsid w:val="00360F6E"/>
    <w:rsid w:val="003614CE"/>
    <w:rsid w:val="0036291C"/>
    <w:rsid w:val="00363886"/>
    <w:rsid w:val="00364715"/>
    <w:rsid w:val="00364F9E"/>
    <w:rsid w:val="00365D53"/>
    <w:rsid w:val="003703C3"/>
    <w:rsid w:val="00372DFF"/>
    <w:rsid w:val="00374548"/>
    <w:rsid w:val="003804B9"/>
    <w:rsid w:val="00380FF5"/>
    <w:rsid w:val="00381D04"/>
    <w:rsid w:val="00381D62"/>
    <w:rsid w:val="0038348B"/>
    <w:rsid w:val="00387D56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579"/>
    <w:rsid w:val="003B76F7"/>
    <w:rsid w:val="003C1619"/>
    <w:rsid w:val="003C1BA6"/>
    <w:rsid w:val="003C553F"/>
    <w:rsid w:val="003C5A2E"/>
    <w:rsid w:val="003C5E94"/>
    <w:rsid w:val="003C6F83"/>
    <w:rsid w:val="003C7DCF"/>
    <w:rsid w:val="003D28BB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605A"/>
    <w:rsid w:val="00416DCF"/>
    <w:rsid w:val="00417709"/>
    <w:rsid w:val="00420EE2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57E7"/>
    <w:rsid w:val="00443A19"/>
    <w:rsid w:val="004441E4"/>
    <w:rsid w:val="00445760"/>
    <w:rsid w:val="00447D88"/>
    <w:rsid w:val="0045029C"/>
    <w:rsid w:val="004532A7"/>
    <w:rsid w:val="00456412"/>
    <w:rsid w:val="00463EE2"/>
    <w:rsid w:val="0046750E"/>
    <w:rsid w:val="004702C7"/>
    <w:rsid w:val="004736B9"/>
    <w:rsid w:val="00474112"/>
    <w:rsid w:val="00474292"/>
    <w:rsid w:val="0047570D"/>
    <w:rsid w:val="00475AD5"/>
    <w:rsid w:val="00475DBD"/>
    <w:rsid w:val="00475E4F"/>
    <w:rsid w:val="004767CD"/>
    <w:rsid w:val="004842F7"/>
    <w:rsid w:val="004856F4"/>
    <w:rsid w:val="00486C78"/>
    <w:rsid w:val="00492AA9"/>
    <w:rsid w:val="004960E3"/>
    <w:rsid w:val="004A0AE0"/>
    <w:rsid w:val="004A1065"/>
    <w:rsid w:val="004A2242"/>
    <w:rsid w:val="004A588E"/>
    <w:rsid w:val="004A6E8A"/>
    <w:rsid w:val="004B2AFC"/>
    <w:rsid w:val="004B2C68"/>
    <w:rsid w:val="004B378F"/>
    <w:rsid w:val="004B3824"/>
    <w:rsid w:val="004B67B5"/>
    <w:rsid w:val="004C0334"/>
    <w:rsid w:val="004C0504"/>
    <w:rsid w:val="004C2E47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4493"/>
    <w:rsid w:val="004F45E5"/>
    <w:rsid w:val="004F5226"/>
    <w:rsid w:val="004F5FF3"/>
    <w:rsid w:val="004F6251"/>
    <w:rsid w:val="00500969"/>
    <w:rsid w:val="00503112"/>
    <w:rsid w:val="005068D9"/>
    <w:rsid w:val="005070C7"/>
    <w:rsid w:val="00507BBF"/>
    <w:rsid w:val="005158BF"/>
    <w:rsid w:val="00516F48"/>
    <w:rsid w:val="0052196E"/>
    <w:rsid w:val="005268B6"/>
    <w:rsid w:val="00526E1A"/>
    <w:rsid w:val="005276CF"/>
    <w:rsid w:val="00531002"/>
    <w:rsid w:val="005327FE"/>
    <w:rsid w:val="00532E0F"/>
    <w:rsid w:val="0054044F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53EB3"/>
    <w:rsid w:val="0055416B"/>
    <w:rsid w:val="00562799"/>
    <w:rsid w:val="00564543"/>
    <w:rsid w:val="00564D5F"/>
    <w:rsid w:val="00565CE9"/>
    <w:rsid w:val="00567B15"/>
    <w:rsid w:val="0057122E"/>
    <w:rsid w:val="00572C37"/>
    <w:rsid w:val="00575399"/>
    <w:rsid w:val="0058245E"/>
    <w:rsid w:val="00582EA2"/>
    <w:rsid w:val="00584AC7"/>
    <w:rsid w:val="00590052"/>
    <w:rsid w:val="00590346"/>
    <w:rsid w:val="005904C9"/>
    <w:rsid w:val="0059076D"/>
    <w:rsid w:val="00590838"/>
    <w:rsid w:val="00591418"/>
    <w:rsid w:val="00594615"/>
    <w:rsid w:val="0059641C"/>
    <w:rsid w:val="00596A11"/>
    <w:rsid w:val="00596A65"/>
    <w:rsid w:val="0059794E"/>
    <w:rsid w:val="005A0030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4111"/>
    <w:rsid w:val="005C4E1E"/>
    <w:rsid w:val="005D2DEA"/>
    <w:rsid w:val="005D49AA"/>
    <w:rsid w:val="005D6C0F"/>
    <w:rsid w:val="005D75A9"/>
    <w:rsid w:val="005E2D1F"/>
    <w:rsid w:val="005E42CF"/>
    <w:rsid w:val="006002BA"/>
    <w:rsid w:val="00601203"/>
    <w:rsid w:val="00602956"/>
    <w:rsid w:val="00604B0A"/>
    <w:rsid w:val="00610917"/>
    <w:rsid w:val="006233E9"/>
    <w:rsid w:val="006240DC"/>
    <w:rsid w:val="00626E4E"/>
    <w:rsid w:val="00627C8D"/>
    <w:rsid w:val="00630F77"/>
    <w:rsid w:val="0063177D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245"/>
    <w:rsid w:val="00667327"/>
    <w:rsid w:val="00670762"/>
    <w:rsid w:val="006756EA"/>
    <w:rsid w:val="0067604D"/>
    <w:rsid w:val="00677DDE"/>
    <w:rsid w:val="00680406"/>
    <w:rsid w:val="00682D54"/>
    <w:rsid w:val="00686158"/>
    <w:rsid w:val="00687A6D"/>
    <w:rsid w:val="0069475B"/>
    <w:rsid w:val="006A0289"/>
    <w:rsid w:val="006A0387"/>
    <w:rsid w:val="006A162C"/>
    <w:rsid w:val="006A49BD"/>
    <w:rsid w:val="006A4CB4"/>
    <w:rsid w:val="006A4FA3"/>
    <w:rsid w:val="006A703D"/>
    <w:rsid w:val="006B1BE9"/>
    <w:rsid w:val="006B4045"/>
    <w:rsid w:val="006B57A8"/>
    <w:rsid w:val="006B7818"/>
    <w:rsid w:val="006C2458"/>
    <w:rsid w:val="006C3992"/>
    <w:rsid w:val="006C540D"/>
    <w:rsid w:val="006C7EFB"/>
    <w:rsid w:val="006D2A1B"/>
    <w:rsid w:val="006E2C9B"/>
    <w:rsid w:val="006E3349"/>
    <w:rsid w:val="006E41B1"/>
    <w:rsid w:val="006E740F"/>
    <w:rsid w:val="006F2204"/>
    <w:rsid w:val="006F6A2C"/>
    <w:rsid w:val="006F7A88"/>
    <w:rsid w:val="0070370D"/>
    <w:rsid w:val="00703995"/>
    <w:rsid w:val="007048DE"/>
    <w:rsid w:val="007061DC"/>
    <w:rsid w:val="0070696A"/>
    <w:rsid w:val="0071279D"/>
    <w:rsid w:val="00715991"/>
    <w:rsid w:val="00716CB2"/>
    <w:rsid w:val="00716F12"/>
    <w:rsid w:val="0072728D"/>
    <w:rsid w:val="00727AE4"/>
    <w:rsid w:val="0073029C"/>
    <w:rsid w:val="007375C9"/>
    <w:rsid w:val="00737D30"/>
    <w:rsid w:val="00737E2F"/>
    <w:rsid w:val="00741246"/>
    <w:rsid w:val="007427F2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4850"/>
    <w:rsid w:val="007650F4"/>
    <w:rsid w:val="007717C0"/>
    <w:rsid w:val="00773304"/>
    <w:rsid w:val="0077415C"/>
    <w:rsid w:val="00775E8B"/>
    <w:rsid w:val="007821A8"/>
    <w:rsid w:val="00783250"/>
    <w:rsid w:val="007847DB"/>
    <w:rsid w:val="00784A32"/>
    <w:rsid w:val="0078545C"/>
    <w:rsid w:val="00785698"/>
    <w:rsid w:val="00792E0B"/>
    <w:rsid w:val="00792EB6"/>
    <w:rsid w:val="007969C9"/>
    <w:rsid w:val="007A1B3D"/>
    <w:rsid w:val="007B3470"/>
    <w:rsid w:val="007C58E3"/>
    <w:rsid w:val="007C740C"/>
    <w:rsid w:val="007D0FE4"/>
    <w:rsid w:val="007D1D51"/>
    <w:rsid w:val="007D2207"/>
    <w:rsid w:val="007D7985"/>
    <w:rsid w:val="007E07B9"/>
    <w:rsid w:val="007E5E04"/>
    <w:rsid w:val="007E646F"/>
    <w:rsid w:val="007E65BD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069EE"/>
    <w:rsid w:val="008114EA"/>
    <w:rsid w:val="008144E0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45F4"/>
    <w:rsid w:val="00836775"/>
    <w:rsid w:val="008413BF"/>
    <w:rsid w:val="00843B57"/>
    <w:rsid w:val="00846E0C"/>
    <w:rsid w:val="008511A4"/>
    <w:rsid w:val="00853282"/>
    <w:rsid w:val="008532A0"/>
    <w:rsid w:val="008540D4"/>
    <w:rsid w:val="008628EC"/>
    <w:rsid w:val="00863E4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86128"/>
    <w:rsid w:val="008931BB"/>
    <w:rsid w:val="008955F3"/>
    <w:rsid w:val="0089577A"/>
    <w:rsid w:val="008970B2"/>
    <w:rsid w:val="008A0B55"/>
    <w:rsid w:val="008B04E2"/>
    <w:rsid w:val="008B365A"/>
    <w:rsid w:val="008B5DEF"/>
    <w:rsid w:val="008B6581"/>
    <w:rsid w:val="008C0F48"/>
    <w:rsid w:val="008C2663"/>
    <w:rsid w:val="008C3071"/>
    <w:rsid w:val="008C5352"/>
    <w:rsid w:val="008C5AB7"/>
    <w:rsid w:val="008C6F0D"/>
    <w:rsid w:val="008D168F"/>
    <w:rsid w:val="008D1AD2"/>
    <w:rsid w:val="008D5E54"/>
    <w:rsid w:val="008D6595"/>
    <w:rsid w:val="008D7289"/>
    <w:rsid w:val="008E1DE0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9005A4"/>
    <w:rsid w:val="00900AD5"/>
    <w:rsid w:val="00901A17"/>
    <w:rsid w:val="0090307E"/>
    <w:rsid w:val="00904500"/>
    <w:rsid w:val="009116FE"/>
    <w:rsid w:val="00912C10"/>
    <w:rsid w:val="00916CA1"/>
    <w:rsid w:val="00924CF9"/>
    <w:rsid w:val="00927BDD"/>
    <w:rsid w:val="00930C1E"/>
    <w:rsid w:val="00931D09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53CEB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78EB"/>
    <w:rsid w:val="009915E2"/>
    <w:rsid w:val="0099221D"/>
    <w:rsid w:val="00992C3A"/>
    <w:rsid w:val="00992F14"/>
    <w:rsid w:val="00993FD1"/>
    <w:rsid w:val="009945FA"/>
    <w:rsid w:val="00996BED"/>
    <w:rsid w:val="009A225D"/>
    <w:rsid w:val="009A3E3A"/>
    <w:rsid w:val="009B6317"/>
    <w:rsid w:val="009B7E41"/>
    <w:rsid w:val="009C0A67"/>
    <w:rsid w:val="009C1852"/>
    <w:rsid w:val="009C354F"/>
    <w:rsid w:val="009C3A7F"/>
    <w:rsid w:val="009C67FD"/>
    <w:rsid w:val="009C7CE2"/>
    <w:rsid w:val="009D1270"/>
    <w:rsid w:val="009D386F"/>
    <w:rsid w:val="009D5461"/>
    <w:rsid w:val="009D5872"/>
    <w:rsid w:val="009E03C4"/>
    <w:rsid w:val="009F0CBB"/>
    <w:rsid w:val="009F68EE"/>
    <w:rsid w:val="00A037B4"/>
    <w:rsid w:val="00A0493B"/>
    <w:rsid w:val="00A0540B"/>
    <w:rsid w:val="00A06444"/>
    <w:rsid w:val="00A1071F"/>
    <w:rsid w:val="00A11BF6"/>
    <w:rsid w:val="00A131A5"/>
    <w:rsid w:val="00A139E6"/>
    <w:rsid w:val="00A14DDB"/>
    <w:rsid w:val="00A2530F"/>
    <w:rsid w:val="00A25623"/>
    <w:rsid w:val="00A25FB3"/>
    <w:rsid w:val="00A26477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47317"/>
    <w:rsid w:val="00A50372"/>
    <w:rsid w:val="00A54871"/>
    <w:rsid w:val="00A556E7"/>
    <w:rsid w:val="00A556FF"/>
    <w:rsid w:val="00A572BD"/>
    <w:rsid w:val="00A62609"/>
    <w:rsid w:val="00A62823"/>
    <w:rsid w:val="00A62974"/>
    <w:rsid w:val="00A629A4"/>
    <w:rsid w:val="00A63672"/>
    <w:rsid w:val="00A70BB2"/>
    <w:rsid w:val="00A73B21"/>
    <w:rsid w:val="00A77403"/>
    <w:rsid w:val="00A80CA1"/>
    <w:rsid w:val="00A8125B"/>
    <w:rsid w:val="00A821CE"/>
    <w:rsid w:val="00A82F01"/>
    <w:rsid w:val="00A9010B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209C"/>
    <w:rsid w:val="00AB703C"/>
    <w:rsid w:val="00AC0003"/>
    <w:rsid w:val="00AC0471"/>
    <w:rsid w:val="00AC324A"/>
    <w:rsid w:val="00AC340D"/>
    <w:rsid w:val="00AC4AB9"/>
    <w:rsid w:val="00AC61D7"/>
    <w:rsid w:val="00AD20D0"/>
    <w:rsid w:val="00AD3232"/>
    <w:rsid w:val="00AE340F"/>
    <w:rsid w:val="00AE3933"/>
    <w:rsid w:val="00AE6931"/>
    <w:rsid w:val="00AF031C"/>
    <w:rsid w:val="00AF2962"/>
    <w:rsid w:val="00AF4FE3"/>
    <w:rsid w:val="00AF6A36"/>
    <w:rsid w:val="00B00732"/>
    <w:rsid w:val="00B036AB"/>
    <w:rsid w:val="00B043B7"/>
    <w:rsid w:val="00B0603B"/>
    <w:rsid w:val="00B11914"/>
    <w:rsid w:val="00B1274E"/>
    <w:rsid w:val="00B13086"/>
    <w:rsid w:val="00B17E08"/>
    <w:rsid w:val="00B23F78"/>
    <w:rsid w:val="00B253A5"/>
    <w:rsid w:val="00B25ADD"/>
    <w:rsid w:val="00B273C9"/>
    <w:rsid w:val="00B27A92"/>
    <w:rsid w:val="00B27C7C"/>
    <w:rsid w:val="00B30A54"/>
    <w:rsid w:val="00B31B39"/>
    <w:rsid w:val="00B31B8B"/>
    <w:rsid w:val="00B33EA5"/>
    <w:rsid w:val="00B40772"/>
    <w:rsid w:val="00B4214C"/>
    <w:rsid w:val="00B447A0"/>
    <w:rsid w:val="00B539DB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4C39"/>
    <w:rsid w:val="00B958D4"/>
    <w:rsid w:val="00B95BEE"/>
    <w:rsid w:val="00BA059D"/>
    <w:rsid w:val="00BA565C"/>
    <w:rsid w:val="00BA782F"/>
    <w:rsid w:val="00BB12BF"/>
    <w:rsid w:val="00BB7335"/>
    <w:rsid w:val="00BC1046"/>
    <w:rsid w:val="00BC1101"/>
    <w:rsid w:val="00BC164D"/>
    <w:rsid w:val="00BC27FD"/>
    <w:rsid w:val="00BC44AF"/>
    <w:rsid w:val="00BC7773"/>
    <w:rsid w:val="00BD4B8C"/>
    <w:rsid w:val="00BD51C8"/>
    <w:rsid w:val="00BD56F2"/>
    <w:rsid w:val="00BD728A"/>
    <w:rsid w:val="00BD7691"/>
    <w:rsid w:val="00BE02A8"/>
    <w:rsid w:val="00BE0F34"/>
    <w:rsid w:val="00BE4CD3"/>
    <w:rsid w:val="00BE5224"/>
    <w:rsid w:val="00BF017F"/>
    <w:rsid w:val="00BF04DB"/>
    <w:rsid w:val="00BF14B1"/>
    <w:rsid w:val="00BF1B4F"/>
    <w:rsid w:val="00BF6580"/>
    <w:rsid w:val="00C01409"/>
    <w:rsid w:val="00C01534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4640"/>
    <w:rsid w:val="00C36E69"/>
    <w:rsid w:val="00C37B12"/>
    <w:rsid w:val="00C41368"/>
    <w:rsid w:val="00C520C0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44B3"/>
    <w:rsid w:val="00C75986"/>
    <w:rsid w:val="00C808F2"/>
    <w:rsid w:val="00C80C61"/>
    <w:rsid w:val="00C825E7"/>
    <w:rsid w:val="00C838BF"/>
    <w:rsid w:val="00C86A7F"/>
    <w:rsid w:val="00C92EC5"/>
    <w:rsid w:val="00C93135"/>
    <w:rsid w:val="00C934C7"/>
    <w:rsid w:val="00C958A5"/>
    <w:rsid w:val="00C97DC6"/>
    <w:rsid w:val="00CB1BDA"/>
    <w:rsid w:val="00CB3EC6"/>
    <w:rsid w:val="00CB6702"/>
    <w:rsid w:val="00CC1D2A"/>
    <w:rsid w:val="00CC471A"/>
    <w:rsid w:val="00CC53E8"/>
    <w:rsid w:val="00CC67B6"/>
    <w:rsid w:val="00CD3D70"/>
    <w:rsid w:val="00CE1A72"/>
    <w:rsid w:val="00CE4829"/>
    <w:rsid w:val="00CE6E27"/>
    <w:rsid w:val="00CF087C"/>
    <w:rsid w:val="00CF14FE"/>
    <w:rsid w:val="00CF5133"/>
    <w:rsid w:val="00CF7351"/>
    <w:rsid w:val="00D0153E"/>
    <w:rsid w:val="00D01C82"/>
    <w:rsid w:val="00D0765B"/>
    <w:rsid w:val="00D10724"/>
    <w:rsid w:val="00D1182F"/>
    <w:rsid w:val="00D11F1C"/>
    <w:rsid w:val="00D11FF9"/>
    <w:rsid w:val="00D1275D"/>
    <w:rsid w:val="00D13379"/>
    <w:rsid w:val="00D2063C"/>
    <w:rsid w:val="00D20C4A"/>
    <w:rsid w:val="00D21455"/>
    <w:rsid w:val="00D214AB"/>
    <w:rsid w:val="00D232B5"/>
    <w:rsid w:val="00D27F9D"/>
    <w:rsid w:val="00D3078B"/>
    <w:rsid w:val="00D34402"/>
    <w:rsid w:val="00D35522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5520"/>
    <w:rsid w:val="00D60F96"/>
    <w:rsid w:val="00D62F71"/>
    <w:rsid w:val="00D673AE"/>
    <w:rsid w:val="00D7152C"/>
    <w:rsid w:val="00D71583"/>
    <w:rsid w:val="00D77A29"/>
    <w:rsid w:val="00D80863"/>
    <w:rsid w:val="00D817A7"/>
    <w:rsid w:val="00D8198C"/>
    <w:rsid w:val="00D8217A"/>
    <w:rsid w:val="00D8383D"/>
    <w:rsid w:val="00D9105A"/>
    <w:rsid w:val="00D91AFC"/>
    <w:rsid w:val="00D91EB9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5D5"/>
    <w:rsid w:val="00DB2931"/>
    <w:rsid w:val="00DB39D0"/>
    <w:rsid w:val="00DB4BF2"/>
    <w:rsid w:val="00DB6891"/>
    <w:rsid w:val="00DB69FB"/>
    <w:rsid w:val="00DC1CD8"/>
    <w:rsid w:val="00DC2C86"/>
    <w:rsid w:val="00DD012F"/>
    <w:rsid w:val="00DD1E50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55A6"/>
    <w:rsid w:val="00E47B3F"/>
    <w:rsid w:val="00E5060D"/>
    <w:rsid w:val="00E511DF"/>
    <w:rsid w:val="00E51715"/>
    <w:rsid w:val="00E5180F"/>
    <w:rsid w:val="00E53D6F"/>
    <w:rsid w:val="00E54CF1"/>
    <w:rsid w:val="00E61E92"/>
    <w:rsid w:val="00E62A9A"/>
    <w:rsid w:val="00E634DB"/>
    <w:rsid w:val="00E63C7E"/>
    <w:rsid w:val="00E64BC2"/>
    <w:rsid w:val="00E67D47"/>
    <w:rsid w:val="00E701CF"/>
    <w:rsid w:val="00E76BCB"/>
    <w:rsid w:val="00E8047A"/>
    <w:rsid w:val="00E807ED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712"/>
    <w:rsid w:val="00EA68E9"/>
    <w:rsid w:val="00EB1092"/>
    <w:rsid w:val="00EB5132"/>
    <w:rsid w:val="00EB6CE2"/>
    <w:rsid w:val="00EB6CFB"/>
    <w:rsid w:val="00EB709F"/>
    <w:rsid w:val="00EC03DF"/>
    <w:rsid w:val="00EC1E5E"/>
    <w:rsid w:val="00EC3A30"/>
    <w:rsid w:val="00EC593A"/>
    <w:rsid w:val="00EC6054"/>
    <w:rsid w:val="00EC661F"/>
    <w:rsid w:val="00EC78C0"/>
    <w:rsid w:val="00ED451A"/>
    <w:rsid w:val="00ED7883"/>
    <w:rsid w:val="00EE27AD"/>
    <w:rsid w:val="00EE62D7"/>
    <w:rsid w:val="00EF129A"/>
    <w:rsid w:val="00EF5EF7"/>
    <w:rsid w:val="00EF72BE"/>
    <w:rsid w:val="00F0174F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7921"/>
    <w:rsid w:val="00F5176C"/>
    <w:rsid w:val="00F53C52"/>
    <w:rsid w:val="00F54B9C"/>
    <w:rsid w:val="00F55565"/>
    <w:rsid w:val="00F55B88"/>
    <w:rsid w:val="00F56FBF"/>
    <w:rsid w:val="00F57010"/>
    <w:rsid w:val="00F617AA"/>
    <w:rsid w:val="00F624D1"/>
    <w:rsid w:val="00F662A5"/>
    <w:rsid w:val="00F779BA"/>
    <w:rsid w:val="00F82BED"/>
    <w:rsid w:val="00F84DB6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1594"/>
    <w:rsid w:val="00FB68C3"/>
    <w:rsid w:val="00FC0260"/>
    <w:rsid w:val="00FC26E2"/>
    <w:rsid w:val="00FC3E1A"/>
    <w:rsid w:val="00FC4280"/>
    <w:rsid w:val="00FC5D9C"/>
    <w:rsid w:val="00FC7E68"/>
    <w:rsid w:val="00FD3F82"/>
    <w:rsid w:val="00FD51AB"/>
    <w:rsid w:val="00FD5EFE"/>
    <w:rsid w:val="00FD6774"/>
    <w:rsid w:val="00FE4EE5"/>
    <w:rsid w:val="00FE60E4"/>
    <w:rsid w:val="00FE6D2F"/>
    <w:rsid w:val="00FE70C5"/>
    <w:rsid w:val="00FF0D0F"/>
    <w:rsid w:val="00FF1C0C"/>
    <w:rsid w:val="00FF303E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2</TotalTime>
  <Pages>17</Pages>
  <Words>2251</Words>
  <Characters>12831</Characters>
  <Application>Microsoft Office Word</Application>
  <DocSecurity>0</DocSecurity>
  <Lines>106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5</cp:revision>
  <cp:lastPrinted>2026-09-09T10:05:00Z</cp:lastPrinted>
  <dcterms:created xsi:type="dcterms:W3CDTF">2026-09-09T10:06:00Z</dcterms:created>
  <dcterms:modified xsi:type="dcterms:W3CDTF">2026-09-10T08:26:00Z</dcterms:modified>
</cp:coreProperties>
</file>